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FF4712">
        <w:tc>
          <w:tcPr>
            <w:tcW w:w="8952" w:type="dxa"/>
            <w:shd w:val="clear" w:color="auto" w:fill="F2F2F2"/>
          </w:tcPr>
          <w:p w14:paraId="1E4F7C36" w14:textId="373601AE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132F3E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235BEC48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6A0EFD">
        <w:rPr>
          <w:sz w:val="22"/>
          <w:szCs w:val="22"/>
        </w:rPr>
        <w:t>przetarg nieograniczony</w:t>
      </w:r>
      <w:r w:rsidRPr="00281DC6">
        <w:rPr>
          <w:sz w:val="22"/>
          <w:szCs w:val="22"/>
        </w:rPr>
        <w:t xml:space="preserve"> pn.: </w:t>
      </w:r>
    </w:p>
    <w:p w14:paraId="6062EAEB" w14:textId="72760FEC" w:rsidR="00FF4712" w:rsidRPr="005E44F8" w:rsidRDefault="00FF4712" w:rsidP="005E44F8">
      <w:pPr>
        <w:spacing w:after="120" w:line="276" w:lineRule="auto"/>
        <w:jc w:val="center"/>
        <w:rPr>
          <w:b/>
          <w:bCs/>
          <w:sz w:val="28"/>
          <w:szCs w:val="28"/>
        </w:rPr>
      </w:pPr>
      <w:r w:rsidRPr="005E44F8">
        <w:rPr>
          <w:b/>
          <w:bCs/>
          <w:sz w:val="28"/>
          <w:szCs w:val="28"/>
        </w:rPr>
        <w:t xml:space="preserve">Dostawa rękawic diagnostycznych dla wszystkich oddziałów </w:t>
      </w:r>
      <w:r w:rsidR="005E44F8" w:rsidRPr="005E44F8">
        <w:rPr>
          <w:b/>
          <w:bCs/>
          <w:sz w:val="28"/>
          <w:szCs w:val="28"/>
        </w:rPr>
        <w:t>Szpitala</w:t>
      </w:r>
    </w:p>
    <w:p w14:paraId="52264483" w14:textId="19941128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B35E5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B35E57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B35E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B35E57">
              <w:rPr>
                <w:sz w:val="22"/>
                <w:szCs w:val="22"/>
              </w:rPr>
              <w:t xml:space="preserve">Adres </w:t>
            </w:r>
            <w:r w:rsidRPr="00B35E57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DA61D4D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496EB735" w14:textId="77777777" w:rsidR="00FF4712" w:rsidRPr="00281DC6" w:rsidRDefault="00FF4712" w:rsidP="00FF4712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>
        <w:rPr>
          <w:sz w:val="22"/>
        </w:rPr>
        <w:t xml:space="preserve"> oraz </w:t>
      </w:r>
      <w:r w:rsidRPr="00EE54E7">
        <w:rPr>
          <w:sz w:val="22"/>
          <w:u w:val="single"/>
        </w:rPr>
        <w:t>wzorem umowy</w:t>
      </w:r>
      <w:r w:rsidRPr="00281DC6">
        <w:rPr>
          <w:sz w:val="22"/>
        </w:rPr>
        <w:t>, stosując niżej wymienione stawki:</w:t>
      </w:r>
    </w:p>
    <w:p w14:paraId="37773576" w14:textId="77777777" w:rsidR="00FF4712" w:rsidRDefault="00FF4712" w:rsidP="00FF4712">
      <w:pPr>
        <w:ind w:left="284"/>
        <w:contextualSpacing/>
        <w:jc w:val="both"/>
        <w:rPr>
          <w:b/>
          <w:sz w:val="22"/>
        </w:rPr>
      </w:pPr>
    </w:p>
    <w:p w14:paraId="79088333" w14:textId="10E64776" w:rsidR="005E44F8" w:rsidRPr="006E6F6A" w:rsidRDefault="006E6F6A" w:rsidP="00FF4712">
      <w:pPr>
        <w:ind w:left="709"/>
        <w:jc w:val="both"/>
        <w:rPr>
          <w:b/>
          <w:bCs/>
        </w:rPr>
      </w:pPr>
      <w:r w:rsidRPr="006E6F6A">
        <w:rPr>
          <w:b/>
          <w:bCs/>
        </w:rPr>
        <w:t xml:space="preserve">Zadanie nr 1: </w:t>
      </w:r>
      <w:r w:rsidRPr="006E6F6A">
        <w:rPr>
          <w:b/>
          <w:bCs/>
        </w:rPr>
        <w:t>Rękawice diagnostyczne syntetyczne, nitrylowe, bez pudrowe</w:t>
      </w:r>
    </w:p>
    <w:p w14:paraId="734AB519" w14:textId="7C919B87" w:rsidR="00FF4712" w:rsidRPr="006679F4" w:rsidRDefault="00FF4712" w:rsidP="00FF4712">
      <w:pPr>
        <w:ind w:left="709"/>
        <w:jc w:val="both"/>
      </w:pPr>
      <w:r w:rsidRPr="006679F4">
        <w:t>wartość netto za wykonanie całości przedmiotu zamówienia wynosi....................... zł</w:t>
      </w:r>
    </w:p>
    <w:p w14:paraId="23DECD22" w14:textId="76896027" w:rsidR="00FF4712" w:rsidRPr="006679F4" w:rsidRDefault="00FF4712" w:rsidP="00FF4712">
      <w:pPr>
        <w:ind w:left="709" w:hanging="284"/>
        <w:jc w:val="both"/>
      </w:pPr>
      <w:r w:rsidRPr="006679F4">
        <w:t xml:space="preserve">     stawka  podatku VAT wynosi  ......%</w:t>
      </w:r>
      <w:r w:rsidR="005E44F8">
        <w:t xml:space="preserve">, </w:t>
      </w:r>
      <w:r w:rsidRPr="006679F4">
        <w:t xml:space="preserve"> kwota podatku VAT wynosi ........................ zł</w:t>
      </w:r>
    </w:p>
    <w:p w14:paraId="35704C3F" w14:textId="77777777" w:rsidR="00FF4712" w:rsidRPr="006679F4" w:rsidRDefault="00FF4712" w:rsidP="00FF4712">
      <w:pPr>
        <w:ind w:left="709" w:hanging="284"/>
        <w:jc w:val="both"/>
      </w:pPr>
      <w:r w:rsidRPr="006679F4">
        <w:tab/>
        <w:t>wartość brutto za wykonanie całości przedmiotu zamówienia wynosi....................... zł</w:t>
      </w:r>
    </w:p>
    <w:p w14:paraId="3029DDE3" w14:textId="77777777" w:rsidR="00FF4712" w:rsidRPr="006679F4" w:rsidRDefault="00FF4712" w:rsidP="00FF4712">
      <w:pPr>
        <w:ind w:left="709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51320E80" w14:textId="77777777" w:rsidR="00FF4712" w:rsidRDefault="00FF4712" w:rsidP="00FF4712">
      <w:pPr>
        <w:ind w:left="709"/>
        <w:jc w:val="both"/>
      </w:pPr>
      <w:r w:rsidRPr="006679F4">
        <w:t xml:space="preserve">wyliczona zgodnie z odpowiednią tabelą formularza cenowego </w:t>
      </w:r>
    </w:p>
    <w:p w14:paraId="5A91E854" w14:textId="7B1F5876" w:rsidR="005E44F8" w:rsidRPr="006679F4" w:rsidRDefault="005E44F8" w:rsidP="00FF4712">
      <w:pPr>
        <w:ind w:left="709"/>
        <w:jc w:val="both"/>
      </w:pPr>
      <w:r>
        <w:t>Termin realizacji zamówienia: max 72 godziny od złożenia zamówienia</w:t>
      </w:r>
    </w:p>
    <w:p w14:paraId="086337D1" w14:textId="77777777" w:rsidR="00FF4712" w:rsidRDefault="00FF4712" w:rsidP="00FF4712">
      <w:pPr>
        <w:ind w:firstLine="708"/>
        <w:jc w:val="both"/>
      </w:pPr>
      <w:r>
        <w:t>T</w:t>
      </w:r>
      <w:r w:rsidRPr="006679F4">
        <w:t xml:space="preserve">ermin wykonania umowy wynosi </w:t>
      </w:r>
      <w:r>
        <w:t>12</w:t>
      </w:r>
      <w:r w:rsidRPr="006679F4">
        <w:t xml:space="preserve"> miesięcy </w:t>
      </w:r>
      <w:r>
        <w:t>od dnia zawarcia umowy.</w:t>
      </w:r>
    </w:p>
    <w:p w14:paraId="6161154E" w14:textId="77777777" w:rsidR="00FF4712" w:rsidRDefault="00FF4712" w:rsidP="00FF4712">
      <w:pPr>
        <w:ind w:left="709"/>
        <w:jc w:val="both"/>
        <w:rPr>
          <w:b/>
        </w:rPr>
      </w:pPr>
    </w:p>
    <w:p w14:paraId="16965CB4" w14:textId="6453AC74" w:rsidR="006E6F6A" w:rsidRPr="006E6F6A" w:rsidRDefault="006E6F6A" w:rsidP="006E6F6A">
      <w:pPr>
        <w:ind w:left="709"/>
        <w:jc w:val="both"/>
        <w:rPr>
          <w:b/>
          <w:bCs/>
        </w:rPr>
      </w:pPr>
      <w:r w:rsidRPr="006E6F6A">
        <w:rPr>
          <w:b/>
          <w:bCs/>
        </w:rPr>
        <w:lastRenderedPageBreak/>
        <w:t xml:space="preserve">Zadanie nr </w:t>
      </w:r>
      <w:r>
        <w:rPr>
          <w:b/>
          <w:bCs/>
        </w:rPr>
        <w:t>2</w:t>
      </w:r>
      <w:r w:rsidRPr="006E6F6A">
        <w:rPr>
          <w:b/>
          <w:bCs/>
        </w:rPr>
        <w:t>: Rękawice diagnostyczne lateksowe, bez pudrowe, niejałowe</w:t>
      </w:r>
    </w:p>
    <w:p w14:paraId="216F199E" w14:textId="77777777" w:rsidR="006E6F6A" w:rsidRPr="006679F4" w:rsidRDefault="006E6F6A" w:rsidP="006E6F6A">
      <w:pPr>
        <w:ind w:left="709"/>
        <w:jc w:val="both"/>
      </w:pPr>
      <w:r w:rsidRPr="006679F4">
        <w:t>wartość netto za wykonanie całości przedmiotu zamówienia wynosi....................... zł</w:t>
      </w:r>
    </w:p>
    <w:p w14:paraId="3E368D07" w14:textId="77777777" w:rsidR="006E6F6A" w:rsidRPr="006679F4" w:rsidRDefault="006E6F6A" w:rsidP="006E6F6A">
      <w:pPr>
        <w:ind w:left="709" w:hanging="284"/>
        <w:jc w:val="both"/>
      </w:pPr>
      <w:r w:rsidRPr="006679F4">
        <w:t xml:space="preserve">     stawka  podatku VAT wynosi  ......%</w:t>
      </w:r>
      <w:r>
        <w:t xml:space="preserve">, </w:t>
      </w:r>
      <w:r w:rsidRPr="006679F4">
        <w:t xml:space="preserve"> kwota podatku VAT wynosi ........................ zł</w:t>
      </w:r>
    </w:p>
    <w:p w14:paraId="4DCD1C16" w14:textId="77777777" w:rsidR="006E6F6A" w:rsidRPr="006679F4" w:rsidRDefault="006E6F6A" w:rsidP="006E6F6A">
      <w:pPr>
        <w:ind w:left="709" w:hanging="284"/>
        <w:jc w:val="both"/>
      </w:pPr>
      <w:r w:rsidRPr="006679F4">
        <w:tab/>
        <w:t>wartość brutto za wykonanie całości przedmiotu zamówienia wynosi....................... zł</w:t>
      </w:r>
    </w:p>
    <w:p w14:paraId="50BB49F7" w14:textId="77777777" w:rsidR="006E6F6A" w:rsidRPr="006679F4" w:rsidRDefault="006E6F6A" w:rsidP="006E6F6A">
      <w:pPr>
        <w:ind w:left="709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3C1157A1" w14:textId="77777777" w:rsidR="006E6F6A" w:rsidRDefault="006E6F6A" w:rsidP="006E6F6A">
      <w:pPr>
        <w:ind w:left="709"/>
        <w:jc w:val="both"/>
      </w:pPr>
      <w:r w:rsidRPr="006679F4">
        <w:t xml:space="preserve">wyliczona zgodnie z odpowiednią tabelą formularza cenowego </w:t>
      </w:r>
    </w:p>
    <w:p w14:paraId="005B9F99" w14:textId="77777777" w:rsidR="006E6F6A" w:rsidRPr="006679F4" w:rsidRDefault="006E6F6A" w:rsidP="006E6F6A">
      <w:pPr>
        <w:ind w:left="709"/>
        <w:jc w:val="both"/>
      </w:pPr>
      <w:r>
        <w:t>Termin realizacji zamówienia: max 72 godziny od złożenia zamówienia</w:t>
      </w:r>
    </w:p>
    <w:p w14:paraId="56065778" w14:textId="77777777" w:rsidR="006E6F6A" w:rsidRDefault="006E6F6A" w:rsidP="006E6F6A">
      <w:pPr>
        <w:ind w:firstLine="708"/>
        <w:jc w:val="both"/>
      </w:pPr>
      <w:r>
        <w:t>T</w:t>
      </w:r>
      <w:r w:rsidRPr="006679F4">
        <w:t xml:space="preserve">ermin wykonania umowy wynosi </w:t>
      </w:r>
      <w:r>
        <w:t>12</w:t>
      </w:r>
      <w:r w:rsidRPr="006679F4">
        <w:t xml:space="preserve"> miesięcy </w:t>
      </w:r>
      <w:r>
        <w:t>od dnia zawarcia umowy.</w:t>
      </w:r>
    </w:p>
    <w:p w14:paraId="206D27A3" w14:textId="77777777" w:rsidR="006E6F6A" w:rsidRDefault="006E6F6A" w:rsidP="00FF4712">
      <w:pPr>
        <w:ind w:left="709"/>
        <w:jc w:val="both"/>
        <w:rPr>
          <w:b/>
        </w:rPr>
      </w:pPr>
    </w:p>
    <w:p w14:paraId="51CC0B7A" w14:textId="77777777" w:rsidR="006E6F6A" w:rsidRDefault="006E6F6A" w:rsidP="006E6F6A">
      <w:pPr>
        <w:ind w:left="709"/>
        <w:jc w:val="both"/>
      </w:pPr>
      <w:r w:rsidRPr="006E6F6A">
        <w:rPr>
          <w:b/>
          <w:bCs/>
        </w:rPr>
        <w:t xml:space="preserve">Zadanie nr </w:t>
      </w:r>
      <w:r>
        <w:rPr>
          <w:b/>
          <w:bCs/>
        </w:rPr>
        <w:t>3:</w:t>
      </w:r>
      <w:r w:rsidRPr="006E6F6A">
        <w:rPr>
          <w:b/>
          <w:bCs/>
        </w:rPr>
        <w:t xml:space="preserve"> Rękawice diagnostyczne oporne na przenikanie substancji chemicznych, nitrylowe, bez pudrowe</w:t>
      </w:r>
      <w:r>
        <w:t xml:space="preserve"> </w:t>
      </w:r>
    </w:p>
    <w:p w14:paraId="3A701CF6" w14:textId="0566BF78" w:rsidR="006E6F6A" w:rsidRPr="006679F4" w:rsidRDefault="006E6F6A" w:rsidP="006E6F6A">
      <w:pPr>
        <w:ind w:left="709"/>
        <w:jc w:val="both"/>
      </w:pPr>
      <w:r w:rsidRPr="006679F4">
        <w:t>wartość netto za wykonanie całości przedmiotu zamówienia wynosi....................... zł</w:t>
      </w:r>
    </w:p>
    <w:p w14:paraId="7A13D98A" w14:textId="77777777" w:rsidR="006E6F6A" w:rsidRPr="006679F4" w:rsidRDefault="006E6F6A" w:rsidP="006E6F6A">
      <w:pPr>
        <w:ind w:left="709" w:hanging="284"/>
        <w:jc w:val="both"/>
      </w:pPr>
      <w:r w:rsidRPr="006679F4">
        <w:t xml:space="preserve">     stawka  podatku VAT wynosi  ......%</w:t>
      </w:r>
      <w:r>
        <w:t xml:space="preserve">, </w:t>
      </w:r>
      <w:r w:rsidRPr="006679F4">
        <w:t xml:space="preserve"> kwota podatku VAT wynosi ........................ zł</w:t>
      </w:r>
    </w:p>
    <w:p w14:paraId="668D6A9B" w14:textId="77777777" w:rsidR="006E6F6A" w:rsidRPr="006679F4" w:rsidRDefault="006E6F6A" w:rsidP="006E6F6A">
      <w:pPr>
        <w:ind w:left="709" w:hanging="284"/>
        <w:jc w:val="both"/>
      </w:pPr>
      <w:r w:rsidRPr="006679F4">
        <w:tab/>
        <w:t>wartość brutto za wykonanie całości przedmiotu zamówienia wynosi....................... zł</w:t>
      </w:r>
    </w:p>
    <w:p w14:paraId="5A3FB6AA" w14:textId="77777777" w:rsidR="006E6F6A" w:rsidRPr="006679F4" w:rsidRDefault="006E6F6A" w:rsidP="006E6F6A">
      <w:pPr>
        <w:ind w:left="709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594F8959" w14:textId="77777777" w:rsidR="006E6F6A" w:rsidRDefault="006E6F6A" w:rsidP="006E6F6A">
      <w:pPr>
        <w:ind w:left="709"/>
        <w:jc w:val="both"/>
      </w:pPr>
      <w:r w:rsidRPr="006679F4">
        <w:t xml:space="preserve">wyliczona zgodnie z odpowiednią tabelą formularza cenowego </w:t>
      </w:r>
    </w:p>
    <w:p w14:paraId="5B550342" w14:textId="77777777" w:rsidR="006E6F6A" w:rsidRPr="006679F4" w:rsidRDefault="006E6F6A" w:rsidP="006E6F6A">
      <w:pPr>
        <w:ind w:left="709"/>
        <w:jc w:val="both"/>
      </w:pPr>
      <w:r>
        <w:t>Termin realizacji zamówienia: max 72 godziny od złożenia zamówienia</w:t>
      </w:r>
    </w:p>
    <w:p w14:paraId="676AD257" w14:textId="77777777" w:rsidR="006E6F6A" w:rsidRDefault="006E6F6A" w:rsidP="006E6F6A">
      <w:pPr>
        <w:ind w:firstLine="708"/>
        <w:jc w:val="both"/>
      </w:pPr>
      <w:r>
        <w:t>T</w:t>
      </w:r>
      <w:r w:rsidRPr="006679F4">
        <w:t xml:space="preserve">ermin wykonania umowy wynosi </w:t>
      </w:r>
      <w:r>
        <w:t>12</w:t>
      </w:r>
      <w:r w:rsidRPr="006679F4">
        <w:t xml:space="preserve"> miesięcy </w:t>
      </w:r>
      <w:r>
        <w:t>od dnia zawarcia umowy.</w:t>
      </w:r>
    </w:p>
    <w:p w14:paraId="2CB3C068" w14:textId="77777777" w:rsidR="006E6F6A" w:rsidRDefault="006E6F6A" w:rsidP="00FF4712">
      <w:pPr>
        <w:ind w:left="709"/>
        <w:jc w:val="both"/>
        <w:rPr>
          <w:b/>
        </w:rPr>
      </w:pPr>
    </w:p>
    <w:p w14:paraId="18F354FE" w14:textId="62A43DCD" w:rsidR="006E6F6A" w:rsidRPr="006E6F6A" w:rsidRDefault="006E6F6A" w:rsidP="006E6F6A">
      <w:pPr>
        <w:ind w:left="709"/>
        <w:jc w:val="both"/>
        <w:rPr>
          <w:b/>
          <w:bCs/>
        </w:rPr>
      </w:pPr>
      <w:r w:rsidRPr="006E6F6A">
        <w:rPr>
          <w:b/>
          <w:bCs/>
        </w:rPr>
        <w:t xml:space="preserve">Zadanie nr </w:t>
      </w:r>
      <w:r>
        <w:rPr>
          <w:b/>
          <w:bCs/>
        </w:rPr>
        <w:t>4</w:t>
      </w:r>
      <w:r w:rsidRPr="006E6F6A">
        <w:rPr>
          <w:b/>
          <w:bCs/>
        </w:rPr>
        <w:t>: Rękawice diagnostyczne nitrylowe, niejałowe: mankiet rolowany, wyjmowane bez ryzyka kontaminacji opakowania oraz pozostałych rękawic</w:t>
      </w:r>
    </w:p>
    <w:p w14:paraId="4A106126" w14:textId="77777777" w:rsidR="006E6F6A" w:rsidRPr="006679F4" w:rsidRDefault="006E6F6A" w:rsidP="006E6F6A">
      <w:pPr>
        <w:ind w:left="709"/>
        <w:jc w:val="both"/>
      </w:pPr>
      <w:r w:rsidRPr="006679F4">
        <w:t>wartość netto za wykonanie całości przedmiotu zamówienia wynosi....................... zł</w:t>
      </w:r>
    </w:p>
    <w:p w14:paraId="716BD694" w14:textId="77777777" w:rsidR="006E6F6A" w:rsidRPr="006679F4" w:rsidRDefault="006E6F6A" w:rsidP="006E6F6A">
      <w:pPr>
        <w:ind w:left="709" w:hanging="284"/>
        <w:jc w:val="both"/>
      </w:pPr>
      <w:r w:rsidRPr="006679F4">
        <w:t xml:space="preserve">     stawka  podatku VAT wynosi  ......%</w:t>
      </w:r>
      <w:r>
        <w:t xml:space="preserve">, </w:t>
      </w:r>
      <w:r w:rsidRPr="006679F4">
        <w:t xml:space="preserve"> kwota podatku VAT wynosi ........................ zł</w:t>
      </w:r>
    </w:p>
    <w:p w14:paraId="5113DB8F" w14:textId="77777777" w:rsidR="006E6F6A" w:rsidRPr="006679F4" w:rsidRDefault="006E6F6A" w:rsidP="006E6F6A">
      <w:pPr>
        <w:ind w:left="709" w:hanging="284"/>
        <w:jc w:val="both"/>
      </w:pPr>
      <w:r w:rsidRPr="006679F4">
        <w:tab/>
        <w:t>wartość brutto za wykonanie całości przedmiotu zamówienia wynosi....................... zł</w:t>
      </w:r>
    </w:p>
    <w:p w14:paraId="01DAD718" w14:textId="77777777" w:rsidR="006E6F6A" w:rsidRPr="006679F4" w:rsidRDefault="006E6F6A" w:rsidP="006E6F6A">
      <w:pPr>
        <w:ind w:left="709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437A548A" w14:textId="77777777" w:rsidR="006E6F6A" w:rsidRDefault="006E6F6A" w:rsidP="006E6F6A">
      <w:pPr>
        <w:ind w:left="709"/>
        <w:jc w:val="both"/>
      </w:pPr>
      <w:r w:rsidRPr="006679F4">
        <w:t xml:space="preserve">wyliczona zgodnie z odpowiednią tabelą formularza cenowego </w:t>
      </w:r>
    </w:p>
    <w:p w14:paraId="4709FB0A" w14:textId="77777777" w:rsidR="006E6F6A" w:rsidRPr="006679F4" w:rsidRDefault="006E6F6A" w:rsidP="006E6F6A">
      <w:pPr>
        <w:ind w:left="709"/>
        <w:jc w:val="both"/>
      </w:pPr>
      <w:r>
        <w:t>Termin realizacji zamówienia: max 72 godziny od złożenia zamówienia</w:t>
      </w:r>
    </w:p>
    <w:p w14:paraId="64F0955C" w14:textId="77777777" w:rsidR="006E6F6A" w:rsidRDefault="006E6F6A" w:rsidP="006E6F6A">
      <w:pPr>
        <w:ind w:firstLine="708"/>
        <w:jc w:val="both"/>
      </w:pPr>
      <w:r>
        <w:t>T</w:t>
      </w:r>
      <w:r w:rsidRPr="006679F4">
        <w:t xml:space="preserve">ermin wykonania umowy wynosi </w:t>
      </w:r>
      <w:r>
        <w:t>12</w:t>
      </w:r>
      <w:r w:rsidRPr="006679F4">
        <w:t xml:space="preserve"> miesięcy </w:t>
      </w:r>
      <w:r>
        <w:t>od dnia zawarcia umowy.</w:t>
      </w:r>
    </w:p>
    <w:p w14:paraId="0DAF4B95" w14:textId="77777777" w:rsidR="006E6F6A" w:rsidRDefault="006E6F6A" w:rsidP="00FF4712">
      <w:pPr>
        <w:ind w:left="709"/>
        <w:jc w:val="both"/>
        <w:rPr>
          <w:b/>
        </w:rPr>
      </w:pPr>
    </w:p>
    <w:p w14:paraId="647B3D02" w14:textId="77777777" w:rsidR="00FF4712" w:rsidRPr="00281DC6" w:rsidRDefault="00FF4712" w:rsidP="00FF4712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6E0503D" w14:textId="77777777" w:rsidR="00FF4712" w:rsidRPr="00281DC6" w:rsidRDefault="00FF4712" w:rsidP="00FF4712">
      <w:pPr>
        <w:numPr>
          <w:ilvl w:val="0"/>
          <w:numId w:val="36"/>
        </w:numPr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46731E2F" w14:textId="77777777" w:rsidR="00FF4712" w:rsidRDefault="00FF4712" w:rsidP="00FF4712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959CBBD" w14:textId="77777777" w:rsidR="00FF4712" w:rsidRPr="00281DC6" w:rsidRDefault="00FF4712" w:rsidP="00FF4712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14E9E343" w14:textId="77777777" w:rsidR="00FF4712" w:rsidRPr="00281DC6" w:rsidRDefault="00FF4712" w:rsidP="00FF4712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FF4712" w:rsidRPr="00281DC6" w14:paraId="6632A4AF" w14:textId="77777777" w:rsidTr="00636DCC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BC02D65" w14:textId="77777777" w:rsidR="00FF4712" w:rsidRPr="00281DC6" w:rsidRDefault="00FF4712" w:rsidP="00636DC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69A7467" w14:textId="77777777" w:rsidR="00FF4712" w:rsidRPr="00281DC6" w:rsidRDefault="00FF4712" w:rsidP="00636DC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2E705EDF" w14:textId="77777777" w:rsidR="00FF4712" w:rsidRPr="00281DC6" w:rsidRDefault="00FF4712" w:rsidP="00636DC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7F4677B" w14:textId="77777777" w:rsidR="00FF4712" w:rsidRPr="00281DC6" w:rsidRDefault="00FF4712" w:rsidP="00636DC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FF4712" w:rsidRPr="00281DC6" w14:paraId="194D360A" w14:textId="77777777" w:rsidTr="00636DCC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E4C6F5" w14:textId="77777777" w:rsidR="00FF4712" w:rsidRPr="00281DC6" w:rsidRDefault="00FF4712" w:rsidP="00636DC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B188BC" w14:textId="77777777" w:rsidR="00FF4712" w:rsidRPr="00281DC6" w:rsidRDefault="00FF4712" w:rsidP="00636DC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D76512" w14:textId="77777777" w:rsidR="00FF4712" w:rsidRPr="00281DC6" w:rsidRDefault="00FF4712" w:rsidP="00636DC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F4712" w:rsidRPr="00281DC6" w14:paraId="4722FFBA" w14:textId="77777777" w:rsidTr="00636DCC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ED096" w14:textId="77777777" w:rsidR="00FF4712" w:rsidRPr="00281DC6" w:rsidRDefault="00FF4712" w:rsidP="00636DC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4D1C0" w14:textId="77777777" w:rsidR="00FF4712" w:rsidRPr="00281DC6" w:rsidRDefault="00FF4712" w:rsidP="00636DC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5F82A1" w14:textId="77777777" w:rsidR="00FF4712" w:rsidRPr="00281DC6" w:rsidRDefault="00FF4712" w:rsidP="00636DC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24B966FA" w14:textId="77777777" w:rsidR="00FF4712" w:rsidRPr="005201CC" w:rsidRDefault="00FF4712" w:rsidP="00FF4712">
      <w:pPr>
        <w:numPr>
          <w:ilvl w:val="0"/>
          <w:numId w:val="36"/>
        </w:numPr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77B04794" w14:textId="77777777" w:rsidR="00FF4712" w:rsidRDefault="00FF4712" w:rsidP="00FF4712">
      <w:pPr>
        <w:numPr>
          <w:ilvl w:val="0"/>
          <w:numId w:val="36"/>
        </w:numPr>
        <w:contextualSpacing/>
        <w:jc w:val="both"/>
      </w:pPr>
      <w:r>
        <w:lastRenderedPageBreak/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40B6F2E6" w14:textId="77777777" w:rsidR="00FF4712" w:rsidRDefault="00FF4712" w:rsidP="00FF4712">
      <w:pPr>
        <w:numPr>
          <w:ilvl w:val="0"/>
          <w:numId w:val="36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45913E64" w14:textId="77777777" w:rsidR="00FF4712" w:rsidRDefault="00FF4712" w:rsidP="00FF4712">
      <w:pPr>
        <w:numPr>
          <w:ilvl w:val="0"/>
          <w:numId w:val="36"/>
        </w:numPr>
        <w:jc w:val="both"/>
      </w:pPr>
      <w: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70135E30" w14:textId="77777777" w:rsidR="00FF4712" w:rsidRPr="000540D7" w:rsidRDefault="00FF4712" w:rsidP="00FF4712">
      <w:pPr>
        <w:ind w:left="641"/>
        <w:contextualSpacing/>
        <w:jc w:val="both"/>
      </w:pPr>
    </w:p>
    <w:p w14:paraId="32114BCD" w14:textId="77777777" w:rsidR="00FF4712" w:rsidRPr="00281DC6" w:rsidRDefault="00FF4712" w:rsidP="00FF4712">
      <w:pPr>
        <w:numPr>
          <w:ilvl w:val="0"/>
          <w:numId w:val="35"/>
        </w:numPr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5C95D4C2" w14:textId="77777777" w:rsidR="00FF4712" w:rsidRPr="00281DC6" w:rsidRDefault="00FF4712" w:rsidP="00FF4712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7B0FF5C8" w14:textId="77777777" w:rsidR="00FF4712" w:rsidRPr="00281DC6" w:rsidRDefault="00FF4712" w:rsidP="00FF4712">
      <w:pPr>
        <w:ind w:left="284"/>
        <w:contextualSpacing/>
        <w:jc w:val="both"/>
        <w:rPr>
          <w:bCs/>
          <w:sz w:val="16"/>
          <w:szCs w:val="16"/>
        </w:rPr>
      </w:pPr>
    </w:p>
    <w:p w14:paraId="2E54FBA9" w14:textId="77777777" w:rsidR="00FF4712" w:rsidRPr="00281DC6" w:rsidRDefault="00FF4712" w:rsidP="00FF4712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D473B91" w14:textId="77777777" w:rsidR="00FF4712" w:rsidRPr="00281DC6" w:rsidRDefault="00FF4712" w:rsidP="00FF4712">
      <w:pPr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FF4712" w:rsidRPr="00281DC6" w14:paraId="307FB17E" w14:textId="77777777" w:rsidTr="00636DCC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4F3DC" w14:textId="77777777" w:rsidR="00FF4712" w:rsidRPr="00281DC6" w:rsidRDefault="00FF4712" w:rsidP="00636DCC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ECBEBA8" w14:textId="77777777" w:rsidR="00FF4712" w:rsidRPr="00281DC6" w:rsidRDefault="00FF4712" w:rsidP="00636DCC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01C505F" w14:textId="77777777" w:rsidR="00FF4712" w:rsidRPr="00281DC6" w:rsidRDefault="00FF4712" w:rsidP="00636DCC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943FE4E" w14:textId="77777777" w:rsidR="00FF4712" w:rsidRPr="00281DC6" w:rsidRDefault="00FF4712" w:rsidP="00636DCC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FF4712" w:rsidRPr="00281DC6" w14:paraId="3C92B471" w14:textId="77777777" w:rsidTr="00636DC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904FB" w14:textId="77777777" w:rsidR="00FF4712" w:rsidRPr="00281DC6" w:rsidRDefault="00FF4712" w:rsidP="00636DCC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0D6FB" w14:textId="77777777" w:rsidR="00FF4712" w:rsidRPr="00281DC6" w:rsidRDefault="00FF4712" w:rsidP="00636DCC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42972" w14:textId="77777777" w:rsidR="00FF4712" w:rsidRPr="00281DC6" w:rsidRDefault="00FF4712" w:rsidP="00636DCC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6DCD5" w14:textId="77777777" w:rsidR="00FF4712" w:rsidRPr="00281DC6" w:rsidRDefault="00FF4712" w:rsidP="00636DCC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FF4712" w:rsidRPr="00281DC6" w14:paraId="008C62D4" w14:textId="77777777" w:rsidTr="00636DC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11D74" w14:textId="77777777" w:rsidR="00FF4712" w:rsidRPr="00281DC6" w:rsidRDefault="00FF4712" w:rsidP="00636DCC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3D325" w14:textId="77777777" w:rsidR="00FF4712" w:rsidRPr="00281DC6" w:rsidRDefault="00FF4712" w:rsidP="00636DCC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7EA69" w14:textId="77777777" w:rsidR="00FF4712" w:rsidRPr="00281DC6" w:rsidRDefault="00FF4712" w:rsidP="00636DCC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8B249" w14:textId="77777777" w:rsidR="00FF4712" w:rsidRPr="00281DC6" w:rsidRDefault="00FF4712" w:rsidP="00636DCC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24B81D5C" w14:textId="77777777" w:rsidR="00FF4712" w:rsidRPr="007E65D6" w:rsidRDefault="00FF4712" w:rsidP="00FF4712">
      <w:pPr>
        <w:ind w:left="284"/>
        <w:contextualSpacing/>
        <w:jc w:val="both"/>
        <w:rPr>
          <w:sz w:val="22"/>
          <w:szCs w:val="22"/>
        </w:rPr>
      </w:pPr>
    </w:p>
    <w:p w14:paraId="464B0AB2" w14:textId="77777777" w:rsidR="00FF4712" w:rsidRPr="00281DC6" w:rsidRDefault="00FF4712" w:rsidP="00FF4712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FF4712" w:rsidRPr="00281DC6" w14:paraId="691D2459" w14:textId="77777777" w:rsidTr="00636DCC">
        <w:tc>
          <w:tcPr>
            <w:tcW w:w="2521" w:type="dxa"/>
            <w:shd w:val="clear" w:color="auto" w:fill="auto"/>
            <w:vAlign w:val="center"/>
          </w:tcPr>
          <w:p w14:paraId="47E61D73" w14:textId="77777777" w:rsidR="00FF4712" w:rsidRPr="00281DC6" w:rsidRDefault="00FF4712" w:rsidP="00636DCC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6204B192" w14:textId="77777777" w:rsidR="00FF4712" w:rsidRPr="00281DC6" w:rsidRDefault="00FF4712" w:rsidP="00636DCC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FF4712" w:rsidRPr="00281DC6" w14:paraId="01A0380D" w14:textId="77777777" w:rsidTr="00636DCC">
        <w:tc>
          <w:tcPr>
            <w:tcW w:w="2521" w:type="dxa"/>
            <w:shd w:val="clear" w:color="auto" w:fill="auto"/>
            <w:vAlign w:val="center"/>
          </w:tcPr>
          <w:p w14:paraId="1E086345" w14:textId="77777777" w:rsidR="00FF4712" w:rsidRPr="00281DC6" w:rsidRDefault="00FF4712" w:rsidP="00636DCC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42D507FC" w14:textId="77777777" w:rsidR="00FF4712" w:rsidRPr="00281DC6" w:rsidRDefault="00FF4712" w:rsidP="00636DCC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FF4712" w:rsidRPr="00281DC6" w14:paraId="1CC1E374" w14:textId="77777777" w:rsidTr="00636DCC">
        <w:tc>
          <w:tcPr>
            <w:tcW w:w="2521" w:type="dxa"/>
            <w:shd w:val="clear" w:color="auto" w:fill="auto"/>
            <w:vAlign w:val="center"/>
          </w:tcPr>
          <w:p w14:paraId="7A92F49B" w14:textId="77777777" w:rsidR="00FF4712" w:rsidRPr="00281DC6" w:rsidRDefault="00FF4712" w:rsidP="00636DCC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72BECCC0" w14:textId="77777777" w:rsidR="00FF4712" w:rsidRPr="00281DC6" w:rsidRDefault="00FF4712" w:rsidP="00636DCC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FF4712" w:rsidRPr="00281DC6" w14:paraId="3AD5F350" w14:textId="77777777" w:rsidTr="00636DCC">
        <w:tc>
          <w:tcPr>
            <w:tcW w:w="2521" w:type="dxa"/>
            <w:shd w:val="clear" w:color="auto" w:fill="auto"/>
            <w:vAlign w:val="center"/>
          </w:tcPr>
          <w:p w14:paraId="553F9CCD" w14:textId="77777777" w:rsidR="00FF4712" w:rsidRPr="00281DC6" w:rsidRDefault="00FF4712" w:rsidP="00636DCC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046F3F24" w14:textId="77777777" w:rsidR="00FF4712" w:rsidRPr="00281DC6" w:rsidRDefault="00FF4712" w:rsidP="00636DCC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14:paraId="3CE4167C" w14:textId="77777777" w:rsidR="00FF4712" w:rsidRPr="00281DC6" w:rsidRDefault="00FF4712" w:rsidP="00FF4712">
      <w:pPr>
        <w:ind w:hanging="284"/>
        <w:contextualSpacing/>
        <w:rPr>
          <w:rFonts w:eastAsia="Calibri"/>
          <w:lang w:val="en-US" w:eastAsia="en-US"/>
        </w:rPr>
      </w:pPr>
    </w:p>
    <w:p w14:paraId="153F6565" w14:textId="77777777" w:rsidR="00FF4712" w:rsidRPr="000540D7" w:rsidRDefault="00FF4712" w:rsidP="00FF4712">
      <w:pPr>
        <w:numPr>
          <w:ilvl w:val="0"/>
          <w:numId w:val="35"/>
        </w:numPr>
        <w:ind w:left="426"/>
        <w:contextualSpacing/>
        <w:rPr>
          <w:rFonts w:eastAsia="Calibri"/>
          <w:lang w:val="en-US" w:eastAsia="en-US"/>
        </w:rPr>
      </w:pPr>
      <w:proofErr w:type="spellStart"/>
      <w:r>
        <w:rPr>
          <w:rFonts w:eastAsia="Calibri"/>
          <w:lang w:val="en-US" w:eastAsia="en-US"/>
        </w:rPr>
        <w:t>Informacja</w:t>
      </w:r>
      <w:proofErr w:type="spellEnd"/>
      <w:r w:rsidRPr="000540D7">
        <w:rPr>
          <w:rFonts w:eastAsia="Calibri"/>
          <w:lang w:val="en-US" w:eastAsia="en-US"/>
        </w:rPr>
        <w:t>:</w:t>
      </w:r>
    </w:p>
    <w:p w14:paraId="3C219F12" w14:textId="77777777" w:rsidR="00FF4712" w:rsidRPr="00281DC6" w:rsidRDefault="00FF4712" w:rsidP="00FF4712">
      <w:pPr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70E04509" w14:textId="77777777" w:rsidR="00FF4712" w:rsidRPr="00281DC6" w:rsidRDefault="00FF4712" w:rsidP="00FF4712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66C55FC1" w14:textId="77777777" w:rsidR="00FF4712" w:rsidRPr="00281DC6" w:rsidRDefault="00FF4712" w:rsidP="00FF4712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CF7681F" w14:textId="77777777" w:rsidR="00FF4712" w:rsidRPr="00281DC6" w:rsidRDefault="00FF4712" w:rsidP="00FF4712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7A625482" w14:textId="77777777" w:rsidR="00FF4712" w:rsidRPr="00281DC6" w:rsidRDefault="00FF4712" w:rsidP="00FF4712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29510AF8" w14:textId="77777777" w:rsidR="00FF4712" w:rsidRPr="00281DC6" w:rsidRDefault="00FF4712" w:rsidP="00FF4712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251E9CCB" w14:textId="77777777" w:rsidR="00FF4712" w:rsidRPr="00281DC6" w:rsidRDefault="00FF4712" w:rsidP="00FF4712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271E347" w14:textId="77777777" w:rsidR="00FF4712" w:rsidRPr="00281DC6" w:rsidRDefault="00FF4712" w:rsidP="00FF4712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0628D1DE" w14:textId="77777777" w:rsidR="00FF4712" w:rsidRPr="00281DC6" w:rsidRDefault="00FF4712" w:rsidP="00FF4712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6707F887" w14:textId="77777777" w:rsidR="00FF4712" w:rsidRPr="00281DC6" w:rsidRDefault="00FF4712" w:rsidP="00FF4712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7D64CCD" w14:textId="77777777" w:rsidR="00FF4712" w:rsidRDefault="00FF4712" w:rsidP="00FF4712">
      <w:pPr>
        <w:tabs>
          <w:tab w:val="center" w:pos="7655"/>
        </w:tabs>
        <w:rPr>
          <w:sz w:val="22"/>
          <w:szCs w:val="22"/>
        </w:rPr>
      </w:pPr>
    </w:p>
    <w:p w14:paraId="53B02264" w14:textId="77777777" w:rsidR="00FF4712" w:rsidRDefault="00FF4712" w:rsidP="00FF4712">
      <w:pPr>
        <w:tabs>
          <w:tab w:val="center" w:pos="7655"/>
        </w:tabs>
        <w:rPr>
          <w:sz w:val="22"/>
          <w:szCs w:val="22"/>
        </w:rPr>
      </w:pPr>
    </w:p>
    <w:p w14:paraId="27244466" w14:textId="77777777" w:rsidR="00FF4712" w:rsidRPr="00281DC6" w:rsidRDefault="00FF4712" w:rsidP="00FF4712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3560D060" w14:textId="77777777" w:rsidR="00FF4712" w:rsidRDefault="00FF4712" w:rsidP="00FF4712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5E26CC1D" w14:textId="77777777" w:rsidR="00FF4712" w:rsidRPr="00281DC6" w:rsidRDefault="00FF4712" w:rsidP="00FF4712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28DDDD2D" w:rsidR="00281DC6" w:rsidRDefault="00FF4712" w:rsidP="006E6F6A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82474" w14:textId="77777777" w:rsidR="00613B65" w:rsidRDefault="00613B65">
      <w:r>
        <w:separator/>
      </w:r>
    </w:p>
  </w:endnote>
  <w:endnote w:type="continuationSeparator" w:id="0">
    <w:p w14:paraId="354625F0" w14:textId="77777777" w:rsidR="00613B65" w:rsidRDefault="0061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15F09" w14:textId="77777777" w:rsidR="00613B65" w:rsidRDefault="00613B65">
      <w:r>
        <w:separator/>
      </w:r>
    </w:p>
  </w:footnote>
  <w:footnote w:type="continuationSeparator" w:id="0">
    <w:p w14:paraId="4C6E8FAE" w14:textId="77777777" w:rsidR="00613B65" w:rsidRDefault="00613B65">
      <w:r>
        <w:continuationSeparator/>
      </w:r>
    </w:p>
  </w:footnote>
  <w:footnote w:id="1">
    <w:p w14:paraId="738F4B22" w14:textId="6E94BCAB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 w:rsidR="0062266B">
        <w:rPr>
          <w:rFonts w:ascii="Arial" w:hAnsi="Arial" w:cs="Arial"/>
          <w:sz w:val="16"/>
          <w:szCs w:val="16"/>
        </w:rPr>
        <w:t xml:space="preserve"> – zostawić właściwe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4C4146F" w14:textId="77777777" w:rsidR="00FF4712" w:rsidRDefault="00FF4712" w:rsidP="00FF4712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3150B18E" w14:textId="77777777" w:rsidR="00FF4712" w:rsidRPr="00173016" w:rsidRDefault="00FF4712" w:rsidP="00FF47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FB85625" w14:textId="77777777" w:rsidR="00FF4712" w:rsidRPr="00173016" w:rsidRDefault="00FF4712" w:rsidP="00FF47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62C50311" w:rsidR="00D74BC1" w:rsidRDefault="00281DC6">
    <w:pPr>
      <w:pStyle w:val="Nagwek"/>
    </w:pPr>
    <w:r>
      <w:t>Znak sprawy: SZW/DZP/</w:t>
    </w:r>
    <w:r w:rsidR="00FF4712">
      <w:t>97</w:t>
    </w:r>
    <w:r>
      <w:t>/202</w:t>
    </w:r>
    <w:r w:rsidR="00FF4712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52768254">
    <w:abstractNumId w:val="9"/>
  </w:num>
  <w:num w:numId="2" w16cid:durableId="890265220">
    <w:abstractNumId w:val="20"/>
  </w:num>
  <w:num w:numId="3" w16cid:durableId="1821578605">
    <w:abstractNumId w:val="22"/>
  </w:num>
  <w:num w:numId="4" w16cid:durableId="568077006">
    <w:abstractNumId w:val="5"/>
  </w:num>
  <w:num w:numId="5" w16cid:durableId="1078019573">
    <w:abstractNumId w:val="26"/>
  </w:num>
  <w:num w:numId="6" w16cid:durableId="1716470131">
    <w:abstractNumId w:val="6"/>
  </w:num>
  <w:num w:numId="7" w16cid:durableId="489448451">
    <w:abstractNumId w:val="7"/>
  </w:num>
  <w:num w:numId="8" w16cid:durableId="475224869">
    <w:abstractNumId w:val="30"/>
  </w:num>
  <w:num w:numId="9" w16cid:durableId="1600092753">
    <w:abstractNumId w:val="4"/>
  </w:num>
  <w:num w:numId="10" w16cid:durableId="1631395258">
    <w:abstractNumId w:val="29"/>
  </w:num>
  <w:num w:numId="11" w16cid:durableId="1608729123">
    <w:abstractNumId w:val="24"/>
  </w:num>
  <w:num w:numId="12" w16cid:durableId="1771700538">
    <w:abstractNumId w:val="11"/>
  </w:num>
  <w:num w:numId="13" w16cid:durableId="646134799">
    <w:abstractNumId w:val="23"/>
  </w:num>
  <w:num w:numId="14" w16cid:durableId="1316035577">
    <w:abstractNumId w:val="36"/>
  </w:num>
  <w:num w:numId="15" w16cid:durableId="709306855">
    <w:abstractNumId w:val="21"/>
  </w:num>
  <w:num w:numId="16" w16cid:durableId="1434084790">
    <w:abstractNumId w:val="35"/>
  </w:num>
  <w:num w:numId="17" w16cid:durableId="872428104">
    <w:abstractNumId w:val="10"/>
  </w:num>
  <w:num w:numId="18" w16cid:durableId="1077560693">
    <w:abstractNumId w:val="15"/>
  </w:num>
  <w:num w:numId="19" w16cid:durableId="1181506892">
    <w:abstractNumId w:val="33"/>
  </w:num>
  <w:num w:numId="20" w16cid:durableId="1246306816">
    <w:abstractNumId w:val="1"/>
  </w:num>
  <w:num w:numId="21" w16cid:durableId="1813133344">
    <w:abstractNumId w:val="27"/>
  </w:num>
  <w:num w:numId="22" w16cid:durableId="1033731567">
    <w:abstractNumId w:val="2"/>
  </w:num>
  <w:num w:numId="23" w16cid:durableId="1820531781">
    <w:abstractNumId w:val="12"/>
  </w:num>
  <w:num w:numId="24" w16cid:durableId="1463768964">
    <w:abstractNumId w:val="31"/>
  </w:num>
  <w:num w:numId="25" w16cid:durableId="1509371026">
    <w:abstractNumId w:val="8"/>
  </w:num>
  <w:num w:numId="26" w16cid:durableId="1450736168">
    <w:abstractNumId w:val="14"/>
  </w:num>
  <w:num w:numId="27" w16cid:durableId="1269192924">
    <w:abstractNumId w:val="18"/>
  </w:num>
  <w:num w:numId="28" w16cid:durableId="1768691397">
    <w:abstractNumId w:val="16"/>
  </w:num>
  <w:num w:numId="29" w16cid:durableId="1434739390">
    <w:abstractNumId w:val="3"/>
  </w:num>
  <w:num w:numId="30" w16cid:durableId="194735906">
    <w:abstractNumId w:val="17"/>
  </w:num>
  <w:num w:numId="31" w16cid:durableId="1797020285">
    <w:abstractNumId w:val="0"/>
  </w:num>
  <w:num w:numId="32" w16cid:durableId="2001811761">
    <w:abstractNumId w:val="25"/>
  </w:num>
  <w:num w:numId="33" w16cid:durableId="1002196452">
    <w:abstractNumId w:val="19"/>
  </w:num>
  <w:num w:numId="34" w16cid:durableId="1812939075">
    <w:abstractNumId w:val="28"/>
  </w:num>
  <w:num w:numId="35" w16cid:durableId="431121748">
    <w:abstractNumId w:val="34"/>
  </w:num>
  <w:num w:numId="36" w16cid:durableId="302541341">
    <w:abstractNumId w:val="32"/>
  </w:num>
  <w:num w:numId="37" w16cid:durableId="12805965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7ABE"/>
    <w:rsid w:val="00071FE3"/>
    <w:rsid w:val="001164BF"/>
    <w:rsid w:val="00132F3E"/>
    <w:rsid w:val="0018410E"/>
    <w:rsid w:val="00281DC6"/>
    <w:rsid w:val="0030391A"/>
    <w:rsid w:val="003A652F"/>
    <w:rsid w:val="00443C09"/>
    <w:rsid w:val="00460383"/>
    <w:rsid w:val="004A2566"/>
    <w:rsid w:val="00535E57"/>
    <w:rsid w:val="005A70C7"/>
    <w:rsid w:val="005E44F8"/>
    <w:rsid w:val="00613B65"/>
    <w:rsid w:val="0062266B"/>
    <w:rsid w:val="006A0EFD"/>
    <w:rsid w:val="006E6F6A"/>
    <w:rsid w:val="00740C0B"/>
    <w:rsid w:val="007717C3"/>
    <w:rsid w:val="007E2FC5"/>
    <w:rsid w:val="00B22D6B"/>
    <w:rsid w:val="00B35E57"/>
    <w:rsid w:val="00CA0475"/>
    <w:rsid w:val="00CA7C6C"/>
    <w:rsid w:val="00CB2BE7"/>
    <w:rsid w:val="00D74BC1"/>
    <w:rsid w:val="00F2537A"/>
    <w:rsid w:val="00FF4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54</TotalTime>
  <Pages>3</Pages>
  <Words>819</Words>
  <Characters>6024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MS Lutycka</cp:lastModifiedBy>
  <cp:revision>12</cp:revision>
  <cp:lastPrinted>2007-10-05T06:59:00Z</cp:lastPrinted>
  <dcterms:created xsi:type="dcterms:W3CDTF">2021-03-05T08:11:00Z</dcterms:created>
  <dcterms:modified xsi:type="dcterms:W3CDTF">2023-09-05T09:54:00Z</dcterms:modified>
</cp:coreProperties>
</file>