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F311F" w14:textId="549543C2" w:rsidR="00025386" w:rsidRPr="00287368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287368">
        <w:rPr>
          <w:bCs/>
          <w:i w:val="0"/>
          <w:sz w:val="20"/>
        </w:rPr>
        <w:t xml:space="preserve">Załącznik nr </w:t>
      </w:r>
      <w:r w:rsidR="00287368" w:rsidRPr="00287368">
        <w:rPr>
          <w:bCs/>
          <w:i w:val="0"/>
          <w:sz w:val="20"/>
        </w:rPr>
        <w:t>4</w:t>
      </w:r>
      <w:r w:rsidR="007666D6" w:rsidRPr="00287368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287368" w14:paraId="5F25833D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0C4A4E" w14:textId="77777777" w:rsidR="008D442B" w:rsidRPr="00287368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87368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658B5638" w14:textId="77777777" w:rsidR="00053927" w:rsidRPr="00287368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87368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2873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2D7791EA" w14:textId="77777777" w:rsidR="00053927" w:rsidRPr="0028736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87368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287368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D28B512" w14:textId="77777777" w:rsidR="003A486D" w:rsidRPr="00287368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3811"/>
        <w:gridCol w:w="4859"/>
      </w:tblGrid>
      <w:tr w:rsidR="003A486D" w:rsidRPr="00287368" w14:paraId="175105A1" w14:textId="77777777" w:rsidTr="0087706D">
        <w:tc>
          <w:tcPr>
            <w:tcW w:w="550" w:type="dxa"/>
            <w:shd w:val="clear" w:color="auto" w:fill="auto"/>
            <w:vAlign w:val="center"/>
          </w:tcPr>
          <w:p w14:paraId="5DB73B52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596B9314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287368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0EF63B63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287368" w14:paraId="2A98AAE6" w14:textId="77777777" w:rsidTr="0087706D">
        <w:tc>
          <w:tcPr>
            <w:tcW w:w="550" w:type="dxa"/>
            <w:shd w:val="clear" w:color="auto" w:fill="auto"/>
            <w:vAlign w:val="center"/>
          </w:tcPr>
          <w:p w14:paraId="1A51C1F7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D8AD75A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274817E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287368" w14:paraId="37BD57E9" w14:textId="77777777" w:rsidTr="0087706D">
        <w:tc>
          <w:tcPr>
            <w:tcW w:w="550" w:type="dxa"/>
            <w:shd w:val="clear" w:color="auto" w:fill="auto"/>
            <w:vAlign w:val="center"/>
          </w:tcPr>
          <w:p w14:paraId="3DE0F127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79903676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C865025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75E24F85" w14:textId="77777777" w:rsidR="00BE3BCE" w:rsidRPr="00287368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28736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28736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287368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96141F" w:rsidRPr="00287368">
        <w:rPr>
          <w:rFonts w:ascii="Times New Roman" w:hAnsi="Times New Roman"/>
          <w:sz w:val="20"/>
          <w:szCs w:val="20"/>
        </w:rPr>
        <w:t>(</w:t>
      </w:r>
      <w:proofErr w:type="spellStart"/>
      <w:r w:rsidR="0096141F" w:rsidRPr="00287368">
        <w:rPr>
          <w:rFonts w:ascii="Times New Roman" w:hAnsi="Times New Roman"/>
          <w:sz w:val="20"/>
          <w:szCs w:val="20"/>
        </w:rPr>
        <w:t>t.j</w:t>
      </w:r>
      <w:proofErr w:type="spellEnd"/>
      <w:r w:rsidR="0096141F" w:rsidRPr="00287368">
        <w:rPr>
          <w:rFonts w:ascii="Times New Roman" w:hAnsi="Times New Roman"/>
          <w:sz w:val="20"/>
          <w:szCs w:val="20"/>
        </w:rPr>
        <w:t>. Dz. U. z 2022r. poz. 1710)</w:t>
      </w:r>
      <w:r w:rsidRPr="00287368">
        <w:rPr>
          <w:rFonts w:ascii="Times New Roman" w:hAnsi="Times New Roman"/>
          <w:sz w:val="20"/>
          <w:szCs w:val="20"/>
        </w:rPr>
        <w:t>, że w ramach zamówienia</w:t>
      </w:r>
      <w:r w:rsidR="00BE3BCE"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14:paraId="0611A545" w14:textId="06E3660C" w:rsidR="00AF4E90" w:rsidRPr="00287368" w:rsidRDefault="0096141F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28736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Realizacja przedsięwzięć niskoemisyjnych budynków jednorodzinnych w ramach programu STOP SMOG dla Gminy Niepołomice - Etap II - </w:t>
      </w:r>
      <w:r w:rsidR="00082D6E">
        <w:rPr>
          <w:rFonts w:ascii="Times New Roman" w:eastAsia="Times New Roman" w:hAnsi="Times New Roman"/>
          <w:b/>
          <w:sz w:val="20"/>
          <w:szCs w:val="20"/>
          <w:lang w:eastAsia="pl-PL"/>
        </w:rPr>
        <w:t>wymiana</w:t>
      </w:r>
      <w:r w:rsidRPr="0028736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kotłów na paliwa stałe.</w:t>
      </w:r>
    </w:p>
    <w:p w14:paraId="6DFDF698" w14:textId="77777777" w:rsidR="00EC10EE" w:rsidRPr="00287368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96141F" w:rsidRPr="00287368">
        <w:rPr>
          <w:rFonts w:ascii="Times New Roman" w:eastAsia="Times New Roman" w:hAnsi="Times New Roman"/>
          <w:b/>
          <w:sz w:val="20"/>
          <w:szCs w:val="20"/>
          <w:lang w:eastAsia="pl-PL"/>
        </w:rPr>
        <w:t>ZP.271.21.2023</w:t>
      </w:r>
    </w:p>
    <w:p w14:paraId="42EA1DB4" w14:textId="77777777" w:rsidR="00DC652A" w:rsidRPr="00287368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287368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287368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28736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287368" w14:paraId="4F54A8DD" w14:textId="77777777" w:rsidTr="0087706D">
        <w:tc>
          <w:tcPr>
            <w:tcW w:w="617" w:type="dxa"/>
            <w:shd w:val="clear" w:color="auto" w:fill="auto"/>
            <w:vAlign w:val="center"/>
          </w:tcPr>
          <w:p w14:paraId="2A825F3A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668C0FEE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264C11D4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287368" w14:paraId="5C10B7FC" w14:textId="77777777" w:rsidTr="0087706D">
        <w:tc>
          <w:tcPr>
            <w:tcW w:w="617" w:type="dxa"/>
            <w:shd w:val="clear" w:color="auto" w:fill="auto"/>
            <w:vAlign w:val="center"/>
          </w:tcPr>
          <w:p w14:paraId="7DDEFE9F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6EDB1FE1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7630055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287368" w14:paraId="6878EAC0" w14:textId="77777777" w:rsidTr="0087706D">
        <w:tc>
          <w:tcPr>
            <w:tcW w:w="617" w:type="dxa"/>
            <w:shd w:val="clear" w:color="auto" w:fill="auto"/>
            <w:vAlign w:val="center"/>
          </w:tcPr>
          <w:p w14:paraId="086F2919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2B8862CC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A430739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1D2A7D0" w14:textId="77777777" w:rsidR="007A2C38" w:rsidRPr="0028736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97C84CC" w14:textId="77777777" w:rsidR="00E27ABB" w:rsidRPr="00287368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287368" w14:paraId="4FF7CD05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42BB735F" w14:textId="16023036" w:rsidR="00053927" w:rsidRPr="00287368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14:paraId="1178523E" w14:textId="6D003C97" w:rsidR="00053927" w:rsidRPr="00287368" w:rsidRDefault="00287368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7368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pl-PL"/>
              </w:rPr>
              <w:t xml:space="preserve">Oświadczenie musi być podpisane kwalifikowanym podpisem  elektronicznym lub podpisem  zaufanym lub podpisem  osobistym przez wykonawcę lub osobę upoważnioną  </w:t>
            </w:r>
          </w:p>
        </w:tc>
      </w:tr>
      <w:bookmarkEnd w:id="0"/>
    </w:tbl>
    <w:p w14:paraId="70811101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22764B8D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2F3D2130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72EF46B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3F639FBD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6BF3DA98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515D742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31EFB0F4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3646066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92482C9" w14:textId="77777777" w:rsidR="00506BDE" w:rsidRPr="00506BDE" w:rsidRDefault="00506BDE" w:rsidP="00506BDE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D0F7322" w14:textId="77777777" w:rsidR="00506BDE" w:rsidRPr="00506BDE" w:rsidRDefault="00506BDE" w:rsidP="00506BDE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0B2BCCA" w14:textId="740181EC" w:rsidR="00506BDE" w:rsidRPr="00506BDE" w:rsidRDefault="00506BDE" w:rsidP="00506BDE">
      <w:pPr>
        <w:tabs>
          <w:tab w:val="left" w:pos="1110"/>
        </w:tabs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sectPr w:rsidR="00506BDE" w:rsidRPr="00506BDE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D5DCE" w14:textId="77777777" w:rsidR="00D135F7" w:rsidRDefault="00D135F7" w:rsidP="00025386">
      <w:pPr>
        <w:spacing w:after="0" w:line="240" w:lineRule="auto"/>
      </w:pPr>
      <w:r>
        <w:separator/>
      </w:r>
    </w:p>
  </w:endnote>
  <w:endnote w:type="continuationSeparator" w:id="0">
    <w:p w14:paraId="118F9FD9" w14:textId="77777777" w:rsidR="00D135F7" w:rsidRDefault="00D135F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C2044" w14:textId="77777777" w:rsidR="00D135F7" w:rsidRDefault="00D135F7" w:rsidP="00025386">
      <w:pPr>
        <w:spacing w:after="0" w:line="240" w:lineRule="auto"/>
      </w:pPr>
      <w:r>
        <w:separator/>
      </w:r>
    </w:p>
  </w:footnote>
  <w:footnote w:type="continuationSeparator" w:id="0">
    <w:p w14:paraId="5B721A75" w14:textId="77777777" w:rsidR="00D135F7" w:rsidRDefault="00D135F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6A44F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96141F">
      <w:rPr>
        <w:rFonts w:ascii="Arial" w:hAnsi="Arial" w:cs="Arial"/>
        <w:sz w:val="20"/>
        <w:szCs w:val="20"/>
      </w:rPr>
      <w:t>ZP.271.21.2023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17508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35F7"/>
    <w:rsid w:val="00025386"/>
    <w:rsid w:val="000423B9"/>
    <w:rsid w:val="00053927"/>
    <w:rsid w:val="00082D6E"/>
    <w:rsid w:val="00084786"/>
    <w:rsid w:val="0016158F"/>
    <w:rsid w:val="001C2314"/>
    <w:rsid w:val="00213980"/>
    <w:rsid w:val="0024648D"/>
    <w:rsid w:val="00287368"/>
    <w:rsid w:val="003A486D"/>
    <w:rsid w:val="004374F2"/>
    <w:rsid w:val="00460705"/>
    <w:rsid w:val="00485239"/>
    <w:rsid w:val="004A0686"/>
    <w:rsid w:val="004E27D7"/>
    <w:rsid w:val="00506BDE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6141F"/>
    <w:rsid w:val="00A56A6F"/>
    <w:rsid w:val="00A86E4B"/>
    <w:rsid w:val="00A87380"/>
    <w:rsid w:val="00AF4E90"/>
    <w:rsid w:val="00AF7375"/>
    <w:rsid w:val="00B641BE"/>
    <w:rsid w:val="00B77707"/>
    <w:rsid w:val="00BE3BCE"/>
    <w:rsid w:val="00CB29AC"/>
    <w:rsid w:val="00D135F7"/>
    <w:rsid w:val="00D55FC4"/>
    <w:rsid w:val="00D9320D"/>
    <w:rsid w:val="00DC4842"/>
    <w:rsid w:val="00DC587A"/>
    <w:rsid w:val="00DC652A"/>
    <w:rsid w:val="00DE3B21"/>
    <w:rsid w:val="00DE73DD"/>
    <w:rsid w:val="00E27ABB"/>
    <w:rsid w:val="00E5497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9DC8AE"/>
  <w15:chartTrackingRefBased/>
  <w15:docId w15:val="{32B3B2D0-400D-4582-B38B-BF7CDDFA7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2023-09-05T09:40:00Z</cp:lastPrinted>
  <dcterms:created xsi:type="dcterms:W3CDTF">2023-09-05T09:40:00Z</dcterms:created>
  <dcterms:modified xsi:type="dcterms:W3CDTF">2023-09-05T09:40:00Z</dcterms:modified>
</cp:coreProperties>
</file>