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941D1" w14:textId="77777777" w:rsidR="00796F56" w:rsidRPr="00515AFA" w:rsidRDefault="00796F56" w:rsidP="00796F56">
      <w:pPr>
        <w:jc w:val="right"/>
        <w:rPr>
          <w:b/>
          <w:sz w:val="22"/>
          <w:szCs w:val="22"/>
          <w:lang w:val="pl-PL"/>
        </w:rPr>
      </w:pPr>
      <w:r w:rsidRPr="00515AFA">
        <w:rPr>
          <w:b/>
          <w:sz w:val="22"/>
          <w:szCs w:val="22"/>
          <w:lang w:val="pl-PL"/>
        </w:rPr>
        <w:t>Załącznik nr 3</w:t>
      </w:r>
    </w:p>
    <w:p w14:paraId="454ECC10" w14:textId="77777777" w:rsidR="00796F56" w:rsidRPr="00515AFA" w:rsidRDefault="00796F56" w:rsidP="00796F56">
      <w:pPr>
        <w:jc w:val="right"/>
        <w:rPr>
          <w:b/>
          <w:sz w:val="22"/>
          <w:szCs w:val="22"/>
          <w:lang w:val="pl-PL"/>
        </w:rPr>
      </w:pPr>
    </w:p>
    <w:p w14:paraId="7AF7532E" w14:textId="77777777" w:rsidR="00796F56" w:rsidRPr="00515AFA" w:rsidRDefault="00796F56" w:rsidP="00796F56">
      <w:pPr>
        <w:jc w:val="center"/>
        <w:rPr>
          <w:b/>
          <w:sz w:val="22"/>
          <w:szCs w:val="22"/>
          <w:lang w:val="pl-PL"/>
        </w:rPr>
      </w:pPr>
      <w:r w:rsidRPr="00515AFA">
        <w:rPr>
          <w:b/>
          <w:sz w:val="22"/>
          <w:szCs w:val="22"/>
          <w:lang w:val="pl-PL"/>
        </w:rPr>
        <w:t>WZÓR UMOWY</w:t>
      </w:r>
    </w:p>
    <w:p w14:paraId="7D3F15F3" w14:textId="77777777" w:rsidR="00796F56" w:rsidRPr="00515AFA" w:rsidRDefault="00796F56" w:rsidP="00796F56">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783A106C" w14:textId="77777777" w:rsidR="00796F56" w:rsidRPr="00515AFA" w:rsidRDefault="00796F56" w:rsidP="00796F56">
      <w:pPr>
        <w:jc w:val="center"/>
        <w:rPr>
          <w:b/>
          <w:sz w:val="22"/>
          <w:szCs w:val="22"/>
          <w:lang w:val="pl-PL"/>
        </w:rPr>
      </w:pPr>
    </w:p>
    <w:p w14:paraId="6694F6E5" w14:textId="77777777" w:rsidR="00796F56" w:rsidRPr="00515AFA" w:rsidRDefault="00796F56" w:rsidP="00796F56">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w trybie p</w:t>
      </w:r>
      <w:r w:rsidRPr="00515AFA">
        <w:rPr>
          <w:b/>
          <w:bCs/>
          <w:sz w:val="22"/>
          <w:szCs w:val="22"/>
          <w:lang w:val="pl-PL"/>
        </w:rPr>
        <w:t>rzetargu nieograniczonego</w:t>
      </w:r>
      <w:r w:rsidRPr="00515AFA">
        <w:rPr>
          <w:sz w:val="22"/>
          <w:szCs w:val="22"/>
          <w:lang w:val="pl-PL"/>
        </w:rPr>
        <w:t xml:space="preserve"> pomiędzy:</w:t>
      </w:r>
    </w:p>
    <w:p w14:paraId="7BD08C2D" w14:textId="77777777" w:rsidR="00796F56" w:rsidRPr="00515AFA" w:rsidRDefault="00796F56" w:rsidP="00796F56">
      <w:pPr>
        <w:pStyle w:val="Tekstpodstawowywcity"/>
        <w:spacing w:after="0"/>
        <w:ind w:left="0"/>
        <w:jc w:val="both"/>
        <w:rPr>
          <w:sz w:val="22"/>
          <w:szCs w:val="22"/>
          <w:lang w:val="pl-PL"/>
        </w:rPr>
      </w:pPr>
    </w:p>
    <w:p w14:paraId="0A9E8426" w14:textId="77777777" w:rsidR="00796F56" w:rsidRPr="00515AFA" w:rsidRDefault="00796F56" w:rsidP="00796F56">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7E406B8F" w14:textId="77777777" w:rsidR="00796F56" w:rsidRPr="00515AFA" w:rsidRDefault="00796F56" w:rsidP="00796F5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086B5147" w14:textId="77777777" w:rsidR="00796F56" w:rsidRPr="00515AFA" w:rsidRDefault="00796F56" w:rsidP="00796F5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1819BBE1" w14:textId="77777777" w:rsidR="00796F56" w:rsidRPr="00515AFA" w:rsidRDefault="00796F56" w:rsidP="00796F56">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2E496B39" w14:textId="77777777" w:rsidR="00796F56" w:rsidRPr="00515AFA" w:rsidRDefault="00796F56" w:rsidP="00796F5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51A3444B" w14:textId="77777777" w:rsidR="00796F56" w:rsidRPr="00515AFA" w:rsidRDefault="00796F56" w:rsidP="00796F5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7F7FE23C" w14:textId="77777777" w:rsidR="00796F56" w:rsidRPr="00515AFA" w:rsidRDefault="00796F56" w:rsidP="00796F5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681714B3" w14:textId="77777777" w:rsidR="00796F56" w:rsidRPr="00515AFA" w:rsidRDefault="00796F56" w:rsidP="00796F5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58820F70" w14:textId="77777777" w:rsidR="00796F56" w:rsidRPr="00515AFA" w:rsidRDefault="00796F56" w:rsidP="00796F5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1097118F" w14:textId="77777777" w:rsidR="00796F56" w:rsidRPr="00515AFA" w:rsidRDefault="00796F56" w:rsidP="00796F5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0E895493" w14:textId="77777777" w:rsidR="00796F56" w:rsidRPr="00515AFA" w:rsidRDefault="00796F56" w:rsidP="00796F5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457E32AA" w14:textId="77777777" w:rsidR="00796F56" w:rsidRPr="00515AFA" w:rsidRDefault="00796F56" w:rsidP="00796F5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156A847E" w14:textId="77777777" w:rsidR="00796F56" w:rsidRPr="00515AFA" w:rsidRDefault="00796F56" w:rsidP="00796F56">
      <w:pPr>
        <w:pStyle w:val="Tekstpodstawowy"/>
        <w:spacing w:line="240" w:lineRule="auto"/>
        <w:ind w:right="-47"/>
        <w:jc w:val="center"/>
        <w:rPr>
          <w:rFonts w:ascii="Times New Roman" w:hAnsi="Times New Roman"/>
          <w:b/>
          <w:sz w:val="22"/>
          <w:szCs w:val="22"/>
        </w:rPr>
      </w:pPr>
    </w:p>
    <w:p w14:paraId="32699C5B" w14:textId="77777777" w:rsidR="00796F56" w:rsidRPr="00515AFA" w:rsidRDefault="00796F56" w:rsidP="00796F5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18A02CF2" w14:textId="5BCAC579" w:rsidR="00796F56" w:rsidRPr="00515AFA" w:rsidRDefault="00796F56" w:rsidP="00796F56">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C15736">
        <w:rPr>
          <w:sz w:val="22"/>
          <w:szCs w:val="22"/>
          <w:lang w:val="pl-PL"/>
        </w:rPr>
        <w:t>d</w:t>
      </w:r>
      <w:r w:rsidR="00C15736" w:rsidRPr="00C15736">
        <w:rPr>
          <w:b/>
          <w:lang w:val="pl-PL"/>
        </w:rPr>
        <w:t xml:space="preserve">ostawa dwóch przenośnych zestawów do dezynfekcji gogli AR/VR z </w:t>
      </w:r>
      <w:proofErr w:type="spellStart"/>
      <w:r w:rsidR="00C15736" w:rsidRPr="00C15736">
        <w:rPr>
          <w:b/>
          <w:lang w:val="pl-PL"/>
        </w:rPr>
        <w:t>uzyciem</w:t>
      </w:r>
      <w:proofErr w:type="spellEnd"/>
      <w:r w:rsidR="00C15736" w:rsidRPr="00C15736">
        <w:rPr>
          <w:b/>
          <w:lang w:val="pl-PL"/>
        </w:rPr>
        <w:t xml:space="preserve"> światła UV-C wraz z kontrolerami na potrzeby Instytutu Telekomunikacji </w:t>
      </w:r>
      <w:proofErr w:type="spellStart"/>
      <w:r w:rsidR="00C15736" w:rsidRPr="00C15736">
        <w:rPr>
          <w:b/>
          <w:lang w:val="pl-PL"/>
        </w:rPr>
        <w:t>WIEiT</w:t>
      </w:r>
      <w:proofErr w:type="spellEnd"/>
      <w:r w:rsidRPr="00515AFA">
        <w:rPr>
          <w:b/>
          <w:sz w:val="22"/>
          <w:szCs w:val="22"/>
          <w:lang w:val="pl-PL"/>
        </w:rPr>
        <w:t>.</w:t>
      </w:r>
    </w:p>
    <w:p w14:paraId="53E90A3E" w14:textId="77777777" w:rsidR="00796F56" w:rsidRPr="00515AFA" w:rsidRDefault="00796F56" w:rsidP="00796F56">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2E3ACD8F" w14:textId="77777777" w:rsidR="00796F56" w:rsidRPr="00515AFA" w:rsidRDefault="00796F56" w:rsidP="00796F5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20ECA30B" w14:textId="77777777" w:rsidR="00796F56" w:rsidRPr="00515AFA" w:rsidRDefault="00796F56" w:rsidP="00796F56">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 xml:space="preserve">………………. </w:t>
      </w:r>
      <w:r w:rsidRPr="00515AFA">
        <w:rPr>
          <w:rFonts w:ascii="Times New Roman" w:hAnsi="Times New Roman"/>
          <w:b/>
          <w:bCs/>
          <w:sz w:val="22"/>
          <w:szCs w:val="22"/>
        </w:rPr>
        <w:t xml:space="preserve">dni </w:t>
      </w:r>
      <w:r w:rsidRPr="00515AFA">
        <w:rPr>
          <w:rFonts w:ascii="Times New Roman" w:hAnsi="Times New Roman"/>
          <w:sz w:val="22"/>
          <w:szCs w:val="22"/>
        </w:rPr>
        <w:t xml:space="preserve">od daty otrzymania </w:t>
      </w:r>
      <w:r>
        <w:rPr>
          <w:rFonts w:ascii="Times New Roman" w:hAnsi="Times New Roman"/>
          <w:sz w:val="22"/>
          <w:szCs w:val="22"/>
        </w:rPr>
        <w:t xml:space="preserve">podpisania umowy, a w przypadku dostawy monitora w terminie do ……. dni od otrzymania zamówienia potwierdzonego przez </w:t>
      </w:r>
      <w:proofErr w:type="spellStart"/>
      <w:r>
        <w:rPr>
          <w:rFonts w:ascii="Times New Roman" w:hAnsi="Times New Roman"/>
          <w:sz w:val="22"/>
          <w:szCs w:val="22"/>
        </w:rPr>
        <w:t>MEiN</w:t>
      </w:r>
      <w:proofErr w:type="spellEnd"/>
      <w:r w:rsidRPr="00515AFA">
        <w:rPr>
          <w:rFonts w:ascii="Times New Roman" w:hAnsi="Times New Roman"/>
          <w:sz w:val="22"/>
          <w:szCs w:val="22"/>
        </w:rPr>
        <w:t xml:space="preserve"> do siedziby Kupującego.</w:t>
      </w:r>
    </w:p>
    <w:p w14:paraId="3137AA66" w14:textId="77777777" w:rsidR="00796F56" w:rsidRPr="00515AFA" w:rsidRDefault="00796F56" w:rsidP="00796F56">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3F90D6E2" w14:textId="77777777" w:rsidR="00796F56" w:rsidRPr="00515AFA" w:rsidRDefault="00796F56" w:rsidP="00796F56">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32906F0C" w14:textId="77777777" w:rsidR="00796F56" w:rsidRPr="00515AFA" w:rsidRDefault="00796F56" w:rsidP="00796F56">
      <w:pPr>
        <w:pStyle w:val="Tekstpodstawowy"/>
        <w:spacing w:line="240" w:lineRule="auto"/>
        <w:ind w:right="-47"/>
        <w:jc w:val="center"/>
        <w:rPr>
          <w:rFonts w:ascii="Times New Roman" w:hAnsi="Times New Roman"/>
          <w:b/>
          <w:sz w:val="22"/>
          <w:szCs w:val="22"/>
        </w:rPr>
      </w:pPr>
    </w:p>
    <w:p w14:paraId="6A00FC1E" w14:textId="77777777" w:rsidR="00796F56" w:rsidRPr="00515AFA" w:rsidRDefault="00796F56" w:rsidP="00796F5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42D50628" w14:textId="77777777" w:rsidR="00796F56" w:rsidRPr="00515AFA" w:rsidRDefault="00796F56" w:rsidP="00796F56">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0159FEA8" w14:textId="77777777" w:rsidR="00796F56" w:rsidRPr="00515AFA" w:rsidRDefault="00796F56" w:rsidP="00796F56">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748B2980" w14:textId="77777777" w:rsidR="00796F56" w:rsidRPr="00515AFA" w:rsidRDefault="00796F56" w:rsidP="00796F56">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2DC7C056" w14:textId="77777777" w:rsidR="00796F56" w:rsidRPr="00515AFA" w:rsidRDefault="00796F56" w:rsidP="00796F56">
      <w:pPr>
        <w:pStyle w:val="Tekstpodstawowy"/>
        <w:spacing w:line="240" w:lineRule="auto"/>
        <w:ind w:left="340" w:right="-47"/>
        <w:jc w:val="both"/>
        <w:rPr>
          <w:rFonts w:ascii="Times New Roman" w:hAnsi="Times New Roman"/>
          <w:i/>
          <w:sz w:val="22"/>
          <w:szCs w:val="22"/>
        </w:rPr>
      </w:pPr>
    </w:p>
    <w:p w14:paraId="632A66C0" w14:textId="77777777" w:rsidR="00796F56" w:rsidRPr="00515AFA" w:rsidRDefault="00796F56" w:rsidP="00796F56">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6CB4C6D6" w14:textId="77777777" w:rsidR="00796F56" w:rsidRPr="00515AFA" w:rsidRDefault="00796F56" w:rsidP="00796F56">
      <w:pPr>
        <w:pStyle w:val="Tekstpodstawowy"/>
        <w:spacing w:line="240" w:lineRule="auto"/>
        <w:ind w:right="-47"/>
        <w:jc w:val="center"/>
        <w:rPr>
          <w:rFonts w:ascii="Times New Roman" w:hAnsi="Times New Roman"/>
          <w:b/>
          <w:sz w:val="22"/>
          <w:szCs w:val="22"/>
        </w:rPr>
      </w:pPr>
    </w:p>
    <w:p w14:paraId="6E3CFFF1" w14:textId="77777777" w:rsidR="00796F56" w:rsidRPr="00515AFA" w:rsidRDefault="00796F56" w:rsidP="00796F5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3533B8A9" w14:textId="77777777" w:rsidR="00796F56" w:rsidRDefault="00796F56" w:rsidP="00796F56">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5CCD671D" w14:textId="77777777" w:rsidR="00452EB7" w:rsidRPr="009E6A7E" w:rsidRDefault="00452EB7" w:rsidP="00452EB7">
      <w:pPr>
        <w:numPr>
          <w:ilvl w:val="0"/>
          <w:numId w:val="31"/>
        </w:numPr>
        <w:jc w:val="both"/>
        <w:rPr>
          <w:sz w:val="22"/>
          <w:szCs w:val="22"/>
          <w:highlight w:val="yellow"/>
          <w:lang w:val="pl-PL"/>
        </w:rPr>
      </w:pPr>
      <w:r w:rsidRPr="009E6A7E">
        <w:rPr>
          <w:sz w:val="22"/>
          <w:szCs w:val="22"/>
          <w:highlight w:val="yellow"/>
          <w:lang w:val="pl-PL"/>
        </w:rPr>
        <w:t xml:space="preserve">Ze względu na zasady źródła finansowania – prawidłowo wystawiona faktura dotycząca realizacji zamówienia objętego niniejszą umową musi być dostarczona przez Sprzedawcę Kupującemu najpóźniej do dnia 30.11.2023 r. Oznacza to zarazem, że protokół zdawczo-odbiorczy dotyczący zamówienia objętego niniejszą umową musi być sporządzony w takim terminie, aby możliwe było wystawienie i doręczenie prawidłowej i zgodnej z umową faktury najpóźniej w dniu 30.11.2023 r. Jeżeli warunek ten nie zostanie spełniony, Kupujący może utracić możliwość sfinansowania zamówienia. W przypadku utraty możliwości sfinansowania zamówienia, Kupujący zastrzega sobie możliwość odstąpienia od umowy ze Sprzedawcą </w:t>
      </w:r>
      <w:r>
        <w:rPr>
          <w:sz w:val="22"/>
          <w:szCs w:val="22"/>
          <w:highlight w:val="yellow"/>
          <w:lang w:val="pl-PL"/>
        </w:rPr>
        <w:br/>
      </w:r>
      <w:r w:rsidRPr="009E6A7E">
        <w:rPr>
          <w:sz w:val="22"/>
          <w:szCs w:val="22"/>
          <w:highlight w:val="yellow"/>
          <w:lang w:val="pl-PL"/>
        </w:rPr>
        <w:t>z przyczyn nieleżących po stronie Kupującego.</w:t>
      </w:r>
    </w:p>
    <w:p w14:paraId="1C400BD4" w14:textId="77777777" w:rsidR="00796F56" w:rsidRPr="00515AFA" w:rsidRDefault="00796F56" w:rsidP="00796F56">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60129516" w14:textId="77777777" w:rsidR="00796F56" w:rsidRPr="00515AFA" w:rsidRDefault="00796F56" w:rsidP="00796F56">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43EE5B5D" w14:textId="77777777" w:rsidR="00796F56" w:rsidRPr="00515AFA" w:rsidRDefault="00796F56" w:rsidP="00796F56">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2A33C79E" w14:textId="77777777" w:rsidR="00796F56" w:rsidRPr="00515AFA" w:rsidRDefault="00796F56" w:rsidP="00796F56">
      <w:pPr>
        <w:pStyle w:val="Tekstpodstawowy"/>
        <w:spacing w:line="240" w:lineRule="auto"/>
        <w:ind w:right="-47"/>
        <w:jc w:val="center"/>
        <w:rPr>
          <w:rFonts w:ascii="Times New Roman" w:hAnsi="Times New Roman"/>
          <w:b/>
          <w:sz w:val="22"/>
          <w:szCs w:val="22"/>
        </w:rPr>
      </w:pPr>
    </w:p>
    <w:p w14:paraId="1F7DC128" w14:textId="77777777" w:rsidR="00796F56" w:rsidRPr="00515AFA" w:rsidRDefault="00796F56" w:rsidP="00796F5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3667DD52" w14:textId="77777777" w:rsidR="00796F56" w:rsidRPr="00515AFA" w:rsidRDefault="00796F56" w:rsidP="00796F56">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49A258B2" w14:textId="77777777" w:rsidR="00796F56" w:rsidRPr="00515AFA" w:rsidRDefault="00796F56" w:rsidP="00796F56">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7431908F" w14:textId="77777777" w:rsidR="00796F56" w:rsidRPr="00515AFA" w:rsidRDefault="00796F56" w:rsidP="00796F56">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2C83AD5E" w14:textId="77777777" w:rsidR="00796F56" w:rsidRPr="00515AFA" w:rsidRDefault="00796F56" w:rsidP="00796F56">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529ECCE2" w14:textId="77777777" w:rsidR="00796F56" w:rsidRPr="00515AFA" w:rsidRDefault="00796F56" w:rsidP="00796F56">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3126DCDC" w14:textId="77777777" w:rsidR="00796F56" w:rsidRPr="00515AFA" w:rsidRDefault="00796F56" w:rsidP="00796F56">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3AF3A6D5" w14:textId="77777777" w:rsidR="00796F56" w:rsidRPr="00515AFA" w:rsidRDefault="00796F56" w:rsidP="00796F56">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30541B16" w14:textId="77777777" w:rsidR="00796F56" w:rsidRPr="00515AFA" w:rsidRDefault="00796F56" w:rsidP="00796F56">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259FEF70" w14:textId="77777777" w:rsidR="00796F56" w:rsidRPr="00515AFA" w:rsidRDefault="00796F56" w:rsidP="00796F56">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03B16A5E" w14:textId="77777777" w:rsidR="00796F56" w:rsidRPr="00515AFA" w:rsidRDefault="00796F56" w:rsidP="00796F56">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484A40FC" w14:textId="77777777" w:rsidR="00796F56" w:rsidRPr="00515AFA" w:rsidRDefault="00796F56" w:rsidP="00796F56">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63ABDD29" w14:textId="77777777" w:rsidR="00796F56" w:rsidRPr="00515AFA" w:rsidRDefault="00796F56" w:rsidP="00796F56">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3505106" w14:textId="77777777" w:rsidR="00796F56" w:rsidRPr="00515AFA" w:rsidRDefault="00796F56" w:rsidP="00796F56">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B4138EF" w14:textId="77777777" w:rsidR="00796F56" w:rsidRPr="00515AFA" w:rsidRDefault="00796F56" w:rsidP="00796F56">
      <w:pPr>
        <w:pStyle w:val="Tekstpodstawowy"/>
        <w:ind w:right="-47"/>
        <w:jc w:val="center"/>
        <w:rPr>
          <w:rFonts w:ascii="Times New Roman" w:hAnsi="Times New Roman"/>
          <w:b/>
          <w:sz w:val="22"/>
          <w:szCs w:val="22"/>
        </w:rPr>
      </w:pPr>
    </w:p>
    <w:p w14:paraId="2031F5ED" w14:textId="77777777" w:rsidR="00796F56" w:rsidRPr="00515AFA" w:rsidRDefault="00796F56" w:rsidP="00796F56">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37B45B6A" w14:textId="77777777" w:rsidR="00796F56" w:rsidRPr="00515AFA" w:rsidRDefault="00796F56" w:rsidP="00796F56">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1D23D4F1" w14:textId="77777777" w:rsidR="00796F56" w:rsidRPr="00515AFA" w:rsidRDefault="00796F56" w:rsidP="00796F56">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02ACD674" w14:textId="77777777" w:rsidR="00796F56" w:rsidRPr="00515AFA" w:rsidRDefault="00796F56" w:rsidP="00796F56">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oświadcza, że certyfikaty i etykiety producenta oprogramowania, którymi jest oznakowany sprzęt są oryginalne.   </w:t>
      </w:r>
    </w:p>
    <w:p w14:paraId="3BABDCC2" w14:textId="77777777" w:rsidR="00796F56" w:rsidRPr="00515AFA" w:rsidRDefault="00796F56" w:rsidP="00796F56">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B40D64B" w14:textId="77777777" w:rsidR="00796F56" w:rsidRPr="00515AFA" w:rsidRDefault="00796F56" w:rsidP="00796F56">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169E798" w14:textId="77777777" w:rsidR="00796F56" w:rsidRPr="00515AFA" w:rsidRDefault="00796F56" w:rsidP="00796F56">
      <w:pPr>
        <w:rPr>
          <w:color w:val="00000A"/>
          <w:sz w:val="22"/>
          <w:szCs w:val="22"/>
          <w:lang w:val="pl-PL"/>
        </w:rPr>
      </w:pPr>
    </w:p>
    <w:p w14:paraId="26E67EB9" w14:textId="77777777" w:rsidR="00796F56" w:rsidRPr="00515AFA" w:rsidRDefault="00796F56" w:rsidP="00796F56">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73984423" w14:textId="77777777" w:rsidR="00796F56" w:rsidRPr="00515AFA" w:rsidRDefault="00796F56" w:rsidP="00796F56">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37AF71D" w14:textId="77777777" w:rsidR="00796F56" w:rsidRPr="00515AFA" w:rsidRDefault="00796F56" w:rsidP="00796F56">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F66EBE1" w14:textId="77777777" w:rsidR="00796F56" w:rsidRPr="00515AFA" w:rsidRDefault="00796F56" w:rsidP="00796F56">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7A73D021" w14:textId="77777777" w:rsidR="00796F56" w:rsidRPr="00515AFA" w:rsidRDefault="00796F56" w:rsidP="00796F56">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4804876F" w14:textId="77777777" w:rsidR="00796F56" w:rsidRPr="00515AFA" w:rsidRDefault="00796F56" w:rsidP="00796F56">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70CC9A7E" w14:textId="77777777" w:rsidR="00796F56" w:rsidRPr="00515AFA" w:rsidRDefault="00796F56" w:rsidP="00796F56">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744FC690" w14:textId="77777777" w:rsidR="00796F56" w:rsidRPr="00515AFA" w:rsidRDefault="00796F56" w:rsidP="00796F56">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338166A4" w14:textId="77777777" w:rsidR="00796F56" w:rsidRPr="00515AFA" w:rsidRDefault="00796F56" w:rsidP="00796F56">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64B83D0" w14:textId="77777777" w:rsidR="00796F56" w:rsidRPr="00515AFA" w:rsidRDefault="00796F56" w:rsidP="00796F56">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1A0C7B10" w14:textId="77777777" w:rsidR="00796F56" w:rsidRPr="00515AFA" w:rsidRDefault="00796F56" w:rsidP="00796F56">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6BD9C6A3" w14:textId="77777777" w:rsidR="00796F56" w:rsidRPr="00515AFA" w:rsidRDefault="00796F56" w:rsidP="00796F56">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1CA65367" w14:textId="77777777" w:rsidR="00796F56" w:rsidRPr="00515AFA" w:rsidRDefault="00796F56" w:rsidP="00796F56">
      <w:pPr>
        <w:ind w:left="720"/>
        <w:jc w:val="both"/>
        <w:rPr>
          <w:color w:val="00000A"/>
          <w:sz w:val="22"/>
          <w:szCs w:val="22"/>
          <w:lang w:val="pl-PL"/>
        </w:rPr>
      </w:pPr>
    </w:p>
    <w:p w14:paraId="33DA5762" w14:textId="77777777" w:rsidR="00796F56" w:rsidRPr="00515AFA" w:rsidRDefault="00796F56" w:rsidP="00796F56">
      <w:pPr>
        <w:ind w:left="170"/>
        <w:jc w:val="both"/>
        <w:rPr>
          <w:color w:val="00000A"/>
          <w:sz w:val="22"/>
          <w:szCs w:val="22"/>
          <w:lang w:val="pl-PL"/>
        </w:rPr>
      </w:pPr>
    </w:p>
    <w:p w14:paraId="5A571095" w14:textId="77777777" w:rsidR="00796F56" w:rsidRDefault="00796F56" w:rsidP="00796F56">
      <w:pPr>
        <w:pStyle w:val="Tekstpodstawowy"/>
        <w:spacing w:line="240" w:lineRule="auto"/>
        <w:ind w:left="360" w:right="-47"/>
        <w:jc w:val="center"/>
        <w:rPr>
          <w:rFonts w:ascii="Times New Roman" w:hAnsi="Times New Roman"/>
          <w:b/>
          <w:sz w:val="22"/>
          <w:szCs w:val="22"/>
        </w:rPr>
      </w:pPr>
    </w:p>
    <w:p w14:paraId="592416FE" w14:textId="77777777" w:rsidR="00796F56" w:rsidRDefault="00796F56" w:rsidP="00796F56">
      <w:pPr>
        <w:pStyle w:val="Tekstpodstawowy"/>
        <w:spacing w:line="240" w:lineRule="auto"/>
        <w:ind w:left="360" w:right="-47"/>
        <w:jc w:val="center"/>
        <w:rPr>
          <w:rFonts w:ascii="Times New Roman" w:hAnsi="Times New Roman"/>
          <w:b/>
          <w:sz w:val="22"/>
          <w:szCs w:val="22"/>
        </w:rPr>
      </w:pPr>
    </w:p>
    <w:p w14:paraId="5892F992" w14:textId="77777777" w:rsidR="00796F56" w:rsidRDefault="00796F56" w:rsidP="00796F56">
      <w:pPr>
        <w:pStyle w:val="Tekstpodstawowy"/>
        <w:spacing w:line="240" w:lineRule="auto"/>
        <w:ind w:left="360" w:right="-47"/>
        <w:jc w:val="center"/>
        <w:rPr>
          <w:rFonts w:ascii="Times New Roman" w:hAnsi="Times New Roman"/>
          <w:b/>
          <w:sz w:val="22"/>
          <w:szCs w:val="22"/>
        </w:rPr>
      </w:pPr>
    </w:p>
    <w:p w14:paraId="197D3414" w14:textId="77777777" w:rsidR="00796F56" w:rsidRPr="00515AFA" w:rsidRDefault="00796F56" w:rsidP="00796F56">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7343952A" w14:textId="77777777" w:rsidR="00796F56" w:rsidRPr="00515AFA" w:rsidRDefault="00796F56" w:rsidP="00796F56">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02BE6B6A" w14:textId="77777777" w:rsidR="00796F56" w:rsidRPr="00515AFA" w:rsidRDefault="00796F56" w:rsidP="00796F56">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5E2B7E6C" w14:textId="77777777" w:rsidR="00796F56" w:rsidRPr="00515AFA" w:rsidRDefault="00796F56" w:rsidP="00796F56">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59DE8ED" w14:textId="77777777" w:rsidR="00796F56" w:rsidRPr="00515AFA" w:rsidRDefault="00796F56" w:rsidP="00796F56">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55FDA7F5" w14:textId="77777777" w:rsidR="00796F56" w:rsidRPr="00515AFA" w:rsidRDefault="00796F56" w:rsidP="00796F56">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7F21565D" w14:textId="77777777" w:rsidR="00796F56" w:rsidRPr="00515AFA" w:rsidRDefault="00796F56" w:rsidP="00796F56">
      <w:pPr>
        <w:numPr>
          <w:ilvl w:val="1"/>
          <w:numId w:val="35"/>
        </w:numPr>
        <w:jc w:val="both"/>
        <w:rPr>
          <w:bCs/>
          <w:sz w:val="22"/>
          <w:szCs w:val="22"/>
          <w:lang w:val="pl-PL" w:eastAsia="en-US"/>
        </w:rPr>
      </w:pPr>
      <w:r w:rsidRPr="00515AFA">
        <w:rPr>
          <w:sz w:val="22"/>
          <w:szCs w:val="22"/>
          <w:lang w:val="pl-PL"/>
        </w:rPr>
        <w:t xml:space="preserve">usługa gwarancyjna świadczona będzie przez producenta lub autoryzowanego partnera serwisowego producenta tj. ………………………………….... </w:t>
      </w:r>
    </w:p>
    <w:p w14:paraId="3CFB315C" w14:textId="77777777" w:rsidR="00796F56" w:rsidRPr="00515AFA" w:rsidRDefault="00796F56" w:rsidP="00796F56">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0BA16EC4" w14:textId="77777777" w:rsidR="00796F56" w:rsidRPr="00515AFA" w:rsidRDefault="00796F56" w:rsidP="00796F56">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4B230E99" w14:textId="77777777" w:rsidR="00796F56" w:rsidRPr="00515AFA" w:rsidRDefault="00796F56" w:rsidP="00796F56">
      <w:pPr>
        <w:numPr>
          <w:ilvl w:val="1"/>
          <w:numId w:val="35"/>
        </w:numPr>
        <w:jc w:val="both"/>
        <w:rPr>
          <w:bCs/>
          <w:sz w:val="22"/>
          <w:szCs w:val="22"/>
          <w:lang w:val="pl-PL" w:eastAsia="en-US"/>
        </w:rPr>
      </w:pPr>
      <w:r w:rsidRPr="00515AFA">
        <w:rPr>
          <w:bCs/>
          <w:sz w:val="22"/>
          <w:szCs w:val="22"/>
          <w:lang w:val="pl-PL" w:eastAsia="en-US"/>
        </w:rPr>
        <w:t>Czas reakcji na zgłoszenie usterki nie może być dłuższy niż ….godzin od momentu zgłoszenia, czas naprawy nie dłuższy niż ……… dni roboczych od momentu zgłoszenia.</w:t>
      </w:r>
    </w:p>
    <w:p w14:paraId="1AF3E2AB" w14:textId="77777777" w:rsidR="00796F56" w:rsidRPr="00515AFA" w:rsidRDefault="00796F56" w:rsidP="00796F56">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194B80DB" w14:textId="77777777" w:rsidR="00796F56" w:rsidRPr="00515AFA" w:rsidRDefault="00796F56" w:rsidP="00796F56">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009B1705" w14:textId="77777777" w:rsidR="00796F56" w:rsidRPr="00515AFA" w:rsidRDefault="00796F56" w:rsidP="00796F56">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58CEDCE7" w14:textId="77777777" w:rsidR="00796F56" w:rsidRPr="00515AFA" w:rsidRDefault="00796F56" w:rsidP="00796F56">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2FD6BB4" w14:textId="77777777" w:rsidR="00796F56" w:rsidRPr="00515AFA" w:rsidRDefault="00796F56" w:rsidP="00796F56">
      <w:pPr>
        <w:ind w:left="567"/>
        <w:jc w:val="both"/>
        <w:rPr>
          <w:bCs/>
          <w:sz w:val="22"/>
          <w:szCs w:val="22"/>
          <w:lang w:val="pl-PL" w:eastAsia="en-US"/>
        </w:rPr>
      </w:pPr>
    </w:p>
    <w:p w14:paraId="1F1998E8" w14:textId="77777777" w:rsidR="00796F56" w:rsidRPr="00515AFA" w:rsidRDefault="00796F56" w:rsidP="00796F56">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340BBED2" w14:textId="77777777" w:rsidR="00796F56" w:rsidRPr="00515AFA" w:rsidRDefault="00796F56" w:rsidP="00796F56">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41A43D27" w14:textId="77777777" w:rsidR="00796F56" w:rsidRPr="00515AFA" w:rsidRDefault="00796F56" w:rsidP="00796F56">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4CAEA37" w14:textId="77777777" w:rsidR="00796F56" w:rsidRPr="00515AFA" w:rsidRDefault="00796F56" w:rsidP="00796F56">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07883326" w14:textId="77777777" w:rsidR="00796F56" w:rsidRPr="00515AFA" w:rsidRDefault="00796F56" w:rsidP="00796F56">
      <w:pPr>
        <w:numPr>
          <w:ilvl w:val="0"/>
          <w:numId w:val="37"/>
        </w:numPr>
        <w:ind w:left="284" w:hanging="284"/>
        <w:jc w:val="both"/>
        <w:rPr>
          <w:sz w:val="22"/>
          <w:szCs w:val="22"/>
          <w:lang w:val="pl-PL"/>
        </w:rPr>
      </w:pPr>
      <w:r w:rsidRPr="00515AFA">
        <w:rPr>
          <w:bCs/>
          <w:sz w:val="22"/>
          <w:szCs w:val="22"/>
          <w:lang w:val="pl-PL" w:eastAsia="en-US"/>
        </w:rPr>
        <w:lastRenderedPageBreak/>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F1EF341" w14:textId="77777777" w:rsidR="00796F56" w:rsidRPr="00515AFA" w:rsidRDefault="00796F56" w:rsidP="00796F56">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3166ABCD" w14:textId="77777777" w:rsidR="00796F56" w:rsidRPr="00515AFA" w:rsidRDefault="00796F56" w:rsidP="00796F56">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D9B13D" w14:textId="77777777" w:rsidR="00796F56" w:rsidRPr="00515AFA" w:rsidRDefault="00796F56" w:rsidP="00796F56">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C713BDE" w14:textId="77777777" w:rsidR="00796F56" w:rsidRPr="00515AFA" w:rsidRDefault="00796F56" w:rsidP="00796F56">
      <w:pPr>
        <w:pStyle w:val="Tekstpodstawowy"/>
        <w:spacing w:line="240" w:lineRule="auto"/>
        <w:ind w:right="-47"/>
        <w:rPr>
          <w:rFonts w:ascii="Times New Roman" w:hAnsi="Times New Roman"/>
          <w:b/>
          <w:sz w:val="22"/>
          <w:szCs w:val="22"/>
        </w:rPr>
      </w:pPr>
    </w:p>
    <w:p w14:paraId="3F126ACC" w14:textId="77777777" w:rsidR="00796F56" w:rsidRPr="00515AFA" w:rsidRDefault="00796F56" w:rsidP="00796F5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4097E1F6" w14:textId="77777777" w:rsidR="00796F56" w:rsidRPr="00515AFA" w:rsidRDefault="00796F56" w:rsidP="00796F5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1DC469A5" w14:textId="77777777" w:rsidR="00796F56" w:rsidRPr="00515AFA" w:rsidRDefault="00796F56" w:rsidP="00796F56">
      <w:pPr>
        <w:pStyle w:val="Tekstpodstawowy"/>
        <w:spacing w:line="240" w:lineRule="auto"/>
        <w:ind w:right="-47"/>
        <w:jc w:val="both"/>
        <w:rPr>
          <w:rFonts w:ascii="Times New Roman" w:hAnsi="Times New Roman"/>
          <w:sz w:val="22"/>
          <w:szCs w:val="22"/>
        </w:rPr>
      </w:pPr>
    </w:p>
    <w:p w14:paraId="1315992A" w14:textId="77777777" w:rsidR="00796F56" w:rsidRPr="00515AFA" w:rsidRDefault="00796F56" w:rsidP="00796F56">
      <w:pPr>
        <w:spacing w:line="240" w:lineRule="atLeast"/>
        <w:ind w:right="-47"/>
        <w:jc w:val="center"/>
        <w:rPr>
          <w:b/>
          <w:sz w:val="22"/>
          <w:szCs w:val="22"/>
        </w:rPr>
      </w:pPr>
      <w:r w:rsidRPr="00515AFA">
        <w:rPr>
          <w:b/>
          <w:sz w:val="22"/>
          <w:szCs w:val="22"/>
        </w:rPr>
        <w:t>§ 10</w:t>
      </w:r>
    </w:p>
    <w:p w14:paraId="3EA198E7" w14:textId="77777777" w:rsidR="00796F56" w:rsidRPr="00515AFA" w:rsidRDefault="00796F56" w:rsidP="00796F56">
      <w:pPr>
        <w:spacing w:line="240" w:lineRule="atLeast"/>
        <w:ind w:right="-47"/>
        <w:rPr>
          <w:sz w:val="22"/>
          <w:szCs w:val="22"/>
          <w:lang w:val="pl-PL"/>
        </w:rPr>
      </w:pPr>
    </w:p>
    <w:p w14:paraId="5873BC0B" w14:textId="77777777" w:rsidR="00796F56" w:rsidRPr="00515AFA" w:rsidRDefault="00796F56" w:rsidP="00796F56">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6B01E1F0" w14:textId="77777777" w:rsidR="00796F56" w:rsidRPr="00515AFA" w:rsidRDefault="00796F56" w:rsidP="00796F56">
      <w:pPr>
        <w:tabs>
          <w:tab w:val="left" w:pos="367"/>
        </w:tabs>
        <w:spacing w:line="276" w:lineRule="auto"/>
        <w:ind w:left="360" w:right="60"/>
        <w:contextualSpacing/>
        <w:jc w:val="both"/>
        <w:rPr>
          <w:rFonts w:eastAsia="Calibri"/>
          <w:sz w:val="22"/>
          <w:szCs w:val="22"/>
          <w:lang w:val="pl-PL" w:eastAsia="en-US"/>
        </w:rPr>
      </w:pPr>
    </w:p>
    <w:p w14:paraId="42459C43" w14:textId="77777777" w:rsidR="00796F56" w:rsidRPr="00515AFA" w:rsidRDefault="00796F56" w:rsidP="00796F56">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03889BB9" w14:textId="77777777" w:rsidR="00796F56" w:rsidRPr="00515AFA" w:rsidRDefault="00796F56" w:rsidP="00796F56">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2ACAB278" w14:textId="77777777" w:rsidR="00796F56" w:rsidRPr="00515AFA" w:rsidRDefault="00796F56" w:rsidP="00796F56">
      <w:pPr>
        <w:tabs>
          <w:tab w:val="left" w:pos="387"/>
        </w:tabs>
        <w:spacing w:line="276" w:lineRule="auto"/>
        <w:ind w:left="720" w:right="60"/>
        <w:contextualSpacing/>
        <w:jc w:val="both"/>
        <w:rPr>
          <w:rFonts w:eastAsia="Calibri"/>
          <w:sz w:val="22"/>
          <w:szCs w:val="22"/>
          <w:lang w:val="pl-PL" w:eastAsia="en-US"/>
        </w:rPr>
      </w:pPr>
    </w:p>
    <w:p w14:paraId="3D2D6A27" w14:textId="77777777" w:rsidR="00796F56" w:rsidRPr="00515AFA" w:rsidRDefault="00796F56" w:rsidP="00796F56">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124E3BBA" w14:textId="77777777" w:rsidR="00796F56" w:rsidRPr="00515AFA" w:rsidRDefault="00796F56" w:rsidP="00796F56">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E561514" w14:textId="77777777" w:rsidR="00796F56" w:rsidRPr="00515AFA" w:rsidRDefault="00796F56" w:rsidP="00796F56">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773772F" w14:textId="77777777" w:rsidR="00796F56" w:rsidRPr="00515AFA" w:rsidRDefault="00796F56" w:rsidP="00796F56">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lastRenderedPageBreak/>
        <w:t>z tytułu realizacji niniejszej umowy.</w:t>
      </w:r>
    </w:p>
    <w:p w14:paraId="13B01487" w14:textId="77777777" w:rsidR="00796F56" w:rsidRPr="00515AFA" w:rsidRDefault="00796F56" w:rsidP="00796F56">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5103956" w14:textId="77777777" w:rsidR="00796F56" w:rsidRPr="00515AFA" w:rsidRDefault="00796F56" w:rsidP="00796F56">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3A747E38" w14:textId="77777777" w:rsidR="00796F56" w:rsidRPr="00515AFA" w:rsidRDefault="00796F56" w:rsidP="00796F56">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21B0C5A" w14:textId="77777777" w:rsidR="00796F56" w:rsidRPr="00515AFA" w:rsidRDefault="00796F56" w:rsidP="00796F56">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2B5A2A7" w14:textId="77777777" w:rsidR="00796F56" w:rsidRPr="00515AFA" w:rsidRDefault="00796F56" w:rsidP="00796F56">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D2D9EDD" w14:textId="77777777" w:rsidR="00796F56" w:rsidRPr="00515AFA" w:rsidRDefault="00796F56" w:rsidP="00796F56">
      <w:pPr>
        <w:pStyle w:val="Standard"/>
        <w:widowControl w:val="0"/>
        <w:spacing w:after="0"/>
        <w:jc w:val="both"/>
        <w:rPr>
          <w:rFonts w:ascii="Times New Roman" w:eastAsia="Lucida Sans Unicode" w:hAnsi="Times New Roman" w:cs="Times New Roman"/>
          <w:lang w:eastAsia="ar-SA"/>
        </w:rPr>
      </w:pPr>
    </w:p>
    <w:p w14:paraId="2A342EA0" w14:textId="77777777" w:rsidR="00796F56" w:rsidRPr="00515AFA" w:rsidRDefault="00796F56" w:rsidP="00796F56">
      <w:pPr>
        <w:tabs>
          <w:tab w:val="left" w:pos="387"/>
        </w:tabs>
        <w:spacing w:line="276" w:lineRule="auto"/>
        <w:ind w:left="720" w:right="60"/>
        <w:contextualSpacing/>
        <w:jc w:val="both"/>
        <w:rPr>
          <w:rFonts w:eastAsia="Calibri"/>
          <w:sz w:val="22"/>
          <w:szCs w:val="22"/>
          <w:lang w:val="pl-PL" w:eastAsia="en-US"/>
        </w:rPr>
      </w:pPr>
    </w:p>
    <w:p w14:paraId="2EED6C49" w14:textId="77777777" w:rsidR="00796F56" w:rsidRPr="00515AFA" w:rsidRDefault="00796F56" w:rsidP="00796F56">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655FF1A4" w14:textId="77777777" w:rsidR="00796F56" w:rsidRPr="00515AFA" w:rsidRDefault="00796F56" w:rsidP="00796F56">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2CC5FCDB" w14:textId="77777777" w:rsidR="00796F56" w:rsidRPr="00515AFA" w:rsidRDefault="00796F56" w:rsidP="00796F56">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4282184D" w14:textId="77777777" w:rsidR="00796F56" w:rsidRPr="00515AFA" w:rsidRDefault="00796F56" w:rsidP="00796F56">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13EB2B66" w14:textId="77777777" w:rsidR="00796F56" w:rsidRPr="00515AFA" w:rsidRDefault="00796F56" w:rsidP="00796F56">
      <w:pPr>
        <w:numPr>
          <w:ilvl w:val="0"/>
          <w:numId w:val="43"/>
        </w:numPr>
        <w:suppressAutoHyphens/>
        <w:autoSpaceDN w:val="0"/>
        <w:spacing w:after="147"/>
        <w:jc w:val="both"/>
        <w:rPr>
          <w:sz w:val="22"/>
          <w:szCs w:val="22"/>
          <w:lang w:val="pl-PL"/>
        </w:rPr>
      </w:pPr>
      <w:r>
        <w:rPr>
          <w:sz w:val="22"/>
          <w:szCs w:val="22"/>
          <w:lang w:val="pl-PL"/>
        </w:rPr>
        <w:t xml:space="preserve"> </w:t>
      </w: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3FECB156" w14:textId="77777777" w:rsidR="00796F56" w:rsidRPr="00515AFA" w:rsidRDefault="00796F56" w:rsidP="00796F56">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765BFC71" w14:textId="77777777" w:rsidR="00796F56" w:rsidRPr="00515AFA" w:rsidRDefault="00796F56" w:rsidP="00796F56">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41F070D7" w14:textId="77777777" w:rsidR="00796F56" w:rsidRPr="00515AFA" w:rsidRDefault="00796F56" w:rsidP="00796F56">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4025B043" w14:textId="77777777" w:rsidR="00796F56" w:rsidRPr="00515AFA" w:rsidRDefault="00796F56" w:rsidP="00796F56">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0E7D11C" w14:textId="77777777" w:rsidR="00796F56" w:rsidRPr="00515AFA" w:rsidRDefault="00796F56" w:rsidP="00796F56">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w:t>
      </w:r>
      <w:r w:rsidRPr="00515AFA">
        <w:rPr>
          <w:rFonts w:eastAsia="SimSun"/>
          <w:color w:val="000000"/>
          <w:kern w:val="2"/>
          <w:sz w:val="22"/>
          <w:szCs w:val="22"/>
          <w:lang w:val="pl-PL"/>
        </w:rPr>
        <w:lastRenderedPageBreak/>
        <w:t xml:space="preserve">poprzez przekazanie pisemnego oświadczenie Strony, której te zmiany dotyczą, drugiej Stronie.                 </w:t>
      </w:r>
    </w:p>
    <w:p w14:paraId="584DDFAF" w14:textId="77777777" w:rsidR="00796F56" w:rsidRPr="00515AFA" w:rsidRDefault="00796F56" w:rsidP="00796F56">
      <w:pPr>
        <w:widowControl w:val="0"/>
        <w:suppressAutoHyphens/>
        <w:autoSpaceDN w:val="0"/>
        <w:ind w:left="360"/>
        <w:jc w:val="center"/>
        <w:textAlignment w:val="baseline"/>
        <w:rPr>
          <w:rFonts w:eastAsia="SimSun"/>
          <w:b/>
          <w:bCs/>
          <w:color w:val="000000"/>
          <w:kern w:val="2"/>
          <w:sz w:val="22"/>
          <w:szCs w:val="22"/>
          <w:lang w:val="pl-PL"/>
        </w:rPr>
      </w:pPr>
    </w:p>
    <w:p w14:paraId="3E8B257A" w14:textId="77777777" w:rsidR="00796F56" w:rsidRPr="00515AFA" w:rsidRDefault="00796F56" w:rsidP="00796F56">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7B2983A5" w14:textId="77777777" w:rsidR="00796F56" w:rsidRPr="00515AFA" w:rsidRDefault="00796F56" w:rsidP="00796F56">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2AC5857" w14:textId="77777777" w:rsidR="00796F56" w:rsidRPr="00515AFA" w:rsidRDefault="00796F56" w:rsidP="00796F56">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8C5BDC6" w14:textId="77777777" w:rsidR="00796F56" w:rsidRPr="00515AFA" w:rsidRDefault="00796F56" w:rsidP="00796F56">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50E294D" w14:textId="77777777" w:rsidR="00796F56" w:rsidRPr="00515AFA" w:rsidRDefault="00796F56" w:rsidP="00796F56">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B534DAF" w14:textId="77777777" w:rsidR="00796F56" w:rsidRPr="00515AFA" w:rsidRDefault="00796F56" w:rsidP="00796F5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55D7FCD4" w14:textId="77777777" w:rsidR="00796F56" w:rsidRPr="00515AFA" w:rsidRDefault="00796F56" w:rsidP="00796F56">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A0B2B14" w14:textId="77777777" w:rsidR="00796F56" w:rsidRPr="00515AFA" w:rsidRDefault="00796F56" w:rsidP="00796F56">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798084D7" w14:textId="77777777" w:rsidR="00796F56" w:rsidRPr="00515AFA" w:rsidRDefault="00796F56" w:rsidP="00796F56">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52751F7F" w14:textId="77777777" w:rsidR="00796F56" w:rsidRPr="00515AFA" w:rsidRDefault="00796F56" w:rsidP="00796F56">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72461A7C" w14:textId="77777777" w:rsidR="00796F56" w:rsidRPr="00515AFA" w:rsidRDefault="00796F56" w:rsidP="00796F56">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672EE9A" w14:textId="77777777" w:rsidR="00796F56" w:rsidRPr="00515AFA" w:rsidRDefault="00796F56" w:rsidP="00796F56">
      <w:pPr>
        <w:pStyle w:val="Tekstpodstawowy"/>
        <w:spacing w:line="240" w:lineRule="auto"/>
        <w:ind w:right="-47"/>
        <w:jc w:val="center"/>
        <w:rPr>
          <w:rFonts w:ascii="Times New Roman" w:hAnsi="Times New Roman"/>
          <w:b/>
          <w:sz w:val="22"/>
          <w:szCs w:val="22"/>
        </w:rPr>
      </w:pPr>
    </w:p>
    <w:p w14:paraId="02383EA0" w14:textId="77777777" w:rsidR="00796F56" w:rsidRPr="00515AFA" w:rsidRDefault="00796F56" w:rsidP="00796F56">
      <w:pPr>
        <w:pStyle w:val="Tekstpodstawowy"/>
        <w:spacing w:line="240" w:lineRule="auto"/>
        <w:ind w:right="-47"/>
        <w:jc w:val="center"/>
        <w:rPr>
          <w:rFonts w:ascii="Times New Roman" w:hAnsi="Times New Roman"/>
          <w:b/>
          <w:sz w:val="22"/>
          <w:szCs w:val="22"/>
        </w:rPr>
      </w:pPr>
    </w:p>
    <w:p w14:paraId="42C727D6" w14:textId="77777777" w:rsidR="00796F56" w:rsidRPr="00515AFA" w:rsidRDefault="00796F56" w:rsidP="00796F5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6D5020EC" w14:textId="77777777" w:rsidR="00796F56" w:rsidRPr="00515AFA" w:rsidRDefault="00796F56" w:rsidP="00796F56">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360BE8F5" w14:textId="77777777" w:rsidR="00796F56" w:rsidRPr="00515AFA" w:rsidRDefault="00796F56" w:rsidP="00796F56">
      <w:pPr>
        <w:jc w:val="center"/>
        <w:rPr>
          <w:b/>
          <w:sz w:val="22"/>
          <w:szCs w:val="22"/>
          <w:lang w:val="pl-PL"/>
        </w:rPr>
      </w:pPr>
    </w:p>
    <w:p w14:paraId="01F4D626" w14:textId="77777777" w:rsidR="00796F56" w:rsidRPr="00515AFA" w:rsidRDefault="00796F56" w:rsidP="00796F56">
      <w:pPr>
        <w:jc w:val="center"/>
        <w:rPr>
          <w:b/>
          <w:sz w:val="22"/>
          <w:szCs w:val="22"/>
          <w:lang w:val="pl-PL"/>
        </w:rPr>
      </w:pPr>
      <w:r w:rsidRPr="00515AFA">
        <w:rPr>
          <w:b/>
          <w:sz w:val="22"/>
          <w:szCs w:val="22"/>
          <w:lang w:val="pl-PL"/>
        </w:rPr>
        <w:t>§16</w:t>
      </w:r>
    </w:p>
    <w:p w14:paraId="28C82CCC" w14:textId="77777777" w:rsidR="00796F56" w:rsidRPr="00515AFA" w:rsidRDefault="00796F56" w:rsidP="00796F5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226B6268" w14:textId="77777777" w:rsidR="00796F56" w:rsidRPr="00515AFA" w:rsidRDefault="00796F56" w:rsidP="00796F5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0CAB0787" w14:textId="77777777" w:rsidR="00796F56" w:rsidRPr="00515AFA" w:rsidRDefault="00796F56" w:rsidP="00796F5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184C6E0F" w14:textId="77777777" w:rsidR="00796F56" w:rsidRPr="00515AFA" w:rsidRDefault="00796F56" w:rsidP="00796F56">
      <w:pPr>
        <w:pStyle w:val="Tekstpodstawowy"/>
        <w:spacing w:line="240" w:lineRule="auto"/>
        <w:ind w:right="-47"/>
        <w:jc w:val="center"/>
        <w:rPr>
          <w:rFonts w:ascii="Times New Roman" w:hAnsi="Times New Roman"/>
          <w:b/>
          <w:sz w:val="22"/>
          <w:szCs w:val="22"/>
        </w:rPr>
      </w:pPr>
    </w:p>
    <w:p w14:paraId="4726E8C6" w14:textId="77777777" w:rsidR="00796F56" w:rsidRDefault="00796F56" w:rsidP="00796F56">
      <w:pPr>
        <w:pStyle w:val="Tekstpodstawowy"/>
        <w:spacing w:line="240" w:lineRule="auto"/>
        <w:ind w:right="-47"/>
        <w:jc w:val="center"/>
        <w:rPr>
          <w:rFonts w:ascii="Times New Roman" w:hAnsi="Times New Roman"/>
          <w:b/>
          <w:sz w:val="22"/>
          <w:szCs w:val="22"/>
        </w:rPr>
      </w:pPr>
    </w:p>
    <w:p w14:paraId="3ABCDE07" w14:textId="77777777" w:rsidR="00796F56" w:rsidRDefault="00796F56" w:rsidP="00796F56">
      <w:pPr>
        <w:pStyle w:val="Tekstpodstawowy"/>
        <w:spacing w:line="240" w:lineRule="auto"/>
        <w:ind w:right="-47"/>
        <w:jc w:val="center"/>
        <w:rPr>
          <w:rFonts w:ascii="Times New Roman" w:hAnsi="Times New Roman"/>
          <w:b/>
          <w:sz w:val="22"/>
          <w:szCs w:val="22"/>
        </w:rPr>
      </w:pPr>
    </w:p>
    <w:p w14:paraId="7A9E942C" w14:textId="77777777" w:rsidR="00796F56" w:rsidRPr="00515AFA" w:rsidRDefault="00796F56" w:rsidP="00796F5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30A74FD3" w14:textId="77777777" w:rsidR="00796F56" w:rsidRPr="00515AFA" w:rsidRDefault="00796F56" w:rsidP="00796F56">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1DAE249A" w14:textId="77777777" w:rsidR="00796F56" w:rsidRPr="00515AFA" w:rsidRDefault="00796F56" w:rsidP="00796F56">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3CBEDE58" w14:textId="77777777" w:rsidR="00796F56" w:rsidRPr="00515AFA" w:rsidRDefault="00796F56" w:rsidP="00796F56">
      <w:pPr>
        <w:pStyle w:val="Tekstpodstawowy"/>
        <w:spacing w:line="240" w:lineRule="auto"/>
        <w:ind w:right="-47"/>
        <w:jc w:val="both"/>
        <w:rPr>
          <w:rFonts w:ascii="Times New Roman" w:hAnsi="Times New Roman"/>
          <w:sz w:val="22"/>
          <w:szCs w:val="22"/>
        </w:rPr>
      </w:pPr>
    </w:p>
    <w:p w14:paraId="0164AADE" w14:textId="77777777" w:rsidR="00796F56" w:rsidRPr="00515AFA" w:rsidRDefault="00796F56" w:rsidP="00796F56">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0DFBB269" w14:textId="77777777" w:rsidR="00796F56" w:rsidRPr="00515AFA" w:rsidRDefault="00796F56" w:rsidP="00796F56">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0BF81C9F" w14:textId="77777777" w:rsidR="00796F56" w:rsidRPr="00515AFA" w:rsidRDefault="00796F56" w:rsidP="00796F56">
      <w:pPr>
        <w:pStyle w:val="Tekstpodstawowy2"/>
        <w:spacing w:line="240" w:lineRule="auto"/>
        <w:ind w:right="-47"/>
        <w:rPr>
          <w:sz w:val="22"/>
          <w:szCs w:val="22"/>
        </w:rPr>
      </w:pPr>
    </w:p>
    <w:p w14:paraId="486EC0C3" w14:textId="77777777" w:rsidR="00796F56" w:rsidRPr="00515AFA" w:rsidRDefault="00796F56" w:rsidP="00796F56">
      <w:pPr>
        <w:pStyle w:val="Tekstpodstawowy2"/>
        <w:spacing w:line="240" w:lineRule="auto"/>
        <w:ind w:right="-47"/>
        <w:rPr>
          <w:sz w:val="22"/>
          <w:szCs w:val="22"/>
        </w:rPr>
      </w:pPr>
    </w:p>
    <w:p w14:paraId="5BE5D57D" w14:textId="77777777" w:rsidR="00796F56" w:rsidRPr="00515AFA" w:rsidRDefault="00796F56" w:rsidP="00796F56">
      <w:pPr>
        <w:pStyle w:val="Tekstpodstawowy2"/>
        <w:spacing w:line="240" w:lineRule="auto"/>
        <w:ind w:right="-47"/>
        <w:rPr>
          <w:b/>
          <w:sz w:val="22"/>
          <w:szCs w:val="22"/>
        </w:rPr>
      </w:pPr>
      <w:r w:rsidRPr="00515AFA">
        <w:rPr>
          <w:b/>
          <w:sz w:val="22"/>
          <w:szCs w:val="22"/>
        </w:rPr>
        <w:t xml:space="preserve">         Za Sprzedawcę                                                                  Za Kupującego</w:t>
      </w:r>
    </w:p>
    <w:p w14:paraId="1B3BFA13" w14:textId="77777777" w:rsidR="00796F56" w:rsidRPr="00515AFA" w:rsidRDefault="00796F56" w:rsidP="00796F56">
      <w:pPr>
        <w:rPr>
          <w:sz w:val="22"/>
          <w:szCs w:val="22"/>
          <w:lang w:val="pl-PL"/>
        </w:rPr>
      </w:pPr>
    </w:p>
    <w:p w14:paraId="66F56053" w14:textId="77777777" w:rsidR="00796F56" w:rsidRPr="00515AFA" w:rsidRDefault="00796F56" w:rsidP="00796F56">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6E7D3D8C"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55AF0531"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p>
    <w:p w14:paraId="366700D8"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p>
    <w:p w14:paraId="2898225B"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p>
    <w:p w14:paraId="6F6AC643"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p>
    <w:p w14:paraId="6E44E3EF"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p>
    <w:p w14:paraId="63E941BB"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p>
    <w:p w14:paraId="068B9128"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p>
    <w:p w14:paraId="334C666D"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p>
    <w:p w14:paraId="15023499"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p>
    <w:p w14:paraId="10A8929F"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p>
    <w:p w14:paraId="2E0DAAB7"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p>
    <w:p w14:paraId="5D5AF6DC"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p>
    <w:p w14:paraId="05BD4199"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p>
    <w:p w14:paraId="488A3EBB"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p>
    <w:p w14:paraId="7A9575F4"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p>
    <w:p w14:paraId="52DB12AB"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p>
    <w:p w14:paraId="3967FBDE"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p>
    <w:p w14:paraId="65365401"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p>
    <w:p w14:paraId="70419AD4"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p>
    <w:p w14:paraId="1FDDA982"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p>
    <w:p w14:paraId="15BCA8AF"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p>
    <w:p w14:paraId="01A00DDB"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p>
    <w:p w14:paraId="74403A96"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p>
    <w:p w14:paraId="5F1476E4"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p>
    <w:p w14:paraId="2F21EB83"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p>
    <w:p w14:paraId="4354BC88"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p>
    <w:p w14:paraId="24D1933C"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p>
    <w:p w14:paraId="170A38DF"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p>
    <w:p w14:paraId="7E346ED7"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p>
    <w:p w14:paraId="3C8D3846"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p>
    <w:p w14:paraId="10B4AD2D"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7E643F5B"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66DF861C" w14:textId="77777777" w:rsidR="00796F56" w:rsidRPr="00515AFA" w:rsidRDefault="00796F56" w:rsidP="00796F56">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2828CA59" w14:textId="77777777" w:rsidR="00796F56" w:rsidRPr="00515AFA" w:rsidRDefault="00796F56" w:rsidP="00796F56">
      <w:pPr>
        <w:widowControl w:val="0"/>
        <w:autoSpaceDE w:val="0"/>
        <w:autoSpaceDN w:val="0"/>
        <w:jc w:val="right"/>
        <w:textAlignment w:val="baseline"/>
        <w:rPr>
          <w:sz w:val="22"/>
          <w:szCs w:val="22"/>
          <w:lang w:val="pl-PL"/>
        </w:rPr>
      </w:pPr>
    </w:p>
    <w:p w14:paraId="3FE77A92" w14:textId="77777777" w:rsidR="00796F56" w:rsidRDefault="00796F56" w:rsidP="00796F56">
      <w:pPr>
        <w:widowControl w:val="0"/>
        <w:autoSpaceDE w:val="0"/>
        <w:autoSpaceDN w:val="0"/>
        <w:jc w:val="right"/>
        <w:textAlignment w:val="baseline"/>
        <w:rPr>
          <w:sz w:val="22"/>
          <w:szCs w:val="22"/>
          <w:lang w:val="pl-PL"/>
        </w:rPr>
      </w:pPr>
    </w:p>
    <w:p w14:paraId="2E55FC65" w14:textId="77777777" w:rsidR="00796F56" w:rsidRDefault="00796F56" w:rsidP="00796F56">
      <w:pPr>
        <w:widowControl w:val="0"/>
        <w:autoSpaceDE w:val="0"/>
        <w:autoSpaceDN w:val="0"/>
        <w:jc w:val="right"/>
        <w:textAlignment w:val="baseline"/>
        <w:rPr>
          <w:sz w:val="22"/>
          <w:szCs w:val="22"/>
          <w:lang w:val="pl-PL"/>
        </w:rPr>
      </w:pPr>
    </w:p>
    <w:p w14:paraId="33C081DD" w14:textId="77777777" w:rsidR="00796F56" w:rsidRDefault="00796F56" w:rsidP="00796F56">
      <w:pPr>
        <w:widowControl w:val="0"/>
        <w:autoSpaceDE w:val="0"/>
        <w:autoSpaceDN w:val="0"/>
        <w:jc w:val="right"/>
        <w:textAlignment w:val="baseline"/>
        <w:rPr>
          <w:sz w:val="22"/>
          <w:szCs w:val="22"/>
          <w:lang w:val="pl-PL"/>
        </w:rPr>
      </w:pPr>
    </w:p>
    <w:p w14:paraId="7B42C696" w14:textId="77777777" w:rsidR="00796F56" w:rsidRDefault="00796F56" w:rsidP="00796F56">
      <w:pPr>
        <w:widowControl w:val="0"/>
        <w:autoSpaceDE w:val="0"/>
        <w:autoSpaceDN w:val="0"/>
        <w:jc w:val="right"/>
        <w:textAlignment w:val="baseline"/>
        <w:rPr>
          <w:sz w:val="22"/>
          <w:szCs w:val="22"/>
          <w:lang w:val="pl-PL"/>
        </w:rPr>
      </w:pPr>
    </w:p>
    <w:p w14:paraId="4BC95763" w14:textId="77777777" w:rsidR="00796F56" w:rsidRDefault="00796F56" w:rsidP="00796F56">
      <w:pPr>
        <w:widowControl w:val="0"/>
        <w:autoSpaceDE w:val="0"/>
        <w:autoSpaceDN w:val="0"/>
        <w:jc w:val="right"/>
        <w:textAlignment w:val="baseline"/>
        <w:rPr>
          <w:sz w:val="22"/>
          <w:szCs w:val="22"/>
          <w:lang w:val="pl-PL"/>
        </w:rPr>
      </w:pPr>
    </w:p>
    <w:p w14:paraId="062A4437" w14:textId="77777777" w:rsidR="00796F56" w:rsidRDefault="00796F56" w:rsidP="00796F56">
      <w:pPr>
        <w:widowControl w:val="0"/>
        <w:autoSpaceDE w:val="0"/>
        <w:autoSpaceDN w:val="0"/>
        <w:jc w:val="right"/>
        <w:textAlignment w:val="baseline"/>
        <w:rPr>
          <w:sz w:val="22"/>
          <w:szCs w:val="22"/>
          <w:lang w:val="pl-PL"/>
        </w:rPr>
      </w:pPr>
    </w:p>
    <w:p w14:paraId="1E879DE4" w14:textId="77777777" w:rsidR="00796F56" w:rsidRDefault="00796F56" w:rsidP="00796F56">
      <w:pPr>
        <w:widowControl w:val="0"/>
        <w:autoSpaceDE w:val="0"/>
        <w:autoSpaceDN w:val="0"/>
        <w:jc w:val="right"/>
        <w:textAlignment w:val="baseline"/>
        <w:rPr>
          <w:sz w:val="22"/>
          <w:szCs w:val="22"/>
          <w:lang w:val="pl-PL"/>
        </w:rPr>
      </w:pPr>
    </w:p>
    <w:p w14:paraId="53C0F83D" w14:textId="77777777" w:rsidR="00796F56" w:rsidRDefault="00796F56" w:rsidP="00796F56">
      <w:pPr>
        <w:widowControl w:val="0"/>
        <w:autoSpaceDE w:val="0"/>
        <w:autoSpaceDN w:val="0"/>
        <w:jc w:val="right"/>
        <w:textAlignment w:val="baseline"/>
        <w:rPr>
          <w:sz w:val="22"/>
          <w:szCs w:val="22"/>
          <w:lang w:val="pl-PL"/>
        </w:rPr>
      </w:pPr>
    </w:p>
    <w:p w14:paraId="2D000FC8" w14:textId="77777777" w:rsidR="00796F56" w:rsidRDefault="00796F56" w:rsidP="00796F56">
      <w:pPr>
        <w:widowControl w:val="0"/>
        <w:autoSpaceDE w:val="0"/>
        <w:autoSpaceDN w:val="0"/>
        <w:jc w:val="right"/>
        <w:textAlignment w:val="baseline"/>
        <w:rPr>
          <w:sz w:val="22"/>
          <w:szCs w:val="22"/>
          <w:lang w:val="pl-PL"/>
        </w:rPr>
      </w:pPr>
    </w:p>
    <w:p w14:paraId="6CE80E19" w14:textId="77777777" w:rsidR="00C15736" w:rsidRDefault="00C15736" w:rsidP="00796F56">
      <w:pPr>
        <w:widowControl w:val="0"/>
        <w:autoSpaceDE w:val="0"/>
        <w:autoSpaceDN w:val="0"/>
        <w:jc w:val="right"/>
        <w:textAlignment w:val="baseline"/>
        <w:rPr>
          <w:sz w:val="22"/>
          <w:szCs w:val="22"/>
          <w:lang w:val="pl-PL"/>
        </w:rPr>
      </w:pPr>
    </w:p>
    <w:p w14:paraId="31A033D2" w14:textId="77777777" w:rsidR="00C15736" w:rsidRDefault="00C15736" w:rsidP="00796F56">
      <w:pPr>
        <w:widowControl w:val="0"/>
        <w:autoSpaceDE w:val="0"/>
        <w:autoSpaceDN w:val="0"/>
        <w:jc w:val="right"/>
        <w:textAlignment w:val="baseline"/>
        <w:rPr>
          <w:sz w:val="22"/>
          <w:szCs w:val="22"/>
          <w:lang w:val="pl-PL"/>
        </w:rPr>
      </w:pPr>
    </w:p>
    <w:p w14:paraId="5750BDF6" w14:textId="77777777" w:rsidR="00C15736" w:rsidRDefault="00C15736" w:rsidP="00796F56">
      <w:pPr>
        <w:widowControl w:val="0"/>
        <w:autoSpaceDE w:val="0"/>
        <w:autoSpaceDN w:val="0"/>
        <w:jc w:val="right"/>
        <w:textAlignment w:val="baseline"/>
        <w:rPr>
          <w:sz w:val="22"/>
          <w:szCs w:val="22"/>
          <w:lang w:val="pl-PL"/>
        </w:rPr>
      </w:pPr>
    </w:p>
    <w:p w14:paraId="0C7D68EF" w14:textId="77777777" w:rsidR="00C15736" w:rsidRDefault="00C15736" w:rsidP="00796F56">
      <w:pPr>
        <w:widowControl w:val="0"/>
        <w:autoSpaceDE w:val="0"/>
        <w:autoSpaceDN w:val="0"/>
        <w:jc w:val="right"/>
        <w:textAlignment w:val="baseline"/>
        <w:rPr>
          <w:sz w:val="22"/>
          <w:szCs w:val="22"/>
          <w:lang w:val="pl-PL"/>
        </w:rPr>
      </w:pPr>
    </w:p>
    <w:p w14:paraId="2DD67D65" w14:textId="77777777" w:rsidR="00C15736" w:rsidRDefault="00C15736" w:rsidP="00796F56">
      <w:pPr>
        <w:widowControl w:val="0"/>
        <w:autoSpaceDE w:val="0"/>
        <w:autoSpaceDN w:val="0"/>
        <w:jc w:val="right"/>
        <w:textAlignment w:val="baseline"/>
        <w:rPr>
          <w:sz w:val="22"/>
          <w:szCs w:val="22"/>
          <w:lang w:val="pl-PL"/>
        </w:rPr>
      </w:pPr>
    </w:p>
    <w:p w14:paraId="31B07A44" w14:textId="77777777" w:rsidR="00C15736" w:rsidRDefault="00C15736" w:rsidP="00796F56">
      <w:pPr>
        <w:widowControl w:val="0"/>
        <w:autoSpaceDE w:val="0"/>
        <w:autoSpaceDN w:val="0"/>
        <w:jc w:val="right"/>
        <w:textAlignment w:val="baseline"/>
        <w:rPr>
          <w:sz w:val="22"/>
          <w:szCs w:val="22"/>
          <w:lang w:val="pl-PL"/>
        </w:rPr>
      </w:pPr>
    </w:p>
    <w:p w14:paraId="319B324C" w14:textId="77777777" w:rsidR="00C15736" w:rsidRDefault="00C15736" w:rsidP="00796F56">
      <w:pPr>
        <w:widowControl w:val="0"/>
        <w:autoSpaceDE w:val="0"/>
        <w:autoSpaceDN w:val="0"/>
        <w:jc w:val="right"/>
        <w:textAlignment w:val="baseline"/>
        <w:rPr>
          <w:sz w:val="22"/>
          <w:szCs w:val="22"/>
          <w:lang w:val="pl-PL"/>
        </w:rPr>
      </w:pPr>
    </w:p>
    <w:p w14:paraId="614B521C" w14:textId="77777777" w:rsidR="00C15736" w:rsidRDefault="00C15736" w:rsidP="00796F56">
      <w:pPr>
        <w:widowControl w:val="0"/>
        <w:autoSpaceDE w:val="0"/>
        <w:autoSpaceDN w:val="0"/>
        <w:jc w:val="right"/>
        <w:textAlignment w:val="baseline"/>
        <w:rPr>
          <w:sz w:val="22"/>
          <w:szCs w:val="22"/>
          <w:lang w:val="pl-PL"/>
        </w:rPr>
      </w:pPr>
    </w:p>
    <w:p w14:paraId="766A3A67" w14:textId="55E641AA" w:rsidR="00796F56" w:rsidRPr="00515AFA" w:rsidRDefault="00796F56" w:rsidP="00796F56">
      <w:pPr>
        <w:widowControl w:val="0"/>
        <w:autoSpaceDE w:val="0"/>
        <w:autoSpaceDN w:val="0"/>
        <w:jc w:val="right"/>
        <w:textAlignment w:val="baseline"/>
        <w:rPr>
          <w:sz w:val="22"/>
          <w:szCs w:val="22"/>
          <w:lang w:val="pl-PL"/>
        </w:rPr>
      </w:pPr>
      <w:r w:rsidRPr="00515AFA">
        <w:rPr>
          <w:sz w:val="22"/>
          <w:szCs w:val="22"/>
          <w:lang w:val="pl-PL"/>
        </w:rPr>
        <w:t>Załącznik nr 2 do umowy</w:t>
      </w:r>
    </w:p>
    <w:p w14:paraId="644F7DF2" w14:textId="77777777" w:rsidR="00796F56" w:rsidRPr="00515AFA" w:rsidRDefault="00796F56" w:rsidP="00796F56">
      <w:pPr>
        <w:widowControl w:val="0"/>
        <w:autoSpaceDE w:val="0"/>
        <w:autoSpaceDN w:val="0"/>
        <w:jc w:val="both"/>
        <w:textAlignment w:val="baseline"/>
        <w:rPr>
          <w:sz w:val="22"/>
          <w:szCs w:val="22"/>
          <w:lang w:val="pl-PL"/>
        </w:rPr>
      </w:pPr>
    </w:p>
    <w:p w14:paraId="589FA8EB" w14:textId="77777777" w:rsidR="00796F56" w:rsidRPr="00515AFA" w:rsidRDefault="00796F56" w:rsidP="00796F56">
      <w:pPr>
        <w:widowControl w:val="0"/>
        <w:autoSpaceDE w:val="0"/>
        <w:autoSpaceDN w:val="0"/>
        <w:jc w:val="both"/>
        <w:textAlignment w:val="baseline"/>
        <w:rPr>
          <w:sz w:val="22"/>
          <w:szCs w:val="22"/>
          <w:lang w:val="pl-PL"/>
        </w:rPr>
      </w:pPr>
    </w:p>
    <w:p w14:paraId="002030D1" w14:textId="77777777" w:rsidR="00796F56" w:rsidRPr="00515AFA" w:rsidRDefault="00796F56" w:rsidP="00796F56">
      <w:pPr>
        <w:widowControl w:val="0"/>
        <w:autoSpaceDE w:val="0"/>
        <w:autoSpaceDN w:val="0"/>
        <w:jc w:val="both"/>
        <w:textAlignment w:val="baseline"/>
        <w:rPr>
          <w:sz w:val="22"/>
          <w:szCs w:val="22"/>
          <w:lang w:val="pl-PL"/>
        </w:rPr>
      </w:pPr>
      <w:r w:rsidRPr="00515AFA">
        <w:rPr>
          <w:sz w:val="22"/>
          <w:szCs w:val="22"/>
          <w:lang w:val="pl-PL"/>
        </w:rPr>
        <w:t>.....................................… </w:t>
      </w:r>
    </w:p>
    <w:p w14:paraId="6DFD758D" w14:textId="77777777" w:rsidR="00796F56" w:rsidRPr="00515AFA" w:rsidRDefault="00796F56" w:rsidP="00796F56">
      <w:pPr>
        <w:widowControl w:val="0"/>
        <w:autoSpaceDE w:val="0"/>
        <w:autoSpaceDN w:val="0"/>
        <w:ind w:firstLine="555"/>
        <w:textAlignment w:val="baseline"/>
        <w:rPr>
          <w:sz w:val="22"/>
          <w:szCs w:val="22"/>
          <w:lang w:val="pl-PL"/>
        </w:rPr>
      </w:pPr>
      <w:r w:rsidRPr="00515AFA">
        <w:rPr>
          <w:sz w:val="22"/>
          <w:szCs w:val="22"/>
          <w:lang w:val="pl-PL"/>
        </w:rPr>
        <w:t>Nazwa Wykonawcy</w:t>
      </w:r>
    </w:p>
    <w:p w14:paraId="2F9381D5" w14:textId="77777777" w:rsidR="00796F56" w:rsidRPr="00515AFA" w:rsidRDefault="00796F56" w:rsidP="00796F56">
      <w:pPr>
        <w:widowControl w:val="0"/>
        <w:autoSpaceDE w:val="0"/>
        <w:autoSpaceDN w:val="0"/>
        <w:textAlignment w:val="baseline"/>
        <w:rPr>
          <w:sz w:val="22"/>
          <w:szCs w:val="22"/>
          <w:lang w:val="pl-PL"/>
        </w:rPr>
      </w:pPr>
    </w:p>
    <w:p w14:paraId="48E8A7EA" w14:textId="77777777" w:rsidR="00796F56" w:rsidRPr="00515AFA" w:rsidRDefault="00796F56" w:rsidP="00796F56">
      <w:pPr>
        <w:widowControl w:val="0"/>
        <w:autoSpaceDE w:val="0"/>
        <w:autoSpaceDN w:val="0"/>
        <w:jc w:val="both"/>
        <w:textAlignment w:val="baseline"/>
        <w:rPr>
          <w:sz w:val="22"/>
          <w:szCs w:val="22"/>
          <w:lang w:val="pl-PL"/>
        </w:rPr>
      </w:pPr>
      <w:r w:rsidRPr="00515AFA">
        <w:rPr>
          <w:sz w:val="22"/>
          <w:szCs w:val="22"/>
          <w:lang w:val="pl-PL"/>
        </w:rPr>
        <w:t>.....................................…</w:t>
      </w:r>
    </w:p>
    <w:p w14:paraId="207E8630" w14:textId="77777777" w:rsidR="00796F56" w:rsidRPr="00515AFA" w:rsidRDefault="00796F56" w:rsidP="00796F56">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0EEB289" w14:textId="77777777" w:rsidR="00796F56" w:rsidRPr="00515AFA" w:rsidRDefault="00796F56" w:rsidP="00796F56">
      <w:pPr>
        <w:widowControl w:val="0"/>
        <w:autoSpaceDE w:val="0"/>
        <w:autoSpaceDN w:val="0"/>
        <w:spacing w:before="90"/>
        <w:ind w:left="115" w:right="110"/>
        <w:jc w:val="both"/>
        <w:outlineLvl w:val="0"/>
        <w:rPr>
          <w:rFonts w:eastAsia="Verdana"/>
          <w:b/>
          <w:bCs/>
          <w:sz w:val="22"/>
          <w:szCs w:val="22"/>
          <w:lang w:val="pl-PL" w:eastAsia="en-US"/>
        </w:rPr>
      </w:pPr>
    </w:p>
    <w:p w14:paraId="5043F61A" w14:textId="77777777" w:rsidR="00796F56" w:rsidRPr="00515AFA" w:rsidRDefault="00796F56" w:rsidP="00796F56">
      <w:pPr>
        <w:widowControl w:val="0"/>
        <w:autoSpaceDE w:val="0"/>
        <w:autoSpaceDN w:val="0"/>
        <w:spacing w:before="90"/>
        <w:ind w:right="110"/>
        <w:jc w:val="both"/>
        <w:outlineLvl w:val="0"/>
        <w:rPr>
          <w:rFonts w:eastAsia="Verdana"/>
          <w:b/>
          <w:bCs/>
          <w:sz w:val="22"/>
          <w:szCs w:val="22"/>
          <w:lang w:val="pl-PL" w:eastAsia="en-US"/>
        </w:rPr>
      </w:pPr>
    </w:p>
    <w:p w14:paraId="5A453675" w14:textId="77777777" w:rsidR="00796F56" w:rsidRPr="00515AFA" w:rsidRDefault="00796F56" w:rsidP="00796F56">
      <w:pPr>
        <w:widowControl w:val="0"/>
        <w:autoSpaceDE w:val="0"/>
        <w:autoSpaceDN w:val="0"/>
        <w:jc w:val="center"/>
        <w:textAlignment w:val="baseline"/>
        <w:rPr>
          <w:b/>
          <w:bCs/>
          <w:sz w:val="22"/>
          <w:szCs w:val="22"/>
          <w:lang w:val="pl-PL"/>
        </w:rPr>
      </w:pPr>
    </w:p>
    <w:p w14:paraId="2C471FBD" w14:textId="77777777" w:rsidR="00796F56" w:rsidRPr="00515AFA" w:rsidRDefault="00796F56" w:rsidP="00796F56">
      <w:pPr>
        <w:widowControl w:val="0"/>
        <w:autoSpaceDE w:val="0"/>
        <w:autoSpaceDN w:val="0"/>
        <w:jc w:val="center"/>
        <w:textAlignment w:val="baseline"/>
        <w:rPr>
          <w:b/>
          <w:bCs/>
          <w:sz w:val="22"/>
          <w:szCs w:val="22"/>
          <w:lang w:val="pl-PL"/>
        </w:rPr>
      </w:pPr>
    </w:p>
    <w:p w14:paraId="3F996B74" w14:textId="77777777" w:rsidR="00796F56" w:rsidRPr="00515AFA" w:rsidRDefault="00796F56" w:rsidP="00796F56">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7BBC1A27" w14:textId="77777777" w:rsidR="00796F56" w:rsidRPr="00515AFA" w:rsidRDefault="00796F56" w:rsidP="00796F56">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7A444246" w14:textId="77777777" w:rsidR="00796F56" w:rsidRPr="00515AFA" w:rsidRDefault="00796F56" w:rsidP="00796F56">
      <w:pPr>
        <w:widowControl w:val="0"/>
        <w:autoSpaceDE w:val="0"/>
        <w:autoSpaceDN w:val="0"/>
        <w:jc w:val="center"/>
        <w:textAlignment w:val="baseline"/>
        <w:rPr>
          <w:b/>
          <w:bCs/>
          <w:sz w:val="22"/>
          <w:szCs w:val="22"/>
          <w:lang w:val="pl-PL"/>
        </w:rPr>
      </w:pPr>
    </w:p>
    <w:p w14:paraId="27AF7E3A" w14:textId="77777777" w:rsidR="00796F56" w:rsidRPr="00515AFA" w:rsidRDefault="00796F56" w:rsidP="00796F56">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8A4839" w14:textId="77777777" w:rsidR="00796F56" w:rsidRPr="00515AFA" w:rsidRDefault="00796F56" w:rsidP="00796F56">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5E015B51" w14:textId="77777777" w:rsidR="00796F56" w:rsidRPr="00515AFA" w:rsidRDefault="00796F56" w:rsidP="00796F56">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5191D7F" w14:textId="77777777" w:rsidR="00796F56" w:rsidRPr="00515AFA" w:rsidRDefault="00796F56" w:rsidP="00796F56">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5F8D80A1" w14:textId="77777777" w:rsidR="00796F56" w:rsidRPr="00515AFA" w:rsidRDefault="00796F56" w:rsidP="00796F56">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528C851E" w14:textId="77777777" w:rsidR="00796F56" w:rsidRPr="00515AFA" w:rsidRDefault="00796F56" w:rsidP="00796F56">
      <w:pPr>
        <w:spacing w:after="200" w:line="276" w:lineRule="auto"/>
        <w:ind w:left="780"/>
        <w:contextualSpacing/>
        <w:textAlignment w:val="baseline"/>
        <w:rPr>
          <w:sz w:val="22"/>
          <w:szCs w:val="22"/>
          <w:lang w:val="pl-PL"/>
        </w:rPr>
      </w:pPr>
    </w:p>
    <w:p w14:paraId="73DBA790" w14:textId="77777777" w:rsidR="00796F56" w:rsidRPr="00515AFA" w:rsidRDefault="00796F56" w:rsidP="00796F56">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4CB82D15" w14:textId="77777777" w:rsidR="00796F56" w:rsidRPr="00515AFA" w:rsidRDefault="00796F56" w:rsidP="00796F56">
      <w:pPr>
        <w:widowControl w:val="0"/>
        <w:autoSpaceDE w:val="0"/>
        <w:autoSpaceDN w:val="0"/>
        <w:spacing w:before="90"/>
        <w:ind w:right="110"/>
        <w:jc w:val="both"/>
        <w:outlineLvl w:val="0"/>
        <w:rPr>
          <w:rFonts w:eastAsia="Verdana"/>
          <w:b/>
          <w:bCs/>
          <w:sz w:val="22"/>
          <w:szCs w:val="22"/>
          <w:lang w:val="pl-PL" w:eastAsia="en-US"/>
        </w:rPr>
      </w:pPr>
    </w:p>
    <w:p w14:paraId="50A65C83" w14:textId="77777777" w:rsidR="00796F56" w:rsidRPr="00515AFA" w:rsidRDefault="00796F56" w:rsidP="00796F56">
      <w:pPr>
        <w:widowControl w:val="0"/>
        <w:autoSpaceDE w:val="0"/>
        <w:autoSpaceDN w:val="0"/>
        <w:spacing w:before="90"/>
        <w:ind w:right="110"/>
        <w:jc w:val="both"/>
        <w:outlineLvl w:val="0"/>
        <w:rPr>
          <w:rFonts w:eastAsia="Verdana"/>
          <w:b/>
          <w:bCs/>
          <w:sz w:val="22"/>
          <w:szCs w:val="22"/>
          <w:lang w:val="pl-PL" w:eastAsia="en-US"/>
        </w:rPr>
      </w:pPr>
    </w:p>
    <w:p w14:paraId="1937FE49" w14:textId="77777777" w:rsidR="00796F56" w:rsidRPr="00515AFA" w:rsidRDefault="00796F56" w:rsidP="00796F56">
      <w:pPr>
        <w:widowControl w:val="0"/>
        <w:autoSpaceDE w:val="0"/>
        <w:autoSpaceDN w:val="0"/>
        <w:spacing w:before="90"/>
        <w:ind w:right="110"/>
        <w:jc w:val="both"/>
        <w:outlineLvl w:val="0"/>
        <w:rPr>
          <w:rFonts w:eastAsia="Verdana"/>
          <w:b/>
          <w:bCs/>
          <w:sz w:val="22"/>
          <w:szCs w:val="22"/>
          <w:lang w:val="pl-PL" w:eastAsia="en-US"/>
        </w:rPr>
      </w:pPr>
    </w:p>
    <w:p w14:paraId="1422F131" w14:textId="77777777" w:rsidR="00796F56" w:rsidRPr="00515AFA" w:rsidRDefault="00796F56" w:rsidP="00796F56">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796F56" w:rsidRPr="00452EB7" w14:paraId="0F76190D" w14:textId="77777777" w:rsidTr="001B4671">
        <w:tc>
          <w:tcPr>
            <w:tcW w:w="4105" w:type="dxa"/>
            <w:hideMark/>
          </w:tcPr>
          <w:p w14:paraId="1B8BA0E5" w14:textId="77777777" w:rsidR="00796F56" w:rsidRPr="00515AFA" w:rsidRDefault="00796F56" w:rsidP="001B4671">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56A83E97" w14:textId="77777777" w:rsidR="00796F56" w:rsidRPr="00515AFA" w:rsidRDefault="00796F56" w:rsidP="001B4671">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40ABB44E" w14:textId="77777777" w:rsidR="00796F56" w:rsidRPr="00515AFA" w:rsidRDefault="00796F56" w:rsidP="00452EB7">
      <w:pPr>
        <w:spacing w:line="360" w:lineRule="auto"/>
        <w:jc w:val="both"/>
        <w:rPr>
          <w:rFonts w:eastAsia="Calibri"/>
          <w:color w:val="222A35"/>
          <w:sz w:val="22"/>
          <w:szCs w:val="22"/>
          <w:lang w:val="pl-PL" w:eastAsia="x-none"/>
        </w:rPr>
      </w:pPr>
    </w:p>
    <w:sectPr w:rsidR="00796F56" w:rsidRPr="00515AFA">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8FCE8" w14:textId="77777777" w:rsidR="002B66C5" w:rsidRDefault="002B66C5">
      <w:r>
        <w:separator/>
      </w:r>
    </w:p>
  </w:endnote>
  <w:endnote w:type="continuationSeparator" w:id="0">
    <w:p w14:paraId="1F8F769C" w14:textId="77777777" w:rsidR="002B66C5" w:rsidRDefault="002B6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D59A5" w14:textId="77777777" w:rsidR="00796F56" w:rsidRDefault="00796F56">
    <w:pPr>
      <w:pStyle w:val="Stopka"/>
      <w:jc w:val="right"/>
    </w:pPr>
    <w:r>
      <w:fldChar w:fldCharType="begin"/>
    </w:r>
    <w:r>
      <w:instrText>PAGE   \* MERGEFORMAT</w:instrText>
    </w:r>
    <w:r>
      <w:fldChar w:fldCharType="separate"/>
    </w:r>
    <w:r>
      <w:rPr>
        <w:lang w:val="pl-PL"/>
      </w:rPr>
      <w:t>2</w:t>
    </w:r>
    <w:r>
      <w:fldChar w:fldCharType="end"/>
    </w:r>
  </w:p>
  <w:p w14:paraId="7FA36E1C" w14:textId="77777777" w:rsidR="004E51B5" w:rsidRDefault="004E51B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9EDD6" w14:textId="77777777" w:rsidR="002B66C5" w:rsidRDefault="002B66C5">
      <w:r>
        <w:separator/>
      </w:r>
    </w:p>
  </w:footnote>
  <w:footnote w:type="continuationSeparator" w:id="0">
    <w:p w14:paraId="3896ECAF" w14:textId="77777777" w:rsidR="002B66C5" w:rsidRDefault="002B66C5">
      <w:r>
        <w:continuationSeparator/>
      </w:r>
    </w:p>
  </w:footnote>
  <w:footnote w:id="1">
    <w:p w14:paraId="6FD8BAD0" w14:textId="77777777" w:rsidR="00796F56" w:rsidRDefault="00796F56" w:rsidP="00796F5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883ACAE" w14:textId="77777777" w:rsidR="00796F56" w:rsidRDefault="00796F56" w:rsidP="00796F56">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E847770" w14:textId="77777777" w:rsidR="00796F56" w:rsidRDefault="00796F56" w:rsidP="00796F56">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AE6D090" w14:textId="77777777" w:rsidR="00796F56" w:rsidRDefault="00796F56" w:rsidP="00796F56">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3DC0C16" w14:textId="77777777" w:rsidR="00796F56" w:rsidRDefault="00796F56" w:rsidP="00796F56">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BC897CA" w14:textId="77777777" w:rsidR="00796F56" w:rsidRDefault="00796F56" w:rsidP="00796F56">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973D429" w14:textId="77777777" w:rsidR="00796F56" w:rsidRDefault="00796F56" w:rsidP="00796F56">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B9EF013" w14:textId="77777777" w:rsidR="00796F56" w:rsidRDefault="00796F56" w:rsidP="00796F56">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B6CF82B" w14:textId="77777777" w:rsidR="00796F56" w:rsidRDefault="00796F56" w:rsidP="00796F56">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E797FB6" w14:textId="77777777" w:rsidR="00796F56" w:rsidRDefault="00796F56" w:rsidP="00796F56">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62526C9" w14:textId="77777777" w:rsidR="00796F56" w:rsidRDefault="00796F56" w:rsidP="00796F56">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4A4DB34D" w14:textId="77777777" w:rsidR="00796F56" w:rsidRDefault="00796F56" w:rsidP="00796F56">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1E4795A" w14:textId="77777777" w:rsidR="00796F56" w:rsidRDefault="00796F56" w:rsidP="00796F56">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5102625" w14:textId="77777777" w:rsidR="00796F56" w:rsidRDefault="00796F56" w:rsidP="00796F5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79438F9" w14:textId="77777777" w:rsidR="00796F56" w:rsidRDefault="00796F56" w:rsidP="00796F56">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C5A9900" w14:textId="77777777" w:rsidR="00796F56" w:rsidRDefault="00796F56" w:rsidP="00796F5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AAC6818" w14:textId="77777777" w:rsidR="00796F56" w:rsidRDefault="00796F56" w:rsidP="00796F5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3224B6B" w14:textId="77777777" w:rsidR="00796F56" w:rsidRDefault="00796F56" w:rsidP="00796F5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5B41487" w14:textId="77777777" w:rsidR="00796F56" w:rsidRDefault="00796F56" w:rsidP="00796F5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8842B8D" w14:textId="77777777" w:rsidR="00796F56" w:rsidRDefault="00796F56" w:rsidP="00796F5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1879604" w14:textId="77777777" w:rsidR="00796F56" w:rsidRDefault="00796F56" w:rsidP="00796F5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992F079" w14:textId="77777777" w:rsidR="00796F56" w:rsidRDefault="00796F56" w:rsidP="00796F56">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51FFD57" w14:textId="77777777" w:rsidR="00796F56" w:rsidRDefault="00796F56" w:rsidP="00796F56">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746D2F7" w14:textId="77777777" w:rsidR="00796F56" w:rsidRDefault="00796F56" w:rsidP="00796F56">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31817D6" w14:textId="77777777" w:rsidR="00796F56" w:rsidRDefault="00796F56" w:rsidP="00796F56">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E5738DF" w14:textId="77777777" w:rsidR="00796F56" w:rsidRDefault="00796F56" w:rsidP="00796F56">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32D8B78" w14:textId="77777777" w:rsidR="00796F56" w:rsidRDefault="00796F56" w:rsidP="00796F56">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54C46DF" w14:textId="77777777" w:rsidR="00796F56" w:rsidRDefault="00796F56" w:rsidP="00796F56">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A47AF67" w14:textId="77777777" w:rsidR="00796F56" w:rsidRDefault="00796F56" w:rsidP="00796F56">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B20ECD1" w14:textId="77777777" w:rsidR="00796F56" w:rsidRDefault="00796F56" w:rsidP="00796F56">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0164C" w14:textId="49289698" w:rsidR="00C15736" w:rsidRDefault="00452EB7">
    <w:pPr>
      <w:pStyle w:val="Nagwek"/>
    </w:pPr>
    <w:r>
      <w:rPr>
        <w:noProof/>
      </w:rPr>
      <w:pict w14:anchorId="79A21E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68" o:spid="_x0000_s2049" type="#_x0000_t75" alt="stopka_listownika_prace-lab_v2" style="position:absolute;margin-left:0;margin-top:-.05pt;width:453.5pt;height:35.45pt;z-index:251658240;visibility:visible">
          <v:imagedata r:id="rId1" o:title="stopka_listownika_prace-lab_v2"/>
          <o:lock v:ext="edit" aspectratio="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459372141">
    <w:abstractNumId w:val="19"/>
  </w:num>
  <w:num w:numId="2" w16cid:durableId="138996204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22863003">
    <w:abstractNumId w:val="29"/>
  </w:num>
  <w:num w:numId="4" w16cid:durableId="1440293883">
    <w:abstractNumId w:val="11"/>
  </w:num>
  <w:num w:numId="5" w16cid:durableId="227423679">
    <w:abstractNumId w:val="30"/>
  </w:num>
  <w:num w:numId="6" w16cid:durableId="816339765">
    <w:abstractNumId w:val="32"/>
  </w:num>
  <w:num w:numId="7" w16cid:durableId="1067725157">
    <w:abstractNumId w:val="35"/>
  </w:num>
  <w:num w:numId="8" w16cid:durableId="566496179">
    <w:abstractNumId w:val="25"/>
  </w:num>
  <w:num w:numId="9" w16cid:durableId="359280481">
    <w:abstractNumId w:val="39"/>
  </w:num>
  <w:num w:numId="10" w16cid:durableId="1798525939">
    <w:abstractNumId w:val="27"/>
  </w:num>
  <w:num w:numId="11" w16cid:durableId="1602683089">
    <w:abstractNumId w:val="6"/>
  </w:num>
  <w:num w:numId="12" w16cid:durableId="134571115">
    <w:abstractNumId w:val="10"/>
  </w:num>
  <w:num w:numId="13" w16cid:durableId="693190587">
    <w:abstractNumId w:val="14"/>
  </w:num>
  <w:num w:numId="14" w16cid:durableId="995766735">
    <w:abstractNumId w:val="40"/>
  </w:num>
  <w:num w:numId="15" w16cid:durableId="115149895">
    <w:abstractNumId w:val="13"/>
  </w:num>
  <w:num w:numId="16" w16cid:durableId="836186627">
    <w:abstractNumId w:val="9"/>
  </w:num>
  <w:num w:numId="17" w16cid:durableId="1344092338">
    <w:abstractNumId w:val="37"/>
  </w:num>
  <w:num w:numId="18" w16cid:durableId="1362316876">
    <w:abstractNumId w:val="28"/>
  </w:num>
  <w:num w:numId="19" w16cid:durableId="197738844">
    <w:abstractNumId w:val="23"/>
  </w:num>
  <w:num w:numId="20" w16cid:durableId="664361081">
    <w:abstractNumId w:val="26"/>
  </w:num>
  <w:num w:numId="21" w16cid:durableId="1527062572">
    <w:abstractNumId w:val="20"/>
  </w:num>
  <w:num w:numId="22" w16cid:durableId="2042509175">
    <w:abstractNumId w:val="0"/>
  </w:num>
  <w:num w:numId="23" w16cid:durableId="223882167">
    <w:abstractNumId w:val="38"/>
  </w:num>
  <w:num w:numId="24" w16cid:durableId="1385056053">
    <w:abstractNumId w:val="18"/>
  </w:num>
  <w:num w:numId="25" w16cid:durableId="89591903">
    <w:abstractNumId w:val="3"/>
  </w:num>
  <w:num w:numId="26" w16cid:durableId="1343389069">
    <w:abstractNumId w:val="31"/>
  </w:num>
  <w:num w:numId="27" w16cid:durableId="18180640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50347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96372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826629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809645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828058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7342920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96196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00867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4268610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211393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587333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05367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731152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545304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8259689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2159868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760938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965723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314681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398734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128397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B66C5"/>
    <w:rsid w:val="000033EA"/>
    <w:rsid w:val="0002467C"/>
    <w:rsid w:val="00040A7A"/>
    <w:rsid w:val="0007315E"/>
    <w:rsid w:val="000936CA"/>
    <w:rsid w:val="00097182"/>
    <w:rsid w:val="000B1A00"/>
    <w:rsid w:val="000C0F66"/>
    <w:rsid w:val="001764D4"/>
    <w:rsid w:val="001F341B"/>
    <w:rsid w:val="002430FD"/>
    <w:rsid w:val="00267340"/>
    <w:rsid w:val="00275C59"/>
    <w:rsid w:val="002B66C5"/>
    <w:rsid w:val="00337165"/>
    <w:rsid w:val="003974EB"/>
    <w:rsid w:val="003C6167"/>
    <w:rsid w:val="003F1749"/>
    <w:rsid w:val="00452EB7"/>
    <w:rsid w:val="00496551"/>
    <w:rsid w:val="004A692C"/>
    <w:rsid w:val="004C4EC3"/>
    <w:rsid w:val="004E51B5"/>
    <w:rsid w:val="0050219D"/>
    <w:rsid w:val="00512FD2"/>
    <w:rsid w:val="00523F87"/>
    <w:rsid w:val="00593CEB"/>
    <w:rsid w:val="005C6D38"/>
    <w:rsid w:val="005D2104"/>
    <w:rsid w:val="00614C95"/>
    <w:rsid w:val="00660027"/>
    <w:rsid w:val="0069339E"/>
    <w:rsid w:val="006F51B5"/>
    <w:rsid w:val="006F7905"/>
    <w:rsid w:val="00714F51"/>
    <w:rsid w:val="00731F6E"/>
    <w:rsid w:val="00796F56"/>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15736"/>
    <w:rsid w:val="00C2196F"/>
    <w:rsid w:val="00C23E95"/>
    <w:rsid w:val="00C74D2A"/>
    <w:rsid w:val="00C923E8"/>
    <w:rsid w:val="00C93478"/>
    <w:rsid w:val="00CD12B0"/>
    <w:rsid w:val="00D03706"/>
    <w:rsid w:val="00D432AD"/>
    <w:rsid w:val="00D46DCD"/>
    <w:rsid w:val="00D70657"/>
    <w:rsid w:val="00D90ED3"/>
    <w:rsid w:val="00D9580D"/>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F5F6E45"/>
  <w15:chartTrackingRefBased/>
  <w15:docId w15:val="{3D0EB304-B317-4414-8F68-B2DE437D6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96F56"/>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796F5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10</Pages>
  <Words>3354</Words>
  <Characters>22457</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25760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2023-08-29T07:46:00Z</cp:lastPrinted>
  <dcterms:created xsi:type="dcterms:W3CDTF">2023-08-29T07:47:00Z</dcterms:created>
  <dcterms:modified xsi:type="dcterms:W3CDTF">2023-09-01T10:48:00Z</dcterms:modified>
</cp:coreProperties>
</file>