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38889" w14:textId="77777777" w:rsidR="00484C86" w:rsidRPr="00A05067" w:rsidRDefault="00484C86" w:rsidP="00484C86">
      <w:pPr>
        <w:jc w:val="right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Załącznik nr 3</w:t>
      </w:r>
    </w:p>
    <w:p w14:paraId="5A789AB2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197A4E64" w14:textId="17029E1E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WZÓR UMOWY</w:t>
      </w:r>
    </w:p>
    <w:p w14:paraId="041E07FB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0F24DDC3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2FBB5E81" w14:textId="343A959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Zawarta w Krakowie w wyniku przeprowadzonego postępowania o zamówienie publiczne w trybie </w:t>
      </w:r>
      <w:r w:rsidR="007769B7" w:rsidRPr="00A05067">
        <w:rPr>
          <w:sz w:val="22"/>
          <w:szCs w:val="22"/>
          <w:lang w:val="pl-PL"/>
        </w:rPr>
        <w:t>podstawowym bez negocjacji</w:t>
      </w:r>
      <w:r w:rsidRPr="00A05067">
        <w:rPr>
          <w:sz w:val="22"/>
          <w:szCs w:val="22"/>
          <w:lang w:val="pl-PL"/>
        </w:rPr>
        <w:t xml:space="preserve"> pomiędzy</w:t>
      </w:r>
      <w:r w:rsidR="007769B7" w:rsidRPr="00A05067">
        <w:rPr>
          <w:sz w:val="22"/>
          <w:szCs w:val="22"/>
          <w:lang w:val="pl-PL"/>
        </w:rPr>
        <w:t>:</w:t>
      </w:r>
    </w:p>
    <w:p w14:paraId="42255394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Akademią Górniczo-Hutniczą im. Stanisława Staszica w Krakowie al. Mickiewicza 30, </w:t>
      </w:r>
    </w:p>
    <w:p w14:paraId="2D043101" w14:textId="2D0C511B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30-059 Kraków,</w:t>
      </w:r>
      <w:r w:rsidR="008E72C1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>Wydział / inna jednostka 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........................................</w:t>
      </w:r>
    </w:p>
    <w:p w14:paraId="14D8BDD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reprezentowaną przez:</w:t>
      </w:r>
    </w:p>
    <w:p w14:paraId="59F7D013" w14:textId="1C4630B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1.Dziekana Wydziału /Kierownika Jednostki/.............................................................................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</w:t>
      </w:r>
      <w:r w:rsidRPr="00A05067">
        <w:rPr>
          <w:sz w:val="22"/>
          <w:szCs w:val="22"/>
          <w:lang w:val="pl-PL"/>
        </w:rPr>
        <w:t xml:space="preserve"> </w:t>
      </w:r>
    </w:p>
    <w:p w14:paraId="12F6431E" w14:textId="5A040EC1" w:rsidR="00484C86" w:rsidRPr="00A05067" w:rsidRDefault="00484C86" w:rsidP="00484C86">
      <w:pPr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2.Kwestora / Z-</w:t>
      </w:r>
      <w:proofErr w:type="spellStart"/>
      <w:r w:rsidRPr="00A05067">
        <w:rPr>
          <w:sz w:val="22"/>
          <w:szCs w:val="22"/>
          <w:lang w:val="pl-PL"/>
        </w:rPr>
        <w:t>cę</w:t>
      </w:r>
      <w:proofErr w:type="spellEnd"/>
      <w:r w:rsidRPr="00A05067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</w:t>
      </w:r>
    </w:p>
    <w:p w14:paraId="0C79A40D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zwaną dalej KUPUJĄCYM</w:t>
      </w:r>
    </w:p>
    <w:p w14:paraId="31974B82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a </w:t>
      </w:r>
    </w:p>
    <w:p w14:paraId="14388A54" w14:textId="44052BD6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</w:t>
      </w:r>
    </w:p>
    <w:p w14:paraId="581F72A9" w14:textId="77777777" w:rsidR="00484C86" w:rsidRPr="00A05067" w:rsidRDefault="00484C86" w:rsidP="00484C86">
      <w:pPr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i/>
          <w:sz w:val="22"/>
          <w:szCs w:val="22"/>
          <w:lang w:val="pl-PL"/>
        </w:rPr>
        <w:t xml:space="preserve">(nazwa i siedziba przedsiębiorcy oraz jego adres). </w:t>
      </w:r>
    </w:p>
    <w:p w14:paraId="497E956F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reprezentowanym przez:</w:t>
      </w:r>
    </w:p>
    <w:p w14:paraId="1837AD93" w14:textId="1CB1542C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</w:t>
      </w:r>
    </w:p>
    <w:p w14:paraId="2B0AA99C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zwanym dalej SPRZEDAWCĄ.</w:t>
      </w:r>
    </w:p>
    <w:p w14:paraId="53198AE8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</w:t>
      </w:r>
    </w:p>
    <w:p w14:paraId="15F2B9D4" w14:textId="20B50BC2" w:rsidR="00484C86" w:rsidRPr="00A05067" w:rsidRDefault="00484C86" w:rsidP="00A734AF">
      <w:pPr>
        <w:pStyle w:val="Akapitzlist"/>
        <w:numPr>
          <w:ilvl w:val="0"/>
          <w:numId w:val="6"/>
        </w:numPr>
        <w:tabs>
          <w:tab w:val="num" w:pos="360"/>
        </w:tabs>
        <w:ind w:left="36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Przedmiotem niniejszej umowy jest </w:t>
      </w:r>
      <w:r w:rsidR="00A734AF" w:rsidRPr="00A05067">
        <w:rPr>
          <w:b/>
          <w:bCs/>
          <w:sz w:val="22"/>
          <w:szCs w:val="22"/>
          <w:lang w:val="pl-PL"/>
        </w:rPr>
        <w:t xml:space="preserve">dostawa 22 trzyletnich licencji oprogramowania specjalistycznego Adobe Creative </w:t>
      </w:r>
      <w:proofErr w:type="spellStart"/>
      <w:r w:rsidR="00A734AF" w:rsidRPr="00A05067">
        <w:rPr>
          <w:b/>
          <w:bCs/>
          <w:sz w:val="22"/>
          <w:szCs w:val="22"/>
          <w:lang w:val="pl-PL"/>
        </w:rPr>
        <w:t>Cloud</w:t>
      </w:r>
      <w:proofErr w:type="spellEnd"/>
      <w:r w:rsidR="00A734AF" w:rsidRPr="00A05067">
        <w:rPr>
          <w:b/>
          <w:bCs/>
          <w:sz w:val="22"/>
          <w:szCs w:val="22"/>
          <w:lang w:val="pl-PL"/>
        </w:rPr>
        <w:t xml:space="preserve"> for </w:t>
      </w:r>
      <w:proofErr w:type="spellStart"/>
      <w:r w:rsidR="00A734AF" w:rsidRPr="00A05067">
        <w:rPr>
          <w:b/>
          <w:bCs/>
          <w:sz w:val="22"/>
          <w:szCs w:val="22"/>
          <w:lang w:val="pl-PL"/>
        </w:rPr>
        <w:t>figher</w:t>
      </w:r>
      <w:proofErr w:type="spellEnd"/>
      <w:r w:rsidR="00A734AF" w:rsidRPr="00A05067">
        <w:rPr>
          <w:b/>
          <w:bCs/>
          <w:sz w:val="22"/>
          <w:szCs w:val="22"/>
          <w:lang w:val="pl-PL"/>
        </w:rPr>
        <w:t xml:space="preserve"> </w:t>
      </w:r>
      <w:proofErr w:type="spellStart"/>
      <w:r w:rsidR="00A734AF" w:rsidRPr="00A05067">
        <w:rPr>
          <w:b/>
          <w:bCs/>
          <w:sz w:val="22"/>
          <w:szCs w:val="22"/>
          <w:lang w:val="pl-PL"/>
        </w:rPr>
        <w:t>eductation</w:t>
      </w:r>
      <w:proofErr w:type="spellEnd"/>
      <w:r w:rsidR="00A734AF" w:rsidRPr="00A05067">
        <w:rPr>
          <w:b/>
          <w:bCs/>
          <w:sz w:val="22"/>
          <w:szCs w:val="22"/>
          <w:lang w:val="pl-PL"/>
        </w:rPr>
        <w:t xml:space="preserve"> </w:t>
      </w:r>
      <w:proofErr w:type="spellStart"/>
      <w:r w:rsidR="00A734AF" w:rsidRPr="00A05067">
        <w:rPr>
          <w:b/>
          <w:bCs/>
          <w:sz w:val="22"/>
          <w:szCs w:val="22"/>
          <w:lang w:val="pl-PL"/>
        </w:rPr>
        <w:t>shared</w:t>
      </w:r>
      <w:proofErr w:type="spellEnd"/>
      <w:r w:rsidR="00A734AF" w:rsidRPr="00A05067">
        <w:rPr>
          <w:b/>
          <w:bCs/>
          <w:sz w:val="22"/>
          <w:szCs w:val="22"/>
          <w:lang w:val="pl-PL"/>
        </w:rPr>
        <w:t xml:space="preserve"> </w:t>
      </w:r>
      <w:proofErr w:type="spellStart"/>
      <w:r w:rsidR="00A734AF" w:rsidRPr="00A05067">
        <w:rPr>
          <w:b/>
          <w:bCs/>
          <w:sz w:val="22"/>
          <w:szCs w:val="22"/>
          <w:lang w:val="pl-PL"/>
        </w:rPr>
        <w:t>device</w:t>
      </w:r>
      <w:proofErr w:type="spellEnd"/>
      <w:r w:rsidR="00A734AF" w:rsidRPr="00A05067">
        <w:rPr>
          <w:b/>
          <w:bCs/>
          <w:sz w:val="22"/>
          <w:szCs w:val="22"/>
          <w:lang w:val="pl-PL"/>
        </w:rPr>
        <w:t xml:space="preserve"> (urządzenia współdzielone) lub </w:t>
      </w:r>
      <w:r w:rsidR="00113882" w:rsidRPr="00A05067">
        <w:rPr>
          <w:b/>
          <w:bCs/>
          <w:sz w:val="22"/>
          <w:szCs w:val="22"/>
          <w:lang w:val="pl-PL"/>
        </w:rPr>
        <w:t>równoważnego</w:t>
      </w:r>
      <w:r w:rsidR="00A734AF" w:rsidRPr="00A05067">
        <w:rPr>
          <w:b/>
          <w:bCs/>
          <w:sz w:val="22"/>
          <w:szCs w:val="22"/>
          <w:lang w:val="pl-PL"/>
        </w:rPr>
        <w:t xml:space="preserve"> - KC-zp.272-508/23.</w:t>
      </w:r>
    </w:p>
    <w:p w14:paraId="1BCFC1CD" w14:textId="77777777" w:rsidR="00484C86" w:rsidRPr="00A05067" w:rsidRDefault="00484C86" w:rsidP="00484C86">
      <w:pPr>
        <w:numPr>
          <w:ilvl w:val="0"/>
          <w:numId w:val="3"/>
        </w:numPr>
        <w:tabs>
          <w:tab w:val="clear" w:pos="780"/>
          <w:tab w:val="num" w:pos="284"/>
        </w:tabs>
        <w:suppressAutoHyphens/>
        <w:autoSpaceDE w:val="0"/>
        <w:ind w:left="284" w:hanging="284"/>
        <w:jc w:val="both"/>
        <w:rPr>
          <w:b/>
          <w:bCs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>Szczegółowy opis licencji oprogramowania określony został w załączniku nr 1 do niniejszej umowy i stanowi jej integralną część.</w:t>
      </w:r>
    </w:p>
    <w:p w14:paraId="0C4A8967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2</w:t>
      </w:r>
    </w:p>
    <w:p w14:paraId="2285E32D" w14:textId="77777777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>Wykonawca zobowiązuje się dostarczyć oprogramowanie drogą elektroniczną do siedziby Zamawiającego w terminie do …………  dni roboczych od daty podpisania niniejszej umowy.</w:t>
      </w:r>
    </w:p>
    <w:p w14:paraId="0568F604" w14:textId="7D332451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Licencja udzielona zostaje na okres </w:t>
      </w:r>
      <w:r w:rsidR="007A1F46" w:rsidRPr="00A05067">
        <w:rPr>
          <w:rFonts w:eastAsia="Calibri"/>
          <w:kern w:val="2"/>
          <w:sz w:val="22"/>
          <w:szCs w:val="22"/>
          <w:lang w:val="pl-PL" w:eastAsia="ar-SA"/>
        </w:rPr>
        <w:t>36</w:t>
      </w: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 miesięcy od dnia dostawy, tj. od …….…… do ……………….. </w:t>
      </w:r>
    </w:p>
    <w:p w14:paraId="26B2A191" w14:textId="77777777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Zamawiający jest uprawniony do: </w:t>
      </w:r>
    </w:p>
    <w:p w14:paraId="2DECEE4D" w14:textId="77777777" w:rsidR="00484C86" w:rsidRPr="00A05067" w:rsidRDefault="00484C86" w:rsidP="00484C86">
      <w:pPr>
        <w:numPr>
          <w:ilvl w:val="0"/>
          <w:numId w:val="32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zainstalowania oprogramowania na komputerach w ilości zakupionych licencji,  </w:t>
      </w:r>
    </w:p>
    <w:p w14:paraId="757EC368" w14:textId="77777777" w:rsidR="00484C86" w:rsidRPr="00A05067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korzystania z oprogramowania (na prawach właściciela egzemplarza),</w:t>
      </w:r>
    </w:p>
    <w:p w14:paraId="1B1B58E8" w14:textId="77777777" w:rsidR="00484C86" w:rsidRPr="00A05067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sporządzania kopii zapasowych nośnika oprogramowania (kopii bezpieczeństwa),</w:t>
      </w:r>
    </w:p>
    <w:p w14:paraId="032E73F5" w14:textId="77777777" w:rsidR="00484C86" w:rsidRPr="00A05067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korzystania z dołączonej do oprogramowania dokumentacji użytkownika (w wersji elektronicznej).</w:t>
      </w:r>
    </w:p>
    <w:p w14:paraId="28232FE8" w14:textId="77777777" w:rsidR="00484C86" w:rsidRPr="00A05067" w:rsidRDefault="00484C86" w:rsidP="00484C86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Termin dostarczenia oprogramowania uznaje się za dotrzymany, jeżeli przed jego upływem  Wykonawca dostarczy oprogramowanie na miejsce przeznaczenia w stanie zupełnym.</w:t>
      </w:r>
    </w:p>
    <w:p w14:paraId="68F1B012" w14:textId="77777777" w:rsidR="00484C86" w:rsidRPr="00A05067" w:rsidRDefault="00484C86" w:rsidP="00484C86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14:paraId="1AFC9CC0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3</w:t>
      </w:r>
    </w:p>
    <w:p w14:paraId="68162F0A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napToGrid w:val="0"/>
          <w:sz w:val="22"/>
          <w:szCs w:val="22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14:paraId="361782CD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F01C917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14:paraId="428C504C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Wykonawca zobowiązuje się dostarczyć oprogramowanie w wersji aktualnej w dniu dostawy, obejmującej wszystkie dostępne w dniu dostawy uaktualnienia i poprawki.</w:t>
      </w:r>
    </w:p>
    <w:p w14:paraId="1BF13E64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Wykonawca gwarantuje techniczną poprawność oprogramowania, oraz numerów rejestracyjnych. </w:t>
      </w:r>
    </w:p>
    <w:p w14:paraId="10F34072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zapewnia dokumentację użytkownika w języku angielskim i/lub polskim w wersji elektronicznej.</w:t>
      </w:r>
    </w:p>
    <w:p w14:paraId="5EFC1F24" w14:textId="77777777" w:rsidR="00484C86" w:rsidRPr="00A05067" w:rsidRDefault="00484C86" w:rsidP="00484C86">
      <w:pPr>
        <w:pStyle w:val="Akapitzlist"/>
        <w:ind w:left="332"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4</w:t>
      </w:r>
    </w:p>
    <w:p w14:paraId="09439E18" w14:textId="77777777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1.   </w:t>
      </w:r>
      <w:r w:rsidRPr="00A05067">
        <w:rPr>
          <w:sz w:val="22"/>
          <w:szCs w:val="22"/>
          <w:lang w:val="pl-PL"/>
        </w:rPr>
        <w:t xml:space="preserve">Wykonawca, w ramach wynagrodzenia, o którym mowa w § 5 ust. 3, zobowiązuje się do zapewnienia Zamawiającemu niewyłącznej licencji do dostarczonego Oprogramowania, zapewniającej prawo do korzystania z Oprogramowania na następujących polach eksploatacji: </w:t>
      </w:r>
    </w:p>
    <w:p w14:paraId="0214B56C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korzystania z Oprogramowania w ramach wszystkich funkcjonalności w dowolny sposób zgodnie z liczbą nabytych licencji, </w:t>
      </w:r>
    </w:p>
    <w:p w14:paraId="6F809446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instalacji na komputerze (komputerach) innych niż ten (te), na których pierwotnie zainstalowano licencje Oprogramowania, pod warunkiem wcześniejszej deinstalacji ich z tego komputera (komputerów),</w:t>
      </w:r>
    </w:p>
    <w:p w14:paraId="32C5296F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korzystania z dokumentacji dostarczonej wraz z Oprogramowaniem, w celu wspomagania korzystania przez Zamawiającego z Oprogramowania,</w:t>
      </w:r>
    </w:p>
    <w:p w14:paraId="50D3565F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sporządzania kopii Oprogramowania dla celów archiwalnych oraz jako kopii zapasowych.</w:t>
      </w:r>
    </w:p>
    <w:p w14:paraId="56A56C8D" w14:textId="752F2617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2.   </w:t>
      </w:r>
      <w:r w:rsidRPr="00A05067">
        <w:rPr>
          <w:sz w:val="22"/>
          <w:szCs w:val="22"/>
          <w:lang w:val="pl-PL"/>
        </w:rPr>
        <w:t xml:space="preserve">W ramach wynagrodzenia, o którym mowa w § </w:t>
      </w:r>
      <w:r w:rsidR="00177CD0" w:rsidRPr="00A05067">
        <w:rPr>
          <w:sz w:val="22"/>
          <w:szCs w:val="22"/>
          <w:lang w:val="pl-PL"/>
        </w:rPr>
        <w:t>5</w:t>
      </w:r>
      <w:r w:rsidRPr="00A05067">
        <w:rPr>
          <w:sz w:val="22"/>
          <w:szCs w:val="22"/>
          <w:lang w:val="pl-PL"/>
        </w:rPr>
        <w:t xml:space="preserve"> ust. 3, Wykonawca zapewnia Zamawiającemu w okresie świadczenia usług wsparcia technicznego,</w:t>
      </w:r>
      <w:r w:rsidR="00AF3648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 xml:space="preserve">możliwość instalacji poprawek oraz aktualizacji Oprogramowania udostępnionych przez producentów tego Oprogramowania. </w:t>
      </w:r>
    </w:p>
    <w:p w14:paraId="23424899" w14:textId="3CDE06E2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 xml:space="preserve">3.    </w:t>
      </w:r>
      <w:r w:rsidRPr="00A05067">
        <w:rPr>
          <w:sz w:val="22"/>
          <w:szCs w:val="22"/>
          <w:lang w:val="pl-PL"/>
        </w:rPr>
        <w:t xml:space="preserve">W ramach wynagrodzenia, o którym mowa w § </w:t>
      </w:r>
      <w:r w:rsidR="00F92B52" w:rsidRPr="00A05067">
        <w:rPr>
          <w:sz w:val="22"/>
          <w:szCs w:val="22"/>
          <w:lang w:val="pl-PL"/>
        </w:rPr>
        <w:t>5</w:t>
      </w:r>
      <w:r w:rsidRPr="00A05067">
        <w:rPr>
          <w:sz w:val="22"/>
          <w:szCs w:val="22"/>
          <w:lang w:val="pl-PL"/>
        </w:rPr>
        <w:t xml:space="preserve"> ust. 3, Zamawiający ma prawo do korzystania ze zaktualizowanego Oprogramowania jak również z Oprogramowania po zainstalowaniu poprawek na warunkach i polach eksploatacji wskazanych w ust. 1. </w:t>
      </w:r>
    </w:p>
    <w:p w14:paraId="40E7D439" w14:textId="77777777" w:rsidR="00484C86" w:rsidRPr="00A05067" w:rsidRDefault="00484C86" w:rsidP="00484C86">
      <w:pPr>
        <w:ind w:left="360" w:hanging="360"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 w:eastAsia="en-US"/>
        </w:rPr>
        <w:t>4.   </w:t>
      </w:r>
      <w:r w:rsidRPr="00A05067">
        <w:rPr>
          <w:rFonts w:eastAsia="Calibri"/>
          <w:sz w:val="22"/>
          <w:szCs w:val="22"/>
          <w:lang w:val="pl-PL" w:eastAsia="en-US"/>
        </w:rPr>
        <w:t>Wykonawca oświadcza, że jest uprawniony do pośrednictwa w umowach związanych z 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……………………….. nabył prawa do dystrybucji i sublicencjonowania Oprogramowania na rynku polskim.</w:t>
      </w:r>
    </w:p>
    <w:p w14:paraId="18C562DB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676E1E5C" w14:textId="77777777" w:rsidR="00484C86" w:rsidRPr="00A05067" w:rsidRDefault="00484C86" w:rsidP="00484C86">
      <w:pPr>
        <w:ind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5</w:t>
      </w:r>
    </w:p>
    <w:p w14:paraId="068F8F1C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A05067">
        <w:rPr>
          <w:i/>
          <w:sz w:val="22"/>
          <w:szCs w:val="22"/>
          <w:lang w:val="pl-PL"/>
        </w:rPr>
        <w:t>(słownie....................................................................................).</w:t>
      </w:r>
    </w:p>
    <w:p w14:paraId="4C71D6ED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A05067">
        <w:rPr>
          <w:i/>
          <w:sz w:val="22"/>
          <w:szCs w:val="22"/>
          <w:lang w:val="pl-PL"/>
        </w:rPr>
        <w:t>(słownie: ...................................................................................).</w:t>
      </w:r>
    </w:p>
    <w:p w14:paraId="464F0CF3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A05067">
        <w:rPr>
          <w:i/>
          <w:sz w:val="22"/>
          <w:szCs w:val="22"/>
          <w:lang w:val="pl-PL"/>
        </w:rPr>
        <w:t>słownie:…………………………………………………………, 00/10).</w:t>
      </w:r>
    </w:p>
    <w:p w14:paraId="61B0B1B9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14:paraId="529EF22E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36BD9EBC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237F6BD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6A58CCE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6BB9A3CA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BCD6F79" w14:textId="77777777" w:rsidR="00484C86" w:rsidRPr="00A05067" w:rsidRDefault="00484C86" w:rsidP="00484C86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14:paraId="233A4ECC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6</w:t>
      </w:r>
    </w:p>
    <w:p w14:paraId="0EEDB9C9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Należność, o której mowa w § 5 zostanie uregulowana przez Kupującego przelewem w terminie 21 dni od daty otrzymania faktury przez Zamawiającego na rachunek Wykonawcy umieszczony na </w:t>
      </w:r>
      <w:r w:rsidRPr="00A05067">
        <w:rPr>
          <w:rFonts w:ascii="Times New Roman" w:hAnsi="Times New Roman"/>
          <w:sz w:val="22"/>
          <w:szCs w:val="22"/>
        </w:rPr>
        <w:lastRenderedPageBreak/>
        <w:t>dzień zlecenia przelewu w wykazie podmiotów o których mowa w art. 96b ust.1) Ustawy o podatku od towarów i usług.</w:t>
      </w:r>
    </w:p>
    <w:p w14:paraId="50FD070C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14:paraId="16042596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postanawiają, że zapłata następuje w dniu obciążenia rachunku bankowego  Kupującego. W przypadku nieterminowej płatności należności Sprzedawca ma prawo naliczyć  Kupującemu odsetki  ustawowe za każdy dzień zwłoki.</w:t>
      </w:r>
    </w:p>
    <w:p w14:paraId="3822B73F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nie może dokonywać cesji wierzytelności wynikających z niniejszej umowy.</w:t>
      </w:r>
    </w:p>
    <w:p w14:paraId="26DCB7DE" w14:textId="77777777" w:rsidR="00484C86" w:rsidRPr="00A05067" w:rsidRDefault="00484C86" w:rsidP="00484C86">
      <w:pPr>
        <w:ind w:left="340" w:right="-47"/>
        <w:jc w:val="both"/>
        <w:rPr>
          <w:sz w:val="22"/>
          <w:szCs w:val="22"/>
          <w:lang w:val="pl-PL"/>
        </w:rPr>
      </w:pPr>
    </w:p>
    <w:p w14:paraId="7C867A2A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7</w:t>
      </w:r>
    </w:p>
    <w:p w14:paraId="4E099824" w14:textId="77777777" w:rsidR="00484C86" w:rsidRPr="00A05067" w:rsidRDefault="00484C86" w:rsidP="00484C86">
      <w:pPr>
        <w:numPr>
          <w:ilvl w:val="0"/>
          <w:numId w:val="30"/>
        </w:numPr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611E72B8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6823EE48" w14:textId="77777777" w:rsidR="00484C86" w:rsidRPr="00A05067" w:rsidRDefault="00484C86" w:rsidP="00484C86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14:paraId="45794082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57AC9AD5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13BCD4E4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E3FFDC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07F88C8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8</w:t>
      </w:r>
    </w:p>
    <w:p w14:paraId="65349FF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A05067">
        <w:rPr>
          <w:sz w:val="22"/>
          <w:szCs w:val="22"/>
          <w:lang w:val="pl-PL"/>
        </w:rPr>
        <w:br/>
        <w:t>w formie kar umownych.</w:t>
      </w:r>
    </w:p>
    <w:p w14:paraId="2EEA918A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Sprzedawca zapłaci Kupującemu kary umowne:</w:t>
      </w:r>
    </w:p>
    <w:p w14:paraId="77DE32CC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wykonaniu przedmiotu umowy w wysokości 0,4 % ceny netto określonej w §  5 pkt. 1  za każdy dzień zwłoki;</w:t>
      </w:r>
    </w:p>
    <w:p w14:paraId="224FA9E2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usunięciu wad stwierdzonych przy odbiorze lub w okresie rękojmi, gwarancji w wysokości 0,4</w:t>
      </w:r>
      <w:r w:rsidRPr="00A05067">
        <w:rPr>
          <w:i/>
          <w:sz w:val="22"/>
          <w:szCs w:val="22"/>
          <w:lang w:val="pl-PL"/>
        </w:rPr>
        <w:t xml:space="preserve"> % </w:t>
      </w:r>
      <w:r w:rsidRPr="00A05067">
        <w:rPr>
          <w:sz w:val="22"/>
          <w:szCs w:val="22"/>
          <w:lang w:val="pl-PL"/>
        </w:rPr>
        <w:t>ceny netto określonej w § 5 pkt.1 za każdy dzień zwłoki liczony od dnia  wyznaczonego na usunięcie wad;</w:t>
      </w:r>
    </w:p>
    <w:p w14:paraId="6534FA9F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Sprzedawcy, w wysokości 10% całkowitego wynagrodzenia netto określonego w  § 5 ust. 1;</w:t>
      </w:r>
    </w:p>
    <w:p w14:paraId="3C7F9674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5BBC12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Kupujący zapłaci Sprzedawcy karę umową:</w:t>
      </w:r>
    </w:p>
    <w:p w14:paraId="0EEE9772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Kupującego, w wysokości 10% całkowitego wynagrodzenia netto określonego w § 5 ust. 1;</w:t>
      </w:r>
    </w:p>
    <w:p w14:paraId="72349773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6A308F7" w14:textId="77777777" w:rsidR="00484C86" w:rsidRPr="00A05067" w:rsidRDefault="00484C86" w:rsidP="00484C8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60025A66" w14:textId="6BDE1443" w:rsidR="00953612" w:rsidRPr="00A05067" w:rsidRDefault="00953612" w:rsidP="00B045BE">
      <w:pPr>
        <w:pStyle w:val="Tekstpodstawowy"/>
        <w:numPr>
          <w:ilvl w:val="0"/>
          <w:numId w:val="4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Zastrzeżenia co do kar umownych pozostają w mocy w całości lub w części, pomimo oświadczenia o odstąpieniu od umowy.</w:t>
      </w:r>
    </w:p>
    <w:p w14:paraId="179BE50B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D12FF36" w14:textId="77777777" w:rsidR="00B045BE" w:rsidRPr="00A05067" w:rsidRDefault="00B045BE" w:rsidP="00B045BE">
      <w:pPr>
        <w:ind w:right="-47"/>
        <w:jc w:val="both"/>
        <w:rPr>
          <w:sz w:val="22"/>
          <w:szCs w:val="22"/>
          <w:lang w:val="pl-PL"/>
        </w:rPr>
      </w:pPr>
    </w:p>
    <w:p w14:paraId="7EFF7583" w14:textId="77777777" w:rsidR="00B045BE" w:rsidRPr="00A05067" w:rsidRDefault="00B045BE" w:rsidP="00B045BE">
      <w:pPr>
        <w:ind w:right="-47"/>
        <w:jc w:val="both"/>
        <w:rPr>
          <w:sz w:val="22"/>
          <w:szCs w:val="22"/>
          <w:lang w:val="pl-PL"/>
        </w:rPr>
      </w:pPr>
    </w:p>
    <w:p w14:paraId="52AE8D65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§ 9</w:t>
      </w:r>
    </w:p>
    <w:p w14:paraId="0D733097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71BBC9E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tym wypadku postanowienia o karze umownej nie mają zastosowania.</w:t>
      </w:r>
    </w:p>
    <w:p w14:paraId="1E1FAF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40AAD9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10</w:t>
      </w:r>
    </w:p>
    <w:p w14:paraId="2E24F3D0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5AAA30AD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05067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E1A4CF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62068933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 zakresie zmiany terminu wykonania lub terminów pośrednich wskazanych </w:t>
      </w:r>
      <w:r w:rsidRPr="00A05067">
        <w:rPr>
          <w:color w:val="000000"/>
          <w:sz w:val="22"/>
          <w:szCs w:val="22"/>
          <w:lang w:val="pl-PL"/>
        </w:rPr>
        <w:br/>
        <w:t xml:space="preserve">w Umowie: </w:t>
      </w:r>
    </w:p>
    <w:p w14:paraId="2FCA4697" w14:textId="77777777" w:rsidR="00DF4692" w:rsidRPr="00A05067" w:rsidRDefault="00DF4692" w:rsidP="00DF4692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</w:t>
      </w:r>
      <w:r w:rsidRPr="00A05067">
        <w:rPr>
          <w:color w:val="000000"/>
          <w:sz w:val="22"/>
          <w:szCs w:val="22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05067">
        <w:rPr>
          <w:color w:val="000000"/>
          <w:sz w:val="22"/>
          <w:szCs w:val="22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</w:p>
    <w:p w14:paraId="7E02D941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 xml:space="preserve">w przypadku zakończenia jego produkcji lub wstrzymania lub wycofania go </w:t>
      </w:r>
      <w:r w:rsidRPr="00A05067">
        <w:rPr>
          <w:sz w:val="22"/>
          <w:szCs w:val="22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05067">
        <w:rPr>
          <w:sz w:val="22"/>
          <w:szCs w:val="22"/>
          <w:lang w:val="pl-PL"/>
        </w:rPr>
        <w:br/>
        <w:t>a parametry techniczne nie mogą być gorsze niż wskazane w  treści oferty,</w:t>
      </w:r>
    </w:p>
    <w:p w14:paraId="4E55A0FA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A05067">
        <w:rPr>
          <w:color w:val="000000"/>
          <w:sz w:val="22"/>
          <w:szCs w:val="22"/>
          <w:lang w:val="pl-PL"/>
        </w:rPr>
        <w:br/>
        <w:t>na realizację Umowy;</w:t>
      </w:r>
    </w:p>
    <w:p w14:paraId="460D7528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A05067">
        <w:rPr>
          <w:color w:val="000000"/>
          <w:sz w:val="22"/>
          <w:szCs w:val="22"/>
          <w:lang w:val="pl-PL"/>
        </w:rPr>
        <w:br/>
        <w:t>lub Sprzedawcę,</w:t>
      </w:r>
    </w:p>
    <w:p w14:paraId="0D544D4F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05067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626980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621890BB" w14:textId="77777777" w:rsidR="00553BFA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</w:t>
      </w:r>
    </w:p>
    <w:p w14:paraId="117F26CE" w14:textId="77777777" w:rsidR="005C47A7" w:rsidRPr="00A05067" w:rsidRDefault="005C47A7" w:rsidP="005C47A7">
      <w:pPr>
        <w:widowControl w:val="0"/>
        <w:suppressAutoHyphens/>
        <w:autoSpaceDN w:val="0"/>
        <w:ind w:left="36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22985DF" w14:textId="4A865DDA" w:rsidR="005C47A7" w:rsidRPr="005C47A7" w:rsidRDefault="005C47A7" w:rsidP="005C47A7">
      <w:pPr>
        <w:tabs>
          <w:tab w:val="left" w:pos="426"/>
        </w:tabs>
        <w:suppressAutoHyphens/>
        <w:ind w:left="360"/>
        <w:jc w:val="center"/>
        <w:rPr>
          <w:color w:val="000000"/>
          <w:kern w:val="2"/>
          <w:sz w:val="22"/>
          <w:szCs w:val="22"/>
          <w:lang w:val="pl-PL"/>
        </w:rPr>
      </w:pPr>
      <w:r w:rsidRPr="00A05067">
        <w:rPr>
          <w:color w:val="000000"/>
          <w:kern w:val="2"/>
          <w:sz w:val="22"/>
          <w:szCs w:val="22"/>
          <w:lang w:val="pl-PL"/>
        </w:rPr>
        <w:t>§ 1</w:t>
      </w:r>
      <w:r>
        <w:rPr>
          <w:color w:val="000000"/>
          <w:kern w:val="2"/>
          <w:sz w:val="22"/>
          <w:szCs w:val="22"/>
          <w:lang w:val="pl-PL"/>
        </w:rPr>
        <w:t>1</w:t>
      </w:r>
    </w:p>
    <w:p w14:paraId="0A034D8E" w14:textId="7B84D698" w:rsidR="0048280D" w:rsidRPr="00A05067" w:rsidRDefault="0048280D" w:rsidP="0048280D">
      <w:pPr>
        <w:tabs>
          <w:tab w:val="left" w:pos="426"/>
        </w:tabs>
        <w:suppressAutoHyphens/>
        <w:ind w:left="720"/>
        <w:jc w:val="center"/>
        <w:rPr>
          <w:b/>
          <w:color w:val="000000"/>
          <w:kern w:val="2"/>
          <w:sz w:val="22"/>
          <w:szCs w:val="22"/>
          <w:lang w:val="pl-PL"/>
        </w:rPr>
      </w:pPr>
      <w:r w:rsidRPr="00A05067">
        <w:rPr>
          <w:b/>
          <w:color w:val="000000"/>
          <w:kern w:val="2"/>
          <w:sz w:val="22"/>
          <w:szCs w:val="22"/>
          <w:lang w:val="pl-PL"/>
        </w:rPr>
        <w:t>ZMIANA WYNAGRODZENIA</w:t>
      </w:r>
    </w:p>
    <w:p w14:paraId="41A0F568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color w:val="000000"/>
          <w:sz w:val="22"/>
          <w:szCs w:val="22"/>
          <w:lang w:val="pl-PL"/>
        </w:rPr>
        <w:br/>
        <w:t>pod rygorem nieważności.</w:t>
      </w:r>
    </w:p>
    <w:p w14:paraId="56F36E4C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lastRenderedPageBreak/>
        <w:t>Zmiany Umowy, o których mowa w ust. 1 muszą być dokonywane z zachowaniem przepisu art. 454 oraz 455 ustawy Prawo zamówień publicznych.</w:t>
      </w:r>
      <w:r w:rsidRPr="00A05067">
        <w:rPr>
          <w:i/>
          <w:iCs/>
          <w:color w:val="000000"/>
          <w:sz w:val="22"/>
          <w:szCs w:val="22"/>
          <w:lang w:val="pl-PL"/>
        </w:rPr>
        <w:t xml:space="preserve"> </w:t>
      </w:r>
    </w:p>
    <w:p w14:paraId="53DB3971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C378A1B" w14:textId="77777777" w:rsidR="0048280D" w:rsidRPr="00A05067" w:rsidRDefault="0048280D" w:rsidP="0048280D">
      <w:pPr>
        <w:jc w:val="both"/>
        <w:rPr>
          <w:sz w:val="22"/>
          <w:szCs w:val="22"/>
          <w:lang w:val="pl-PL"/>
        </w:rPr>
      </w:pPr>
      <w:bookmarkStart w:id="0" w:name="_Hlk87256647"/>
      <w:bookmarkEnd w:id="0"/>
      <w:r w:rsidRPr="00A05067">
        <w:rPr>
          <w:color w:val="000000"/>
          <w:sz w:val="22"/>
          <w:szCs w:val="22"/>
          <w:lang w:val="pl-PL"/>
        </w:rPr>
        <w:t xml:space="preserve">1) w zakresie zmiany terminu wykonania lub terminów pośrednich wskazanych w Umowie: </w:t>
      </w:r>
    </w:p>
    <w:p w14:paraId="19B9F06C" w14:textId="77777777" w:rsidR="0048280D" w:rsidRPr="00A05067" w:rsidRDefault="0048280D" w:rsidP="0048280D">
      <w:pPr>
        <w:tabs>
          <w:tab w:val="num" w:pos="284"/>
        </w:tabs>
        <w:ind w:left="284" w:hanging="284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0D492512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2) 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A1FE21B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3) zmiany powszechnie obowiązujących przepisów prawa w zakresie mającym wpływ </w:t>
      </w:r>
      <w:r w:rsidRPr="00A05067">
        <w:rPr>
          <w:color w:val="000000"/>
          <w:sz w:val="22"/>
          <w:szCs w:val="22"/>
          <w:lang w:val="pl-PL"/>
        </w:rPr>
        <w:br/>
        <w:t>na realizację Umowy;</w:t>
      </w:r>
    </w:p>
    <w:p w14:paraId="4431F2FC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4) przedłużenia okresu gwarancji, w sytuacji jej przedłużenia przez producenta </w:t>
      </w:r>
      <w:r w:rsidRPr="00A05067">
        <w:rPr>
          <w:color w:val="000000"/>
          <w:sz w:val="22"/>
          <w:szCs w:val="22"/>
          <w:lang w:val="pl-PL"/>
        </w:rPr>
        <w:br/>
        <w:t>lub Sprzedawcę,</w:t>
      </w:r>
    </w:p>
    <w:p w14:paraId="4B438AD5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5) zmiany cen w sytuacji, kiedy zmiana ta będzie korzystna dla Kupującego tzn. na cenę niższą (upusty, rabaty przy zachowaniu dotychczasowego zakresu świadczenia) - </w:t>
      </w:r>
      <w:r w:rsidRPr="00A05067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931ECAF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0B51F794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5. 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color w:val="000000"/>
          <w:sz w:val="22"/>
          <w:szCs w:val="22"/>
          <w:lang w:val="pl-PL"/>
        </w:rPr>
        <w:t>administracyjno</w:t>
      </w:r>
      <w:proofErr w:type="spellEnd"/>
      <w:r w:rsidRPr="00A05067">
        <w:rPr>
          <w:color w:val="000000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1A24311" w14:textId="6274A42C" w:rsidR="00DF4692" w:rsidRPr="00A05067" w:rsidRDefault="00DF4692" w:rsidP="00553BFA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56E9399" w14:textId="3DA0F50E" w:rsidR="00553BFA" w:rsidRPr="00A05067" w:rsidRDefault="00553BFA" w:rsidP="00553BF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 w:val="22"/>
          <w:szCs w:val="22"/>
        </w:rPr>
      </w:pPr>
      <w:r w:rsidRPr="00A05067">
        <w:rPr>
          <w:rFonts w:ascii="Times New Roman" w:hAnsi="Times New Roman"/>
          <w:bCs/>
          <w:sz w:val="22"/>
          <w:szCs w:val="22"/>
        </w:rPr>
        <w:t>§ 1</w:t>
      </w:r>
      <w:r w:rsidR="005C47A7">
        <w:rPr>
          <w:rFonts w:ascii="Times New Roman" w:hAnsi="Times New Roman"/>
          <w:bCs/>
          <w:sz w:val="22"/>
          <w:szCs w:val="22"/>
        </w:rPr>
        <w:t>2</w:t>
      </w:r>
    </w:p>
    <w:p w14:paraId="6E2120DB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7F66E5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13F2DD8A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6729AEE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526CCF9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15A5E76D" w14:textId="77777777" w:rsidR="00484C86" w:rsidRPr="00A05067" w:rsidRDefault="00484C86" w:rsidP="00B045BE">
      <w:pPr>
        <w:ind w:right="-47"/>
        <w:rPr>
          <w:sz w:val="22"/>
          <w:szCs w:val="22"/>
          <w:lang w:val="pl-PL"/>
        </w:rPr>
      </w:pPr>
    </w:p>
    <w:p w14:paraId="18AC102D" w14:textId="28225B6C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3</w:t>
      </w:r>
    </w:p>
    <w:p w14:paraId="1BF53E1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2A5B53CB" w14:textId="05ECE72D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§1</w:t>
      </w:r>
      <w:r w:rsidR="005C47A7">
        <w:rPr>
          <w:sz w:val="22"/>
          <w:szCs w:val="22"/>
          <w:lang w:val="pl-PL"/>
        </w:rPr>
        <w:t>4</w:t>
      </w:r>
    </w:p>
    <w:p w14:paraId="0CAA540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14:paraId="7D65B294" w14:textId="3CCAE29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5</w:t>
      </w:r>
    </w:p>
    <w:p w14:paraId="4180E08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Wszelkie załączniki stanowią integralną część niniejszej umowy.</w:t>
      </w:r>
    </w:p>
    <w:p w14:paraId="0831C81A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78D63DFF" w14:textId="5B131BF1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6</w:t>
      </w:r>
    </w:p>
    <w:p w14:paraId="4E15547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Umowę sporządzono w 2 jednobrzmiących egzemplarzach po 1 dla każdej ze stron.</w:t>
      </w:r>
    </w:p>
    <w:p w14:paraId="2355A08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26FB882D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14:paraId="1AA3DDDF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1B837E5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………………………………..                                            …………………………………………</w:t>
      </w:r>
    </w:p>
    <w:p w14:paraId="1E92B0A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Data i podpis                                                                                  Data i podpis</w:t>
      </w:r>
    </w:p>
    <w:p w14:paraId="7C8F3FAB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</w:p>
    <w:p w14:paraId="3C8F7C93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20627778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DF74813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91EBD24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5847EF6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81B6C3D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49DBD750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5824B30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4DFD9C1E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5EE5E2EF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11FD4AAB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7ECEB5A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4958804A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F1DC7DE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07C30506" w14:textId="77777777" w:rsidR="00B045BE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354F81F7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2E05383E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7B62A1D5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72BB6F4B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2008A25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68C255F5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7F1A5826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1F71E5D1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2527B5A7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1A0B824A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69C11A79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10079F8F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D1E8E69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4FDF7BB8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7366CBC2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2C7094CE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6251C96D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81ED263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32230679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3D0D3D4A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369E3A43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569505C" w14:textId="77777777" w:rsidR="007D05F7" w:rsidRPr="00A0506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4268978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2EFDFB85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Załączniki do umowy:</w:t>
      </w:r>
    </w:p>
    <w:p w14:paraId="60A6EE76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69B3D863" w14:textId="68FD9444" w:rsidR="00B045BE" w:rsidRPr="007D05F7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0BE72D82" w14:textId="77777777" w:rsidR="00576E5F" w:rsidRPr="00A05067" w:rsidRDefault="00576E5F" w:rsidP="00576E5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Załącznik nr 2 do umowy</w:t>
      </w:r>
    </w:p>
    <w:p w14:paraId="3EC983E2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3D53CA8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3684E4C7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 </w:t>
      </w:r>
    </w:p>
    <w:p w14:paraId="234987C7" w14:textId="77777777" w:rsidR="00576E5F" w:rsidRPr="00A05067" w:rsidRDefault="00576E5F" w:rsidP="00576E5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Nazwa Wykonawcy</w:t>
      </w:r>
    </w:p>
    <w:p w14:paraId="56EA9CD5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018F726C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</w:t>
      </w:r>
    </w:p>
    <w:p w14:paraId="772540F1" w14:textId="77777777" w:rsidR="00576E5F" w:rsidRPr="00A05067" w:rsidRDefault="00576E5F" w:rsidP="00576E5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NIP</w:t>
      </w:r>
      <w:r w:rsidRPr="00A05067">
        <w:rPr>
          <w:sz w:val="22"/>
          <w:szCs w:val="22"/>
          <w:lang w:val="pl-PL"/>
        </w:rPr>
        <w:tab/>
        <w:t> </w:t>
      </w:r>
    </w:p>
    <w:p w14:paraId="6B3968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45B408E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BC8475A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1D661147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FB19281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OŚWIADCZENIE DLA CELÓW PODATKOWYCH</w:t>
      </w:r>
    </w:p>
    <w:p w14:paraId="0A4E442C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7799EF46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77D3F79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Działając w imieniu ………………………………, (dalej jako: „</w:t>
      </w:r>
      <w:r w:rsidRPr="00A05067">
        <w:rPr>
          <w:b/>
          <w:bCs/>
          <w:sz w:val="22"/>
          <w:szCs w:val="22"/>
          <w:lang w:val="pl-PL"/>
        </w:rPr>
        <w:t>Podmiot</w:t>
      </w:r>
      <w:r w:rsidRPr="00A05067">
        <w:rPr>
          <w:sz w:val="22"/>
          <w:szCs w:val="22"/>
          <w:lang w:val="pl-PL"/>
        </w:rPr>
        <w:t>”) niniejszym oświadcza, że Podmiot:</w:t>
      </w:r>
    </w:p>
    <w:p w14:paraId="4AF8E64A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jest / nie jest</w:t>
      </w:r>
      <w:r w:rsidRPr="00A05067">
        <w:rPr>
          <w:sz w:val="22"/>
          <w:szCs w:val="22"/>
          <w:vertAlign w:val="superscript"/>
          <w:lang w:val="pl-PL"/>
        </w:rPr>
        <w:footnoteReference w:id="1"/>
      </w:r>
      <w:r w:rsidRPr="00A05067">
        <w:rPr>
          <w:sz w:val="22"/>
          <w:szCs w:val="22"/>
          <w:lang w:val="pl-PL"/>
        </w:rPr>
        <w:t xml:space="preserve"> podmiotem powiązanym z Akademią Górniczo-Hutniczą </w:t>
      </w:r>
      <w:r w:rsidRPr="00A05067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A05067">
        <w:rPr>
          <w:sz w:val="22"/>
          <w:szCs w:val="22"/>
          <w:vertAlign w:val="superscript"/>
          <w:lang w:val="pl-PL"/>
        </w:rPr>
        <w:footnoteReference w:id="2"/>
      </w:r>
      <w:r w:rsidRPr="00A05067">
        <w:rPr>
          <w:sz w:val="22"/>
          <w:szCs w:val="22"/>
          <w:lang w:val="pl-PL"/>
        </w:rPr>
        <w:t>;</w:t>
      </w:r>
    </w:p>
    <w:p w14:paraId="49A77CD9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96D741D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sz w:val="22"/>
          <w:szCs w:val="22"/>
          <w:lang w:val="pl-PL" w:eastAsia="en-US"/>
        </w:rPr>
        <w:t>rzeczywisty właściciel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</w:t>
      </w:r>
      <w:r w:rsidRPr="00A05067">
        <w:rPr>
          <w:rFonts w:eastAsia="Calibri"/>
          <w:sz w:val="22"/>
          <w:szCs w:val="22"/>
          <w:lang w:val="pl-PL" w:eastAsia="en-US"/>
        </w:rPr>
        <w:lastRenderedPageBreak/>
        <w:t>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70C49DD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 xml:space="preserve">Podmiot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A05067">
        <w:rPr>
          <w:sz w:val="22"/>
          <w:szCs w:val="22"/>
          <w:vertAlign w:val="superscript"/>
          <w:lang w:val="pl-PL"/>
        </w:rPr>
        <w:footnoteReference w:id="7"/>
      </w:r>
      <w:r w:rsidRPr="00A05067">
        <w:rPr>
          <w:sz w:val="22"/>
          <w:szCs w:val="22"/>
          <w:lang w:val="pl-PL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6D7A6824" w14:textId="77777777" w:rsidR="00576E5F" w:rsidRPr="00A05067" w:rsidRDefault="00576E5F" w:rsidP="00576E5F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0BFA2A83" w14:textId="77777777" w:rsidR="00576E5F" w:rsidRPr="00A05067" w:rsidRDefault="00576E5F" w:rsidP="00576E5F">
      <w:pPr>
        <w:spacing w:line="276" w:lineRule="auto"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05067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173D99C4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140B431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A4D9A4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E24BE3C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576E5F" w:rsidRPr="00113882" w14:paraId="52549E77" w14:textId="77777777" w:rsidTr="00B702A4">
        <w:tc>
          <w:tcPr>
            <w:tcW w:w="4105" w:type="dxa"/>
            <w:hideMark/>
          </w:tcPr>
          <w:p w14:paraId="52A2C3DC" w14:textId="77777777" w:rsidR="00576E5F" w:rsidRPr="00A05067" w:rsidRDefault="00576E5F" w:rsidP="00B702A4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4940B460" w14:textId="77777777" w:rsidR="00576E5F" w:rsidRPr="00A05067" w:rsidRDefault="00576E5F" w:rsidP="00B702A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13502209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04366ED7" w14:textId="77777777" w:rsidR="00576E5F" w:rsidRPr="00A05067" w:rsidRDefault="00576E5F" w:rsidP="00576E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val="pl-PL" w:eastAsia="x-none"/>
        </w:rPr>
      </w:pPr>
    </w:p>
    <w:p w14:paraId="3746F1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79BE80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214B3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F4FE57B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72391CD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A9D3173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9379C96" w14:textId="77777777" w:rsidR="00484C86" w:rsidRPr="00A05067" w:rsidRDefault="00484C86" w:rsidP="00576E5F">
      <w:pPr>
        <w:rPr>
          <w:b/>
          <w:sz w:val="22"/>
          <w:szCs w:val="22"/>
          <w:highlight w:val="yellow"/>
          <w:lang w:val="pl-PL"/>
        </w:rPr>
      </w:pPr>
    </w:p>
    <w:p w14:paraId="26FCCEDE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p w14:paraId="440546CF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sectPr w:rsidR="00484C86" w:rsidRPr="00A05067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58EDB" w14:textId="77777777" w:rsidR="00E7559D" w:rsidRDefault="00E7559D">
      <w:r>
        <w:separator/>
      </w:r>
    </w:p>
  </w:endnote>
  <w:endnote w:type="continuationSeparator" w:id="0">
    <w:p w14:paraId="0DB781D1" w14:textId="77777777" w:rsidR="00E7559D" w:rsidRDefault="00E7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82120" w14:textId="77777777" w:rsidR="00E7559D" w:rsidRDefault="00E7559D">
      <w:r>
        <w:separator/>
      </w:r>
    </w:p>
  </w:footnote>
  <w:footnote w:type="continuationSeparator" w:id="0">
    <w:p w14:paraId="20BCE034" w14:textId="77777777" w:rsidR="00E7559D" w:rsidRDefault="00E7559D">
      <w:r>
        <w:continuationSeparator/>
      </w:r>
    </w:p>
  </w:footnote>
  <w:footnote w:id="1">
    <w:p w14:paraId="16F28BC0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E7F8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305A7B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C1832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090537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19DAA9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E64A68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C1366B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B51A161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A8DF7B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231FA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3F174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2BA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8D49012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DA80046" w14:textId="77777777" w:rsidR="00576E5F" w:rsidRDefault="00576E5F" w:rsidP="00576E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11F291E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3791368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6EA3666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235E68C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A51EA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A855BAB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91A8AE8" w14:textId="77777777" w:rsidR="00576E5F" w:rsidRDefault="00576E5F" w:rsidP="00576E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4FD3AD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78752F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343DAE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22EF920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F183451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E9BCC4A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9F8E396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3FCDE1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460448"/>
    <w:multiLevelType w:val="multilevel"/>
    <w:tmpl w:val="4BC6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4AE0D2DC"/>
    <w:lvl w:ilvl="0" w:tplc="F6E8D7D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6449727">
    <w:abstractNumId w:val="24"/>
  </w:num>
  <w:num w:numId="2" w16cid:durableId="1060904133">
    <w:abstractNumId w:val="10"/>
  </w:num>
  <w:num w:numId="3" w16cid:durableId="265968485">
    <w:abstractNumId w:val="26"/>
  </w:num>
  <w:num w:numId="4" w16cid:durableId="199830772">
    <w:abstractNumId w:val="22"/>
  </w:num>
  <w:num w:numId="5" w16cid:durableId="10735046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93744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24793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53424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823728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32548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78913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32717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21896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47011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4268399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83801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25795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00255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441887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88900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35308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07260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214401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118053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270359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6805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53510319">
    <w:abstractNumId w:val="8"/>
  </w:num>
  <w:num w:numId="28" w16cid:durableId="8916955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62739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712954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16153596">
    <w:abstractNumId w:val="27"/>
  </w:num>
  <w:num w:numId="32" w16cid:durableId="11493208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471294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96979451">
    <w:abstractNumId w:val="29"/>
  </w:num>
  <w:num w:numId="35" w16cid:durableId="9719840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9D"/>
    <w:rsid w:val="000033EA"/>
    <w:rsid w:val="0002467C"/>
    <w:rsid w:val="00040A7A"/>
    <w:rsid w:val="0007315E"/>
    <w:rsid w:val="000936CA"/>
    <w:rsid w:val="00097182"/>
    <w:rsid w:val="000B1A00"/>
    <w:rsid w:val="000C0F66"/>
    <w:rsid w:val="00113882"/>
    <w:rsid w:val="001764D4"/>
    <w:rsid w:val="00177CD0"/>
    <w:rsid w:val="001F341B"/>
    <w:rsid w:val="002430FD"/>
    <w:rsid w:val="00262FC4"/>
    <w:rsid w:val="00267340"/>
    <w:rsid w:val="00275C59"/>
    <w:rsid w:val="0033563E"/>
    <w:rsid w:val="00337165"/>
    <w:rsid w:val="00367852"/>
    <w:rsid w:val="003974EB"/>
    <w:rsid w:val="003C6167"/>
    <w:rsid w:val="003F1749"/>
    <w:rsid w:val="003F6610"/>
    <w:rsid w:val="0048280D"/>
    <w:rsid w:val="00484C86"/>
    <w:rsid w:val="00496551"/>
    <w:rsid w:val="004A692C"/>
    <w:rsid w:val="004C4EC3"/>
    <w:rsid w:val="0050219D"/>
    <w:rsid w:val="00512FD2"/>
    <w:rsid w:val="00523F87"/>
    <w:rsid w:val="00525740"/>
    <w:rsid w:val="0055391A"/>
    <w:rsid w:val="00553BFA"/>
    <w:rsid w:val="00576667"/>
    <w:rsid w:val="00576E5F"/>
    <w:rsid w:val="00593CEB"/>
    <w:rsid w:val="005C47A7"/>
    <w:rsid w:val="005C6D38"/>
    <w:rsid w:val="005C7A40"/>
    <w:rsid w:val="005D2104"/>
    <w:rsid w:val="00614C95"/>
    <w:rsid w:val="00660027"/>
    <w:rsid w:val="0069339E"/>
    <w:rsid w:val="006F51B5"/>
    <w:rsid w:val="006F7905"/>
    <w:rsid w:val="00714F51"/>
    <w:rsid w:val="00731F6E"/>
    <w:rsid w:val="00764C6A"/>
    <w:rsid w:val="007769B7"/>
    <w:rsid w:val="007A1F46"/>
    <w:rsid w:val="007A2EF1"/>
    <w:rsid w:val="007B00D4"/>
    <w:rsid w:val="007D05F7"/>
    <w:rsid w:val="007D703B"/>
    <w:rsid w:val="00800261"/>
    <w:rsid w:val="00841B63"/>
    <w:rsid w:val="0086736E"/>
    <w:rsid w:val="008D3AF3"/>
    <w:rsid w:val="008E0730"/>
    <w:rsid w:val="008E72C1"/>
    <w:rsid w:val="0092337E"/>
    <w:rsid w:val="0092730E"/>
    <w:rsid w:val="00953612"/>
    <w:rsid w:val="009561DA"/>
    <w:rsid w:val="0098432D"/>
    <w:rsid w:val="00997B0E"/>
    <w:rsid w:val="009A694A"/>
    <w:rsid w:val="009A7064"/>
    <w:rsid w:val="009D0BD4"/>
    <w:rsid w:val="009F7ECA"/>
    <w:rsid w:val="00A05067"/>
    <w:rsid w:val="00A57131"/>
    <w:rsid w:val="00A601F8"/>
    <w:rsid w:val="00A701A7"/>
    <w:rsid w:val="00A70EA7"/>
    <w:rsid w:val="00A734AF"/>
    <w:rsid w:val="00AA7F39"/>
    <w:rsid w:val="00AF3648"/>
    <w:rsid w:val="00AF7449"/>
    <w:rsid w:val="00B045BE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C1913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4692"/>
    <w:rsid w:val="00E13592"/>
    <w:rsid w:val="00E256BD"/>
    <w:rsid w:val="00E27575"/>
    <w:rsid w:val="00E3334C"/>
    <w:rsid w:val="00E41EFD"/>
    <w:rsid w:val="00E4751B"/>
    <w:rsid w:val="00E7559D"/>
    <w:rsid w:val="00E874DC"/>
    <w:rsid w:val="00E93B46"/>
    <w:rsid w:val="00ED69C1"/>
    <w:rsid w:val="00ED7A5A"/>
    <w:rsid w:val="00EE6740"/>
    <w:rsid w:val="00EF0390"/>
    <w:rsid w:val="00F5273C"/>
    <w:rsid w:val="00F735E6"/>
    <w:rsid w:val="00F92B52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3A02"/>
  <w15:chartTrackingRefBased/>
  <w15:docId w15:val="{4CA1BAED-2701-4635-BE7A-30C39243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8</Pages>
  <Words>2445</Words>
  <Characters>16544</Characters>
  <Application>Microsoft Office Word</Application>
  <DocSecurity>0</DocSecurity>
  <Lines>137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18952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31</cp:revision>
  <cp:lastPrinted>1899-12-31T23:00:00Z</cp:lastPrinted>
  <dcterms:created xsi:type="dcterms:W3CDTF">2023-09-04T08:19:00Z</dcterms:created>
  <dcterms:modified xsi:type="dcterms:W3CDTF">2023-09-04T09:36:00Z</dcterms:modified>
</cp:coreProperties>
</file>