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80279F2" w:rsidR="00987E4B" w:rsidRPr="000B1D69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bookmarkStart w:id="0" w:name="_GoBack"/>
      <w:r w:rsidR="009F61B4" w:rsidRPr="000B1D6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1D69" w:rsidRPr="000B1D69">
        <w:rPr>
          <w:b/>
          <w:noProof/>
        </w:rPr>
        <w:t>5</w:t>
      </w:r>
    </w:p>
    <w:bookmarkEnd w:id="0"/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4344C2B1" w:rsidR="000B2DD7" w:rsidRDefault="00987E4B" w:rsidP="00BF7F00">
      <w:pPr>
        <w:tabs>
          <w:tab w:val="left" w:pos="0"/>
        </w:tabs>
        <w:jc w:val="both"/>
        <w:rPr>
          <w:b/>
          <w:bCs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E84376" w:rsidRPr="00E84376">
        <w:rPr>
          <w:b/>
          <w:bCs/>
        </w:rPr>
        <w:t>przeprowadzenie szkolenia przygotowującego do wdrażania w ramach projektów EFS zasady równości szans i niedyskryminacji w aspekcie dostępności dla osób z niepełnosprawnościami w ramach projektu POWR.03.05.00-00-A076  „Akademia Dostępności” - KC-zp.272-428/23</w:t>
      </w:r>
    </w:p>
    <w:p w14:paraId="234F2352" w14:textId="77777777" w:rsidR="00E84376" w:rsidRPr="00AA36AA" w:rsidRDefault="00E84376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540F34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540F34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540F34">
              <w:rPr>
                <w:b/>
                <w:sz w:val="22"/>
                <w:szCs w:val="22"/>
              </w:rPr>
              <w:t>8</w:t>
            </w:r>
            <w:r w:rsidRPr="00540F34">
              <w:rPr>
                <w:b/>
                <w:sz w:val="22"/>
                <w:szCs w:val="22"/>
              </w:rPr>
              <w:t>.1.</w:t>
            </w:r>
            <w:r w:rsidR="00FA31F0" w:rsidRPr="00540F34">
              <w:rPr>
                <w:b/>
                <w:sz w:val="22"/>
                <w:szCs w:val="22"/>
              </w:rPr>
              <w:t>4</w:t>
            </w:r>
            <w:r w:rsidRPr="00540F34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4EE79A9A" w:rsidR="002F6C4A" w:rsidRPr="00154E0C" w:rsidRDefault="00154E0C" w:rsidP="002F6C4A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967F0FB" w14:textId="77777777" w:rsidR="00540F34" w:rsidRPr="00540F34" w:rsidRDefault="00540F34" w:rsidP="002F6C4A">
            <w:pPr>
              <w:tabs>
                <w:tab w:val="left" w:pos="0"/>
              </w:tabs>
              <w:jc w:val="both"/>
            </w:pPr>
          </w:p>
          <w:p w14:paraId="37FA6B8D" w14:textId="4529A847" w:rsidR="00540F34" w:rsidRPr="00540F34" w:rsidRDefault="000710B7" w:rsidP="00866510">
            <w:pPr>
              <w:tabs>
                <w:tab w:val="left" w:pos="0"/>
              </w:tabs>
              <w:jc w:val="both"/>
            </w:pPr>
            <w:r w:rsidRPr="009A6504">
              <w:rPr>
                <w:iCs/>
              </w:rPr>
              <w:t>zrealizowała co najmniej 2 usługi szkoleniowe trwające co najmniej 6 x 45 minut każda z zakresu wdrażania</w:t>
            </w:r>
            <w:r>
              <w:rPr>
                <w:iCs/>
              </w:rPr>
              <w:t xml:space="preserve"> </w:t>
            </w:r>
            <w:r w:rsidRPr="00EC42F7">
              <w:rPr>
                <w:iCs/>
              </w:rPr>
              <w:t>w ramach projektów EFS zasady równości szans i niedyskryminacji w aspekcie dostępności dla osób z niepełnosprawnościami</w:t>
            </w:r>
            <w:r w:rsidR="0006512A">
              <w:t xml:space="preserve">- </w:t>
            </w:r>
            <w:r w:rsidR="00540F34" w:rsidRPr="00540F34">
              <w:rPr>
                <w:highlight w:val="yellow"/>
              </w:rPr>
              <w:t>TAK/NIE*</w:t>
            </w:r>
          </w:p>
          <w:p w14:paraId="1CFCD891" w14:textId="2B85045E" w:rsid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2905469E" w14:textId="71D1AA14" w:rsidR="0006512A" w:rsidRDefault="0006512A" w:rsidP="00540F34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1376C225" w14:textId="2F1ACF2A" w:rsidR="0006512A" w:rsidRPr="00540F34" w:rsidRDefault="0006512A" w:rsidP="00540F34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2B0CEC13" w14:textId="4C49EB30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 xml:space="preserve">(należy </w:t>
            </w:r>
            <w:r w:rsidR="00866510">
              <w:rPr>
                <w:i/>
              </w:rPr>
              <w:t>wskazać temat usług, termin realizacji i podmiot, dla którego były realizowane</w:t>
            </w:r>
            <w:r w:rsidRPr="00540F34">
              <w:rPr>
                <w:i/>
              </w:rPr>
              <w:t>)</w:t>
            </w:r>
          </w:p>
          <w:p w14:paraId="37F4DA06" w14:textId="261EB981" w:rsidR="00987E4B" w:rsidRPr="00540F34" w:rsidRDefault="00987E4B" w:rsidP="0086651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E135CC8" w:rsidR="00BC58AD" w:rsidRDefault="00866510" w:rsidP="00987E4B">
      <w:pPr>
        <w:spacing w:line="360" w:lineRule="auto"/>
        <w:jc w:val="both"/>
      </w:pPr>
      <w:r>
        <w:t xml:space="preserve">Oświadczamy, że ww. usługi </w:t>
      </w:r>
      <w:r w:rsidRPr="00866510">
        <w:t>szkoleniowe trwa</w:t>
      </w:r>
      <w:r>
        <w:t>ły</w:t>
      </w:r>
      <w:r w:rsidRPr="00866510">
        <w:t xml:space="preserve"> co najmniej 6 x 45 minu</w:t>
      </w:r>
      <w:r>
        <w:t>t</w:t>
      </w:r>
    </w:p>
    <w:p w14:paraId="47DB5952" w14:textId="77777777" w:rsidR="00866510" w:rsidRDefault="00866510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FC621" w14:textId="77777777" w:rsidR="00684D1E" w:rsidRDefault="00684D1E">
      <w:r>
        <w:separator/>
      </w:r>
    </w:p>
  </w:endnote>
  <w:endnote w:type="continuationSeparator" w:id="0">
    <w:p w14:paraId="449C9AE4" w14:textId="77777777" w:rsidR="00684D1E" w:rsidRDefault="00684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C5EA0" w14:textId="77777777" w:rsidR="00684D1E" w:rsidRDefault="00684D1E">
      <w:r>
        <w:separator/>
      </w:r>
    </w:p>
  </w:footnote>
  <w:footnote w:type="continuationSeparator" w:id="0">
    <w:p w14:paraId="7BEBFFCB" w14:textId="77777777" w:rsidR="00684D1E" w:rsidRDefault="00684D1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D0F1F"/>
    <w:rsid w:val="001F10C4"/>
    <w:rsid w:val="002328A0"/>
    <w:rsid w:val="00263CEB"/>
    <w:rsid w:val="00283F76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517D50"/>
    <w:rsid w:val="00524354"/>
    <w:rsid w:val="00527F15"/>
    <w:rsid w:val="00540F34"/>
    <w:rsid w:val="0056690C"/>
    <w:rsid w:val="005777E1"/>
    <w:rsid w:val="005D357A"/>
    <w:rsid w:val="005F6749"/>
    <w:rsid w:val="006828A2"/>
    <w:rsid w:val="00684D1E"/>
    <w:rsid w:val="006C3F19"/>
    <w:rsid w:val="00752008"/>
    <w:rsid w:val="00757CFD"/>
    <w:rsid w:val="00786C56"/>
    <w:rsid w:val="007F6736"/>
    <w:rsid w:val="008539D0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E7562"/>
    <w:rsid w:val="009F61B4"/>
    <w:rsid w:val="00A84472"/>
    <w:rsid w:val="00A844AF"/>
    <w:rsid w:val="00AF7FFD"/>
    <w:rsid w:val="00B33027"/>
    <w:rsid w:val="00B4176B"/>
    <w:rsid w:val="00B53010"/>
    <w:rsid w:val="00B56260"/>
    <w:rsid w:val="00B571B2"/>
    <w:rsid w:val="00B72E23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67C47"/>
    <w:rsid w:val="00D93916"/>
    <w:rsid w:val="00E35DB9"/>
    <w:rsid w:val="00E74DEC"/>
    <w:rsid w:val="00E84376"/>
    <w:rsid w:val="00E97FEE"/>
    <w:rsid w:val="00F02E42"/>
    <w:rsid w:val="00F04CB8"/>
    <w:rsid w:val="00F0603B"/>
    <w:rsid w:val="00F21267"/>
    <w:rsid w:val="00F55B12"/>
    <w:rsid w:val="00F67296"/>
    <w:rsid w:val="00FA31F0"/>
    <w:rsid w:val="00FA4904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2023-07-28T11:57:00Z</cp:lastPrinted>
  <dcterms:created xsi:type="dcterms:W3CDTF">2023-07-28T12:03:00Z</dcterms:created>
  <dcterms:modified xsi:type="dcterms:W3CDTF">2023-07-28T12:03:00Z</dcterms:modified>
</cp:coreProperties>
</file>