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2EBCA1" w14:textId="59AF811C" w:rsidR="008D2AB8" w:rsidRPr="0083357D" w:rsidRDefault="008D2AB8" w:rsidP="0083357D">
      <w:pPr>
        <w:pStyle w:val="Nagwek3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</w:p>
    <w:p w14:paraId="150758C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5E4F65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08633AB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7778FF02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77DBF266" w14:textId="77777777" w:rsidR="00DB1373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4BEF2ADD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314C4B36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56EE11CF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062E1F13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326ACC75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463272F4" w14:textId="77777777" w:rsidR="00DB1373" w:rsidRPr="006666C9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5A59F5A0" w14:textId="1870DB4D" w:rsidR="008D2AB8" w:rsidRPr="0022732C" w:rsidRDefault="00DB1373" w:rsidP="00DB1373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4830DD2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5A02B4F" w14:textId="77777777" w:rsidR="001B35CC" w:rsidRPr="001B35CC" w:rsidRDefault="001B35CC" w:rsidP="008D2AB8">
      <w:pPr>
        <w:ind w:right="-110"/>
        <w:rPr>
          <w:b/>
        </w:rPr>
      </w:pPr>
      <w:r w:rsidRPr="001B35CC">
        <w:rPr>
          <w:b/>
        </w:rPr>
        <w:t>Akademia Górniczo - Hutnicza</w:t>
      </w:r>
    </w:p>
    <w:p w14:paraId="3CAA33E4" w14:textId="77777777" w:rsidR="001B35CC" w:rsidRPr="001B35CC" w:rsidRDefault="001B35CC" w:rsidP="008D2AB8">
      <w:pPr>
        <w:ind w:right="-110"/>
        <w:rPr>
          <w:b/>
        </w:rPr>
      </w:pPr>
      <w:r w:rsidRPr="001B35CC">
        <w:rPr>
          <w:b/>
        </w:rPr>
        <w:t>im. Stanisława Staszica w Krakowie</w:t>
      </w:r>
    </w:p>
    <w:p w14:paraId="68958286" w14:textId="77777777" w:rsidR="008D2AB8" w:rsidRDefault="001B35CC" w:rsidP="008D2AB8">
      <w:pPr>
        <w:ind w:right="-110"/>
        <w:rPr>
          <w:b/>
        </w:rPr>
      </w:pPr>
      <w:r w:rsidRPr="001B35C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4ABD4092" w14:textId="77777777" w:rsidR="008D2AB8" w:rsidRDefault="001B35CC" w:rsidP="008D2AB8">
      <w:pPr>
        <w:ind w:right="-110"/>
        <w:rPr>
          <w:b/>
        </w:rPr>
      </w:pPr>
      <w:r w:rsidRPr="001B35CC">
        <w:rPr>
          <w:b/>
        </w:rPr>
        <w:t>Al. Mickiewicza</w:t>
      </w:r>
      <w:r w:rsidR="008D2AB8">
        <w:rPr>
          <w:b/>
        </w:rPr>
        <w:t xml:space="preserve"> </w:t>
      </w:r>
      <w:r w:rsidRPr="001B35CC">
        <w:rPr>
          <w:b/>
        </w:rPr>
        <w:t>30</w:t>
      </w:r>
      <w:r w:rsidR="008D2AB8">
        <w:rPr>
          <w:b/>
        </w:rPr>
        <w:t xml:space="preserve"> </w:t>
      </w:r>
    </w:p>
    <w:p w14:paraId="5962FE79" w14:textId="77777777" w:rsidR="008D2AB8" w:rsidRDefault="001B35CC" w:rsidP="008D2AB8">
      <w:pPr>
        <w:rPr>
          <w:b/>
        </w:rPr>
      </w:pPr>
      <w:r w:rsidRPr="001B35CC">
        <w:rPr>
          <w:b/>
        </w:rPr>
        <w:t>30-059</w:t>
      </w:r>
      <w:r w:rsidR="008D2AB8">
        <w:rPr>
          <w:b/>
        </w:rPr>
        <w:t xml:space="preserve"> </w:t>
      </w:r>
      <w:r w:rsidRPr="001B35CC">
        <w:rPr>
          <w:b/>
        </w:rPr>
        <w:t>Kraków</w:t>
      </w:r>
      <w:r w:rsidR="008D2AB8">
        <w:rPr>
          <w:b/>
        </w:rPr>
        <w:t xml:space="preserve">,  </w:t>
      </w:r>
    </w:p>
    <w:p w14:paraId="45C95534" w14:textId="77777777" w:rsidR="008D2AB8" w:rsidRDefault="008D2AB8" w:rsidP="008D2AB8">
      <w:pPr>
        <w:ind w:firstLine="3969"/>
        <w:rPr>
          <w:b/>
        </w:rPr>
      </w:pPr>
    </w:p>
    <w:p w14:paraId="57D67F49" w14:textId="14F7185B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44416" w:rsidRPr="00044416">
        <w:rPr>
          <w:b/>
        </w:rPr>
        <w:t>Dostawa urządzenia do śledzenia ścieżki wzrokowej (</w:t>
      </w:r>
      <w:proofErr w:type="spellStart"/>
      <w:r w:rsidR="00044416" w:rsidRPr="00044416">
        <w:rPr>
          <w:b/>
        </w:rPr>
        <w:t>eyetrackera</w:t>
      </w:r>
      <w:proofErr w:type="spellEnd"/>
      <w:r w:rsidR="00044416" w:rsidRPr="00044416">
        <w:rPr>
          <w:b/>
        </w:rPr>
        <w:t>) wraz z oprogramowaniem i szkoleniem - KC-zp.272-510/23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83357D">
        <w:t xml:space="preserve"> </w:t>
      </w:r>
      <w:r>
        <w:t>zgodnie z zasadami określonymi w specyfikacji warunków zamówienia.</w:t>
      </w:r>
    </w:p>
    <w:p w14:paraId="5ADDF3BA" w14:textId="77777777" w:rsidR="008D2AB8" w:rsidRDefault="008D2AB8" w:rsidP="008D2AB8">
      <w:pPr>
        <w:tabs>
          <w:tab w:val="right" w:pos="9000"/>
        </w:tabs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3"/>
        <w:gridCol w:w="2874"/>
        <w:gridCol w:w="1843"/>
        <w:gridCol w:w="1559"/>
        <w:gridCol w:w="2261"/>
      </w:tblGrid>
      <w:tr w:rsidR="00044416" w14:paraId="77BE00DC" w14:textId="71BF428B" w:rsidTr="00044416">
        <w:tc>
          <w:tcPr>
            <w:tcW w:w="523" w:type="dxa"/>
          </w:tcPr>
          <w:p w14:paraId="52BA5329" w14:textId="26F52890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2874" w:type="dxa"/>
          </w:tcPr>
          <w:p w14:paraId="5115408F" w14:textId="2710B2B9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Nazwa</w:t>
            </w:r>
          </w:p>
        </w:tc>
        <w:tc>
          <w:tcPr>
            <w:tcW w:w="1843" w:type="dxa"/>
          </w:tcPr>
          <w:p w14:paraId="375A80AC" w14:textId="06C3EDB8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netto</w:t>
            </w:r>
          </w:p>
        </w:tc>
        <w:tc>
          <w:tcPr>
            <w:tcW w:w="1559" w:type="dxa"/>
          </w:tcPr>
          <w:p w14:paraId="26070E58" w14:textId="6AC9DA0F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Podatek VAT</w:t>
            </w:r>
          </w:p>
        </w:tc>
        <w:tc>
          <w:tcPr>
            <w:tcW w:w="2261" w:type="dxa"/>
          </w:tcPr>
          <w:p w14:paraId="5168BAEB" w14:textId="70777FE4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Wartość brutto</w:t>
            </w:r>
          </w:p>
        </w:tc>
      </w:tr>
      <w:tr w:rsidR="00044416" w14:paraId="3BBFCB7C" w14:textId="39D79CEB" w:rsidTr="00044416">
        <w:tc>
          <w:tcPr>
            <w:tcW w:w="523" w:type="dxa"/>
          </w:tcPr>
          <w:p w14:paraId="4F33EF48" w14:textId="25DC3C2D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874" w:type="dxa"/>
          </w:tcPr>
          <w:p w14:paraId="69C68C32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Urządzenie do śledzenia ścieżki wzrokowej</w:t>
            </w:r>
          </w:p>
          <w:p w14:paraId="70162A08" w14:textId="2675DD3B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 w:rsidRPr="00044416">
              <w:rPr>
                <w:b/>
                <w:highlight w:val="yellow"/>
              </w:rPr>
              <w:t>(należy wpisać producenta i model urządzenia)</w:t>
            </w:r>
          </w:p>
          <w:p w14:paraId="2AE12D96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………………………..</w:t>
            </w:r>
          </w:p>
          <w:p w14:paraId="166F84A3" w14:textId="6295504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………………………..</w:t>
            </w:r>
          </w:p>
        </w:tc>
        <w:tc>
          <w:tcPr>
            <w:tcW w:w="1843" w:type="dxa"/>
          </w:tcPr>
          <w:p w14:paraId="4F400EC5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59" w:type="dxa"/>
          </w:tcPr>
          <w:p w14:paraId="67838630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2261" w:type="dxa"/>
          </w:tcPr>
          <w:p w14:paraId="1FABAB28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044416" w14:paraId="283E2227" w14:textId="17D1D176" w:rsidTr="00044416">
        <w:tc>
          <w:tcPr>
            <w:tcW w:w="523" w:type="dxa"/>
          </w:tcPr>
          <w:p w14:paraId="47EE2B0A" w14:textId="33843AE3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874" w:type="dxa"/>
          </w:tcPr>
          <w:p w14:paraId="16F5F40E" w14:textId="54CFE4CA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Oprogramowanie</w:t>
            </w:r>
          </w:p>
        </w:tc>
        <w:tc>
          <w:tcPr>
            <w:tcW w:w="1843" w:type="dxa"/>
          </w:tcPr>
          <w:p w14:paraId="74A07342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59" w:type="dxa"/>
          </w:tcPr>
          <w:p w14:paraId="4A729154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2261" w:type="dxa"/>
          </w:tcPr>
          <w:p w14:paraId="675D4A9F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044416" w14:paraId="531D1A27" w14:textId="01049CCB" w:rsidTr="00044416">
        <w:tc>
          <w:tcPr>
            <w:tcW w:w="523" w:type="dxa"/>
          </w:tcPr>
          <w:p w14:paraId="72B0F573" w14:textId="46890D26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874" w:type="dxa"/>
          </w:tcPr>
          <w:p w14:paraId="09C54154" w14:textId="3C452F11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 xml:space="preserve">Szkolenie 5 pracowników </w:t>
            </w:r>
          </w:p>
        </w:tc>
        <w:tc>
          <w:tcPr>
            <w:tcW w:w="1843" w:type="dxa"/>
          </w:tcPr>
          <w:p w14:paraId="6F67F36D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59" w:type="dxa"/>
          </w:tcPr>
          <w:p w14:paraId="01F29A7B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2261" w:type="dxa"/>
          </w:tcPr>
          <w:p w14:paraId="28FFC1DC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  <w:tr w:rsidR="00044416" w14:paraId="5B6CD1BA" w14:textId="76BCCB8B" w:rsidTr="00044416">
        <w:tc>
          <w:tcPr>
            <w:tcW w:w="523" w:type="dxa"/>
          </w:tcPr>
          <w:p w14:paraId="1E81303A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2874" w:type="dxa"/>
          </w:tcPr>
          <w:p w14:paraId="5D23D452" w14:textId="41A959FB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  <w:r>
              <w:rPr>
                <w:b/>
              </w:rPr>
              <w:t>RAZEM</w:t>
            </w:r>
          </w:p>
        </w:tc>
        <w:tc>
          <w:tcPr>
            <w:tcW w:w="1843" w:type="dxa"/>
          </w:tcPr>
          <w:p w14:paraId="429530EB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1559" w:type="dxa"/>
          </w:tcPr>
          <w:p w14:paraId="70828D1F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  <w:tc>
          <w:tcPr>
            <w:tcW w:w="2261" w:type="dxa"/>
          </w:tcPr>
          <w:p w14:paraId="43D988CC" w14:textId="77777777" w:rsidR="00044416" w:rsidRDefault="00044416" w:rsidP="008D2AB8">
            <w:pPr>
              <w:widowControl w:val="0"/>
              <w:spacing w:line="264" w:lineRule="auto"/>
              <w:ind w:right="1"/>
              <w:rPr>
                <w:b/>
              </w:rPr>
            </w:pPr>
          </w:p>
        </w:tc>
      </w:tr>
    </w:tbl>
    <w:p w14:paraId="46EA9D2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19C7A3A" w14:textId="1277263D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11320A">
        <w:t xml:space="preserve"> </w:t>
      </w:r>
      <w:r w:rsidRPr="00FB1B4F">
        <w:t>.......................................................................................................................</w:t>
      </w:r>
    </w:p>
    <w:p w14:paraId="5B09C35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D58BF01" w14:textId="18B1E27E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Termin realizacji umowy: </w:t>
      </w:r>
      <w:r w:rsidRPr="0011320A">
        <w:rPr>
          <w:b/>
          <w:bCs/>
        </w:rPr>
        <w:t>………</w:t>
      </w:r>
      <w:r w:rsidR="0011320A">
        <w:rPr>
          <w:b/>
          <w:bCs/>
        </w:rPr>
        <w:t xml:space="preserve"> </w:t>
      </w:r>
      <w:r w:rsidR="0011320A" w:rsidRPr="0011320A">
        <w:rPr>
          <w:b/>
          <w:bCs/>
        </w:rPr>
        <w:t>dni od daty podpisania umowy</w:t>
      </w:r>
      <w:r w:rsidR="0011320A">
        <w:t xml:space="preserve"> </w:t>
      </w:r>
    </w:p>
    <w:p w14:paraId="00A48719" w14:textId="7B4AB4B7"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Okres udzielonej gwarancji </w:t>
      </w:r>
      <w:r w:rsidR="00044416">
        <w:rPr>
          <w:b/>
        </w:rPr>
        <w:t xml:space="preserve">na urządzenie do śledzenia ścieżki wzrokowej  oraz oprogramowanie </w:t>
      </w:r>
      <w:r>
        <w:rPr>
          <w:b/>
        </w:rPr>
        <w:t>wynosi:</w:t>
      </w:r>
      <w:r w:rsidRPr="00FB1B4F">
        <w:t xml:space="preserve"> </w:t>
      </w:r>
      <w:r w:rsidRPr="0011320A">
        <w:rPr>
          <w:b/>
          <w:bCs/>
        </w:rPr>
        <w:t>…………</w:t>
      </w:r>
      <w:r w:rsidR="0011320A" w:rsidRPr="0011320A">
        <w:rPr>
          <w:b/>
          <w:bCs/>
        </w:rPr>
        <w:t xml:space="preserve"> miesięcy</w:t>
      </w:r>
      <w:r w:rsidR="0011320A">
        <w:t xml:space="preserve"> </w:t>
      </w:r>
      <w:r w:rsidRPr="0011320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53991C04" w14:textId="77777777" w:rsidR="00044416" w:rsidRDefault="00044416" w:rsidP="008D2AB8">
      <w:pPr>
        <w:widowControl w:val="0"/>
        <w:spacing w:line="360" w:lineRule="auto"/>
        <w:ind w:right="1"/>
        <w:jc w:val="both"/>
        <w:rPr>
          <w:b/>
        </w:rPr>
      </w:pPr>
    </w:p>
    <w:p w14:paraId="42DF75C4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904C819" w14:textId="3A2F6533" w:rsidR="004619BC" w:rsidRDefault="008D2AB8" w:rsidP="004619BC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4619BC"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1B5B613" w14:textId="177D1B89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246E0E44" w14:textId="11DDE2B6" w:rsidR="00FE545C" w:rsidRDefault="000C01F5" w:rsidP="00FE545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</w:t>
      </w:r>
      <w:bookmarkStart w:id="0" w:name="_GoBack"/>
      <w:bookmarkEnd w:id="0"/>
      <w:r w:rsidR="00FE545C" w:rsidRPr="00FB1B4F">
        <w:rPr>
          <w:b/>
          <w:sz w:val="22"/>
          <w:szCs w:val="22"/>
          <w:u w:val="single"/>
        </w:rPr>
        <w:t>ednocześnie oświadczamy, że:</w:t>
      </w:r>
    </w:p>
    <w:p w14:paraId="2D261994" w14:textId="3360A525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>Oświadczamy, że jesteśmy związani niniejszą ofertą prze</w:t>
      </w:r>
      <w:r w:rsidRPr="0011320A">
        <w:rPr>
          <w:color w:val="000000"/>
          <w:sz w:val="22"/>
          <w:szCs w:val="22"/>
          <w:lang w:eastAsia="ar-SA"/>
        </w:rPr>
        <w:t xml:space="preserve">z okres </w:t>
      </w:r>
      <w:r w:rsidR="00044416"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29B00933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615DB979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3A14FE4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82BE1D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A1753B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19DB315A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1B1AD2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E0C195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46F3C0F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FD781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7D517BB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11A19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2E0B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47A38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230EAC3A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4700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B88B3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81D0A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4F1EB44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FDB3A09" w14:textId="2482F7CC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284E5D2A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58CB54" w14:textId="66FA1EF8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267D42C3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E77063D" w14:textId="55EC5808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27370C02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5D464E6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02F7990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8575104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8CC0023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52E17F4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459D24A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4E55B3D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4DEA24C0" w14:textId="77777777"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E62E138" w14:textId="77777777" w:rsidR="00FE545C" w:rsidRDefault="00FE545C" w:rsidP="00FE545C">
      <w:pPr>
        <w:jc w:val="both"/>
        <w:rPr>
          <w:sz w:val="22"/>
          <w:szCs w:val="22"/>
        </w:rPr>
      </w:pPr>
    </w:p>
    <w:p w14:paraId="0266CCE2" w14:textId="77777777" w:rsidR="00FE545C" w:rsidRDefault="00FE545C" w:rsidP="00FE545C">
      <w:pPr>
        <w:jc w:val="both"/>
        <w:rPr>
          <w:sz w:val="22"/>
          <w:szCs w:val="22"/>
        </w:rPr>
      </w:pPr>
    </w:p>
    <w:p w14:paraId="0FE22137" w14:textId="77777777" w:rsidR="00FA15AA" w:rsidRPr="00927A63" w:rsidRDefault="00FA15AA" w:rsidP="00FA15A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6666C9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6666C9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57AE7BC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4B8DF1" w14:textId="77777777" w:rsidR="00593AD2" w:rsidRDefault="00593AD2">
      <w:r>
        <w:separator/>
      </w:r>
    </w:p>
  </w:endnote>
  <w:endnote w:type="continuationSeparator" w:id="0">
    <w:p w14:paraId="45B235B9" w14:textId="77777777" w:rsidR="00593AD2" w:rsidRDefault="00593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452E14" w14:textId="77777777" w:rsidR="001B35CC" w:rsidRDefault="001B35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0E35F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B7A22" w14:textId="77777777" w:rsidR="001B35CC" w:rsidRDefault="001B35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0DD5DA" w14:textId="77777777" w:rsidR="00593AD2" w:rsidRDefault="00593AD2">
      <w:r>
        <w:separator/>
      </w:r>
    </w:p>
  </w:footnote>
  <w:footnote w:type="continuationSeparator" w:id="0">
    <w:p w14:paraId="161F312F" w14:textId="77777777" w:rsidR="00593AD2" w:rsidRDefault="00593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B5C2C1" w14:textId="77777777" w:rsidR="001B35CC" w:rsidRDefault="001B35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3CFAC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44454" w14:textId="77777777" w:rsidR="001B35CC" w:rsidRDefault="001B35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D4A"/>
    <w:rsid w:val="00012286"/>
    <w:rsid w:val="00044416"/>
    <w:rsid w:val="000704FC"/>
    <w:rsid w:val="00071CCC"/>
    <w:rsid w:val="000B731D"/>
    <w:rsid w:val="000C01F5"/>
    <w:rsid w:val="000D6134"/>
    <w:rsid w:val="000E09C7"/>
    <w:rsid w:val="000F6589"/>
    <w:rsid w:val="00106636"/>
    <w:rsid w:val="0011320A"/>
    <w:rsid w:val="00116EC6"/>
    <w:rsid w:val="001801DD"/>
    <w:rsid w:val="001B35CC"/>
    <w:rsid w:val="001D4612"/>
    <w:rsid w:val="00207E98"/>
    <w:rsid w:val="002723B0"/>
    <w:rsid w:val="00315A4A"/>
    <w:rsid w:val="004619BC"/>
    <w:rsid w:val="004B7300"/>
    <w:rsid w:val="004C6753"/>
    <w:rsid w:val="00593AD2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57D"/>
    <w:rsid w:val="00833933"/>
    <w:rsid w:val="00853083"/>
    <w:rsid w:val="00872D4A"/>
    <w:rsid w:val="008B2F0C"/>
    <w:rsid w:val="008B4928"/>
    <w:rsid w:val="008D2AB8"/>
    <w:rsid w:val="008F1C66"/>
    <w:rsid w:val="009107E6"/>
    <w:rsid w:val="00970FE4"/>
    <w:rsid w:val="00A0022B"/>
    <w:rsid w:val="00A346FE"/>
    <w:rsid w:val="00A47B4D"/>
    <w:rsid w:val="00A571C7"/>
    <w:rsid w:val="00A83018"/>
    <w:rsid w:val="00B774DC"/>
    <w:rsid w:val="00C969A6"/>
    <w:rsid w:val="00CA7D36"/>
    <w:rsid w:val="00D24208"/>
    <w:rsid w:val="00D60C38"/>
    <w:rsid w:val="00D66893"/>
    <w:rsid w:val="00D90ACB"/>
    <w:rsid w:val="00DB1373"/>
    <w:rsid w:val="00DC1500"/>
    <w:rsid w:val="00E44371"/>
    <w:rsid w:val="00E949B0"/>
    <w:rsid w:val="00EC0BEA"/>
    <w:rsid w:val="00F00591"/>
    <w:rsid w:val="00F20106"/>
    <w:rsid w:val="00F51688"/>
    <w:rsid w:val="00F53146"/>
    <w:rsid w:val="00F91018"/>
    <w:rsid w:val="00FA0F30"/>
    <w:rsid w:val="00FA15AA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668550"/>
  <w15:chartTrackingRefBased/>
  <w15:docId w15:val="{C2604AF5-AC18-4331-A595-E4BBD63FD0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044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FCB62-29DB-432F-9F87-F0B14D611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3</Pages>
  <Words>520</Words>
  <Characters>4410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5</cp:revision>
  <cp:lastPrinted>2023-07-18T06:00:00Z</cp:lastPrinted>
  <dcterms:created xsi:type="dcterms:W3CDTF">2023-09-01T06:50:00Z</dcterms:created>
  <dcterms:modified xsi:type="dcterms:W3CDTF">2023-09-06T11:51:00Z</dcterms:modified>
</cp:coreProperties>
</file>