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9D617F" w14:textId="77777777" w:rsidR="009B040A" w:rsidRDefault="009B040A" w:rsidP="009B040A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6DB22019" w14:textId="77777777" w:rsidR="009B040A" w:rsidRDefault="009B040A" w:rsidP="009B040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5864C8D" w14:textId="77777777" w:rsidR="009B040A" w:rsidRDefault="009B040A" w:rsidP="009B040A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6C33A598" w14:textId="77777777" w:rsidR="009B040A" w:rsidRDefault="009B040A" w:rsidP="009B040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464B966" w14:textId="77777777" w:rsidR="009B040A" w:rsidRDefault="009B040A" w:rsidP="009B040A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77293739" w14:textId="77777777" w:rsidR="009B040A" w:rsidRDefault="009B040A" w:rsidP="009B040A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14:paraId="03387641" w14:textId="77777777" w:rsidR="009B040A" w:rsidRDefault="009B040A" w:rsidP="009B040A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281D487F" w14:textId="77777777" w:rsidR="009B040A" w:rsidRDefault="009B040A" w:rsidP="009B040A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14:paraId="0673026A" w14:textId="77777777" w:rsidR="009B040A" w:rsidRDefault="009B040A" w:rsidP="009B040A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  <w:lang w:val="en-US"/>
        </w:rPr>
        <w:t>……………………………………………………………………………………………..</w:t>
      </w:r>
    </w:p>
    <w:p w14:paraId="05305190" w14:textId="77777777" w:rsidR="009B040A" w:rsidRDefault="009B040A" w:rsidP="009B040A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  <w:lang w:val="en-US"/>
        </w:rPr>
        <w:t>…………………………………………………………………………………………….</w:t>
      </w:r>
    </w:p>
    <w:p w14:paraId="29B5A581" w14:textId="77777777" w:rsidR="009B040A" w:rsidRDefault="009B040A" w:rsidP="009B040A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89B1570" w14:textId="77777777" w:rsidR="009B040A" w:rsidRDefault="009B040A" w:rsidP="009B040A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30923FC8" w14:textId="77777777" w:rsidR="009B040A" w:rsidRDefault="009B040A" w:rsidP="009B040A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75A5AA2E" w14:textId="77777777" w:rsidR="009B040A" w:rsidRDefault="009B040A" w:rsidP="009B040A">
      <w:pPr>
        <w:spacing w:line="360" w:lineRule="auto"/>
      </w:pPr>
      <w:r>
        <w:t>Do: Nazwa i siedziba Zamawiającego:</w:t>
      </w:r>
    </w:p>
    <w:p w14:paraId="6F7E8E56" w14:textId="77777777" w:rsidR="009B040A" w:rsidRDefault="009B040A" w:rsidP="009B040A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– Hutnicza im. Stanisława Staszica w Krakowie</w:t>
      </w:r>
    </w:p>
    <w:p w14:paraId="65275B2C" w14:textId="77777777" w:rsidR="009B040A" w:rsidRDefault="009B040A" w:rsidP="009B040A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14:paraId="31E19069" w14:textId="77777777" w:rsidR="009B040A" w:rsidRDefault="009B040A" w:rsidP="009B040A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30, 30-059 Kraków,  </w:t>
      </w:r>
    </w:p>
    <w:p w14:paraId="356DD56D" w14:textId="77777777" w:rsidR="009B040A" w:rsidRDefault="009B040A" w:rsidP="009B040A">
      <w:pPr>
        <w:ind w:firstLine="3969"/>
        <w:rPr>
          <w:b/>
          <w:sz w:val="22"/>
          <w:szCs w:val="22"/>
        </w:rPr>
      </w:pPr>
    </w:p>
    <w:p w14:paraId="51A182CD" w14:textId="7CCA584F" w:rsidR="009B040A" w:rsidRPr="00A94FC8" w:rsidRDefault="009B040A" w:rsidP="009B040A">
      <w:pPr>
        <w:widowControl w:val="0"/>
        <w:ind w:right="1"/>
        <w:jc w:val="both"/>
        <w:rPr>
          <w:sz w:val="22"/>
          <w:szCs w:val="22"/>
        </w:rPr>
      </w:pPr>
      <w:r w:rsidRPr="00A94FC8">
        <w:rPr>
          <w:sz w:val="22"/>
          <w:szCs w:val="22"/>
        </w:rPr>
        <w:t xml:space="preserve">Przystępując do postępowania o udzielenie zamówienia publicznego, którego przedmiotem jest </w:t>
      </w:r>
      <w:r w:rsidR="006926E2" w:rsidRPr="00A94FC8">
        <w:rPr>
          <w:b/>
          <w:sz w:val="22"/>
          <w:szCs w:val="22"/>
        </w:rPr>
        <w:t>Zakup oprogramowania do symulacji w zakresie logistyki i zarządzania produkcją ze wsparciem technicznym, szkoleniem dla dydaktyków i skonfigurowanym laptopem zawierającym licencję - KC-zp.272-489/23</w:t>
      </w:r>
      <w:r w:rsidRPr="00A94FC8">
        <w:rPr>
          <w:b/>
          <w:sz w:val="22"/>
          <w:szCs w:val="22"/>
        </w:rPr>
        <w:t xml:space="preserve">, </w:t>
      </w:r>
      <w:r w:rsidRPr="00A94FC8">
        <w:rPr>
          <w:sz w:val="22"/>
          <w:szCs w:val="22"/>
        </w:rPr>
        <w:t>oferuję realizację przedmiotu zamówienia, zgodnie z</w:t>
      </w:r>
      <w:r w:rsidR="006926E2" w:rsidRPr="00A94FC8">
        <w:rPr>
          <w:sz w:val="22"/>
          <w:szCs w:val="22"/>
        </w:rPr>
        <w:t> </w:t>
      </w:r>
      <w:r w:rsidRPr="00A94FC8">
        <w:rPr>
          <w:sz w:val="22"/>
          <w:szCs w:val="22"/>
        </w:rPr>
        <w:t>zasadami określonymi w specyfikacji warunków zamówienia.</w:t>
      </w:r>
    </w:p>
    <w:p w14:paraId="3C23C1E6" w14:textId="77777777" w:rsidR="009B040A" w:rsidRDefault="009B040A" w:rsidP="009B040A">
      <w:pPr>
        <w:tabs>
          <w:tab w:val="right" w:pos="9000"/>
        </w:tabs>
      </w:pPr>
    </w:p>
    <w:p w14:paraId="42D25CB6" w14:textId="043E0F5D" w:rsidR="009B040A" w:rsidRDefault="009B040A" w:rsidP="009B040A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całość przedmiotu zamówienia:   ........................................................</w:t>
      </w:r>
      <w:r w:rsidR="00346150">
        <w:rPr>
          <w:b/>
        </w:rPr>
        <w:t xml:space="preserve">  </w:t>
      </w:r>
      <w:r>
        <w:rPr>
          <w:b/>
        </w:rPr>
        <w:t>PLN</w:t>
      </w:r>
    </w:p>
    <w:p w14:paraId="4E317411" w14:textId="2FC264C7" w:rsidR="00346150" w:rsidRPr="00346150" w:rsidRDefault="00346150" w:rsidP="00346150">
      <w:pPr>
        <w:pStyle w:val="Tekstpodstawowy"/>
        <w:spacing w:before="120"/>
      </w:pPr>
      <w:r>
        <w:t>Powyższa cena zawiera podatek VAT w wysokości .......... % tj.…………………….PLN</w:t>
      </w:r>
    </w:p>
    <w:p w14:paraId="5DC9701A" w14:textId="77777777" w:rsidR="00346150" w:rsidRDefault="00346150" w:rsidP="00346150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całość przedmiotu zamówienia: ..............................................................PLN</w:t>
      </w:r>
    </w:p>
    <w:p w14:paraId="00EEA1FF" w14:textId="5ABB99FC" w:rsidR="00346150" w:rsidRDefault="00346150" w:rsidP="00346150">
      <w:pPr>
        <w:widowControl w:val="0"/>
        <w:spacing w:line="264" w:lineRule="auto"/>
        <w:ind w:right="1"/>
        <w:rPr>
          <w:b/>
        </w:rPr>
      </w:pPr>
      <w:r>
        <w:t>Słownie brutto :.......................................................................................................................</w:t>
      </w:r>
    </w:p>
    <w:p w14:paraId="6B86CCF0" w14:textId="77777777" w:rsidR="00346150" w:rsidRDefault="00346150" w:rsidP="009B040A">
      <w:pPr>
        <w:widowControl w:val="0"/>
        <w:spacing w:line="264" w:lineRule="auto"/>
        <w:ind w:right="1"/>
        <w:rPr>
          <w:b/>
        </w:rPr>
      </w:pPr>
    </w:p>
    <w:p w14:paraId="1B3B88E3" w14:textId="4FA0EBE7" w:rsidR="009B040A" w:rsidRDefault="006926E2" w:rsidP="009B040A">
      <w:pPr>
        <w:widowControl w:val="0"/>
        <w:spacing w:line="264" w:lineRule="auto"/>
        <w:ind w:right="1"/>
        <w:rPr>
          <w:b/>
        </w:rPr>
      </w:pPr>
      <w:r>
        <w:rPr>
          <w:b/>
        </w:rPr>
        <w:t>w tym:</w:t>
      </w:r>
    </w:p>
    <w:tbl>
      <w:tblPr>
        <w:tblW w:w="8969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0"/>
        <w:gridCol w:w="1553"/>
        <w:gridCol w:w="1843"/>
        <w:gridCol w:w="567"/>
        <w:gridCol w:w="1701"/>
        <w:gridCol w:w="1276"/>
        <w:gridCol w:w="1559"/>
      </w:tblGrid>
      <w:tr w:rsidR="006926E2" w14:paraId="117A294A" w14:textId="77777777" w:rsidTr="00D21FE8">
        <w:trPr>
          <w:trHeight w:val="645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06F69A2" w14:textId="77777777" w:rsidR="006926E2" w:rsidRDefault="006926E2" w:rsidP="00D21FE8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D34561A" w14:textId="77777777" w:rsidR="006926E2" w:rsidRDefault="006926E2" w:rsidP="00D21FE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elementu</w:t>
            </w:r>
          </w:p>
          <w:p w14:paraId="4BD7ECA6" w14:textId="77777777" w:rsidR="006926E2" w:rsidRDefault="006926E2" w:rsidP="00D21FE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(lub usługi)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243A903" w14:textId="7EDC0141" w:rsidR="006926E2" w:rsidRDefault="006926E2" w:rsidP="00D21FE8">
            <w:pPr>
              <w:jc w:val="center"/>
              <w:rPr>
                <w:b/>
                <w:sz w:val="2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8B7B261" w14:textId="77777777" w:rsidR="006926E2" w:rsidRDefault="006926E2" w:rsidP="00D21FE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A43085C" w14:textId="77777777" w:rsidR="006926E2" w:rsidRDefault="006926E2" w:rsidP="00D21FE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 [PLN]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8A47216" w14:textId="77777777" w:rsidR="006926E2" w:rsidRDefault="006926E2" w:rsidP="00D21FE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Podatek VAT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7B98676" w14:textId="77777777" w:rsidR="006926E2" w:rsidRDefault="006926E2" w:rsidP="00D21FE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23686038" w14:textId="77777777" w:rsidR="006926E2" w:rsidRDefault="006926E2" w:rsidP="00D21FE8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764007DA" w14:textId="77777777" w:rsidR="006926E2" w:rsidRDefault="006926E2" w:rsidP="00D21FE8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6926E2" w14:paraId="2C62CB53" w14:textId="77777777" w:rsidTr="00D21FE8">
        <w:trPr>
          <w:trHeight w:val="234"/>
        </w:trPr>
        <w:tc>
          <w:tcPr>
            <w:tcW w:w="47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68EAF5D" w14:textId="77777777" w:rsidR="006926E2" w:rsidRDefault="006926E2" w:rsidP="00D21F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AEA2E17" w14:textId="77777777" w:rsidR="006926E2" w:rsidRDefault="006926E2" w:rsidP="00D21F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4F7281D" w14:textId="77777777" w:rsidR="006926E2" w:rsidRDefault="006926E2" w:rsidP="00D21F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8CA887A" w14:textId="77777777" w:rsidR="006926E2" w:rsidRDefault="006926E2" w:rsidP="00D21F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CE25CAE" w14:textId="77777777" w:rsidR="006926E2" w:rsidRDefault="006926E2" w:rsidP="00D21F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30A4712" w14:textId="77777777" w:rsidR="006926E2" w:rsidRDefault="006926E2" w:rsidP="00D21F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C55386F" w14:textId="77777777" w:rsidR="006926E2" w:rsidRDefault="006926E2" w:rsidP="00D21F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</w:tr>
      <w:tr w:rsidR="006926E2" w14:paraId="4E0B29F2" w14:textId="77777777" w:rsidTr="00346150">
        <w:trPr>
          <w:trHeight w:val="1612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51F0731" w14:textId="77777777" w:rsidR="006926E2" w:rsidRDefault="006926E2" w:rsidP="00D21FE8">
            <w:pPr>
              <w:ind w:right="425"/>
              <w:rPr>
                <w:sz w:val="22"/>
              </w:rPr>
            </w:pPr>
          </w:p>
          <w:p w14:paraId="7263CD0C" w14:textId="77777777" w:rsidR="006926E2" w:rsidRDefault="006926E2" w:rsidP="00D21FE8">
            <w:pPr>
              <w:ind w:right="425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10153C6" w14:textId="4D52C78D" w:rsidR="006926E2" w:rsidRPr="00346150" w:rsidRDefault="006926E2" w:rsidP="00D21FE8">
            <w:pPr>
              <w:rPr>
                <w:b/>
                <w:bCs/>
                <w:sz w:val="18"/>
                <w:szCs w:val="18"/>
              </w:rPr>
            </w:pPr>
            <w:r w:rsidRPr="00346150">
              <w:rPr>
                <w:b/>
                <w:bCs/>
                <w:sz w:val="18"/>
                <w:szCs w:val="18"/>
              </w:rPr>
              <w:t>Oprogramowanie do symulacji biznesowych w zakresie logistyki i zarządzania produkcją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4B460A3" w14:textId="77777777" w:rsidR="006926E2" w:rsidRPr="00346150" w:rsidRDefault="00346150" w:rsidP="00D21FE8">
            <w:pPr>
              <w:ind w:right="425"/>
              <w:rPr>
                <w:b/>
                <w:bCs/>
                <w:sz w:val="18"/>
                <w:szCs w:val="18"/>
              </w:rPr>
            </w:pPr>
            <w:r w:rsidRPr="00346150">
              <w:rPr>
                <w:b/>
                <w:bCs/>
                <w:sz w:val="18"/>
                <w:szCs w:val="18"/>
              </w:rPr>
              <w:t>Producent:</w:t>
            </w:r>
          </w:p>
          <w:p w14:paraId="0A614FC2" w14:textId="53FBB255" w:rsidR="00346150" w:rsidRPr="00346150" w:rsidRDefault="00346150" w:rsidP="00346150">
            <w:pPr>
              <w:tabs>
                <w:tab w:val="left" w:pos="1200"/>
              </w:tabs>
              <w:ind w:right="425"/>
              <w:rPr>
                <w:b/>
                <w:bCs/>
                <w:sz w:val="18"/>
                <w:szCs w:val="18"/>
              </w:rPr>
            </w:pPr>
            <w:r w:rsidRPr="00346150">
              <w:rPr>
                <w:b/>
                <w:bCs/>
                <w:sz w:val="18"/>
                <w:szCs w:val="18"/>
              </w:rPr>
              <w:t>…………..</w:t>
            </w:r>
          </w:p>
          <w:p w14:paraId="18EBF61F" w14:textId="77777777" w:rsidR="00346150" w:rsidRPr="00346150" w:rsidRDefault="00346150" w:rsidP="00D21FE8">
            <w:pPr>
              <w:ind w:right="425"/>
              <w:rPr>
                <w:b/>
                <w:bCs/>
                <w:sz w:val="18"/>
                <w:szCs w:val="18"/>
              </w:rPr>
            </w:pPr>
          </w:p>
          <w:p w14:paraId="5E4247FC" w14:textId="77777777" w:rsidR="00346150" w:rsidRPr="00346150" w:rsidRDefault="00346150" w:rsidP="00346150">
            <w:pPr>
              <w:ind w:right="213"/>
              <w:rPr>
                <w:b/>
                <w:bCs/>
                <w:sz w:val="18"/>
                <w:szCs w:val="18"/>
              </w:rPr>
            </w:pPr>
            <w:r w:rsidRPr="00346150">
              <w:rPr>
                <w:b/>
                <w:bCs/>
                <w:sz w:val="18"/>
                <w:szCs w:val="18"/>
              </w:rPr>
              <w:t>Nazwa oprogramowania:</w:t>
            </w:r>
          </w:p>
          <w:p w14:paraId="2FD07979" w14:textId="77777777" w:rsidR="00346150" w:rsidRPr="00346150" w:rsidRDefault="00346150" w:rsidP="00346150">
            <w:pPr>
              <w:tabs>
                <w:tab w:val="left" w:pos="1200"/>
              </w:tabs>
              <w:ind w:right="425"/>
              <w:rPr>
                <w:b/>
                <w:bCs/>
                <w:sz w:val="22"/>
              </w:rPr>
            </w:pPr>
            <w:r w:rsidRPr="00346150">
              <w:rPr>
                <w:b/>
                <w:bCs/>
                <w:sz w:val="22"/>
              </w:rPr>
              <w:t>…………..</w:t>
            </w:r>
          </w:p>
          <w:p w14:paraId="7AF78727" w14:textId="6623E420" w:rsidR="00346150" w:rsidRPr="00346150" w:rsidRDefault="00346150" w:rsidP="00D21FE8">
            <w:pPr>
              <w:ind w:right="425"/>
              <w:rPr>
                <w:b/>
                <w:bCs/>
                <w:sz w:val="2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508D42A" w14:textId="77777777" w:rsidR="006926E2" w:rsidRDefault="006926E2" w:rsidP="00D21FE8">
            <w:pPr>
              <w:ind w:right="425"/>
              <w:rPr>
                <w:sz w:val="18"/>
                <w:szCs w:val="18"/>
              </w:rPr>
            </w:pPr>
          </w:p>
          <w:p w14:paraId="3EBFFF70" w14:textId="443CA63A" w:rsidR="006926E2" w:rsidRDefault="00346150" w:rsidP="00D21FE8">
            <w:pPr>
              <w:ind w:right="425"/>
              <w:rPr>
                <w:sz w:val="22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6B73DA8" w14:textId="77777777" w:rsidR="006926E2" w:rsidRDefault="006926E2" w:rsidP="00D21FE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EC54B4C" w14:textId="77777777" w:rsidR="006926E2" w:rsidRDefault="006926E2" w:rsidP="00D21FE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1E6605A" w14:textId="77777777" w:rsidR="006926E2" w:rsidRDefault="006926E2" w:rsidP="00D21FE8">
            <w:pPr>
              <w:ind w:right="425"/>
              <w:rPr>
                <w:sz w:val="22"/>
              </w:rPr>
            </w:pPr>
          </w:p>
        </w:tc>
      </w:tr>
      <w:tr w:rsidR="006926E2" w14:paraId="78E35B09" w14:textId="77777777" w:rsidTr="00D21FE8">
        <w:trPr>
          <w:trHeight w:val="163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D3820DA" w14:textId="762A541C" w:rsidR="006926E2" w:rsidRDefault="00346150" w:rsidP="00D21FE8">
            <w:pPr>
              <w:ind w:right="425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136F1" w14:textId="51F5A35D" w:rsidR="006926E2" w:rsidRPr="00346150" w:rsidRDefault="00346150" w:rsidP="00D21FE8">
            <w:pPr>
              <w:rPr>
                <w:b/>
                <w:bCs/>
                <w:sz w:val="18"/>
                <w:szCs w:val="18"/>
              </w:rPr>
            </w:pPr>
            <w:r w:rsidRPr="00346150">
              <w:rPr>
                <w:b/>
                <w:bCs/>
                <w:sz w:val="18"/>
                <w:szCs w:val="18"/>
              </w:rPr>
              <w:t>Laptop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F3D2D" w14:textId="77777777" w:rsidR="00346150" w:rsidRPr="00346150" w:rsidRDefault="00346150" w:rsidP="00346150">
            <w:pPr>
              <w:ind w:right="425"/>
              <w:rPr>
                <w:b/>
                <w:bCs/>
                <w:sz w:val="18"/>
                <w:szCs w:val="18"/>
              </w:rPr>
            </w:pPr>
            <w:r w:rsidRPr="00346150">
              <w:rPr>
                <w:b/>
                <w:bCs/>
                <w:sz w:val="18"/>
                <w:szCs w:val="18"/>
              </w:rPr>
              <w:t>Producent:</w:t>
            </w:r>
          </w:p>
          <w:p w14:paraId="416AE0CF" w14:textId="77777777" w:rsidR="00346150" w:rsidRPr="00346150" w:rsidRDefault="00346150" w:rsidP="00346150">
            <w:pPr>
              <w:tabs>
                <w:tab w:val="left" w:pos="1200"/>
              </w:tabs>
              <w:ind w:right="425"/>
              <w:rPr>
                <w:b/>
                <w:bCs/>
                <w:sz w:val="18"/>
                <w:szCs w:val="18"/>
              </w:rPr>
            </w:pPr>
            <w:r w:rsidRPr="00346150">
              <w:rPr>
                <w:b/>
                <w:bCs/>
                <w:sz w:val="18"/>
                <w:szCs w:val="18"/>
              </w:rPr>
              <w:t>…………..</w:t>
            </w:r>
          </w:p>
          <w:p w14:paraId="5E2C194A" w14:textId="77777777" w:rsidR="00346150" w:rsidRPr="00346150" w:rsidRDefault="00346150" w:rsidP="00D21FE8">
            <w:pPr>
              <w:ind w:right="425"/>
              <w:rPr>
                <w:b/>
                <w:bCs/>
                <w:sz w:val="18"/>
                <w:szCs w:val="18"/>
              </w:rPr>
            </w:pPr>
          </w:p>
          <w:p w14:paraId="65C203EE" w14:textId="3C3F299C" w:rsidR="00346150" w:rsidRPr="00346150" w:rsidRDefault="00346150" w:rsidP="00D21FE8">
            <w:pPr>
              <w:ind w:right="425"/>
              <w:rPr>
                <w:b/>
                <w:bCs/>
                <w:sz w:val="18"/>
                <w:szCs w:val="18"/>
              </w:rPr>
            </w:pPr>
            <w:r w:rsidRPr="00346150">
              <w:rPr>
                <w:b/>
                <w:bCs/>
                <w:sz w:val="18"/>
                <w:szCs w:val="18"/>
              </w:rPr>
              <w:t>Model:</w:t>
            </w:r>
          </w:p>
          <w:p w14:paraId="2AA5ACCE" w14:textId="67C6549C" w:rsidR="00346150" w:rsidRPr="00346150" w:rsidRDefault="00346150" w:rsidP="00D21FE8">
            <w:pPr>
              <w:ind w:right="425"/>
              <w:rPr>
                <w:b/>
                <w:bCs/>
                <w:sz w:val="18"/>
                <w:szCs w:val="18"/>
              </w:rPr>
            </w:pPr>
            <w:r w:rsidRPr="00346150">
              <w:rPr>
                <w:b/>
                <w:bCs/>
                <w:sz w:val="18"/>
                <w:szCs w:val="18"/>
              </w:rPr>
              <w:t>………….</w:t>
            </w:r>
          </w:p>
          <w:p w14:paraId="10AD2A30" w14:textId="77777777" w:rsidR="00346150" w:rsidRPr="00346150" w:rsidRDefault="00346150" w:rsidP="00D21FE8">
            <w:pPr>
              <w:ind w:right="425"/>
              <w:rPr>
                <w:b/>
                <w:bCs/>
                <w:sz w:val="18"/>
                <w:szCs w:val="18"/>
              </w:rPr>
            </w:pPr>
          </w:p>
          <w:p w14:paraId="3FB59D08" w14:textId="184C8722" w:rsidR="00346150" w:rsidRPr="00346150" w:rsidRDefault="00346150" w:rsidP="00D21FE8">
            <w:pPr>
              <w:ind w:right="425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621CF" w14:textId="2E100CD8" w:rsidR="006926E2" w:rsidRDefault="00346150" w:rsidP="00D21FE8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BDD3D" w14:textId="77777777" w:rsidR="006926E2" w:rsidRDefault="006926E2" w:rsidP="00D21FE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33B3D" w14:textId="77777777" w:rsidR="006926E2" w:rsidRDefault="006926E2" w:rsidP="00D21FE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450FB" w14:textId="77777777" w:rsidR="006926E2" w:rsidRDefault="006926E2" w:rsidP="00D21FE8">
            <w:pPr>
              <w:ind w:right="425"/>
              <w:rPr>
                <w:sz w:val="22"/>
              </w:rPr>
            </w:pPr>
          </w:p>
        </w:tc>
      </w:tr>
      <w:tr w:rsidR="006926E2" w14:paraId="38C46F7D" w14:textId="77777777" w:rsidTr="00D21FE8">
        <w:trPr>
          <w:trHeight w:val="163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F092500" w14:textId="38C986AC" w:rsidR="006926E2" w:rsidRDefault="00346150" w:rsidP="00D21FE8">
            <w:pPr>
              <w:ind w:right="425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D2AFF" w14:textId="574461CF" w:rsidR="006926E2" w:rsidRPr="00346150" w:rsidRDefault="00346150" w:rsidP="00D21FE8">
            <w:pPr>
              <w:rPr>
                <w:b/>
                <w:bCs/>
                <w:sz w:val="18"/>
                <w:szCs w:val="18"/>
              </w:rPr>
            </w:pPr>
            <w:r w:rsidRPr="00346150">
              <w:rPr>
                <w:b/>
                <w:bCs/>
                <w:sz w:val="18"/>
                <w:szCs w:val="18"/>
              </w:rPr>
              <w:t>Szkolenie dla 3 osób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742BF" w14:textId="77777777" w:rsidR="006926E2" w:rsidRDefault="006926E2" w:rsidP="00D21FE8">
            <w:pPr>
              <w:ind w:right="425"/>
              <w:rPr>
                <w:sz w:val="2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83F26" w14:textId="756935E3" w:rsidR="006926E2" w:rsidRDefault="00346150" w:rsidP="00D21FE8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B83A0" w14:textId="77777777" w:rsidR="006926E2" w:rsidRDefault="006926E2" w:rsidP="00D21FE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55D7A" w14:textId="77777777" w:rsidR="006926E2" w:rsidRDefault="006926E2" w:rsidP="00D21FE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FEEAD" w14:textId="77777777" w:rsidR="006926E2" w:rsidRDefault="006926E2" w:rsidP="00D21FE8">
            <w:pPr>
              <w:ind w:right="425"/>
              <w:rPr>
                <w:sz w:val="22"/>
              </w:rPr>
            </w:pPr>
          </w:p>
        </w:tc>
      </w:tr>
    </w:tbl>
    <w:p w14:paraId="1A9CA861" w14:textId="77777777" w:rsidR="006926E2" w:rsidRDefault="006926E2" w:rsidP="009B040A">
      <w:pPr>
        <w:widowControl w:val="0"/>
        <w:spacing w:line="264" w:lineRule="auto"/>
        <w:ind w:right="1"/>
        <w:rPr>
          <w:b/>
        </w:rPr>
      </w:pPr>
    </w:p>
    <w:p w14:paraId="7250FCD6" w14:textId="1204AA5E" w:rsidR="009B040A" w:rsidRPr="0082777C" w:rsidRDefault="009B040A" w:rsidP="009B040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82777C">
        <w:rPr>
          <w:b/>
          <w:sz w:val="22"/>
          <w:szCs w:val="22"/>
        </w:rPr>
        <w:t xml:space="preserve">Termin realizacji umowy: </w:t>
      </w:r>
      <w:r w:rsidR="00346150" w:rsidRPr="0082777C">
        <w:rPr>
          <w:b/>
          <w:sz w:val="22"/>
          <w:szCs w:val="22"/>
        </w:rPr>
        <w:t xml:space="preserve">do </w:t>
      </w:r>
      <w:r w:rsidR="0082777C" w:rsidRPr="0082777C">
        <w:rPr>
          <w:b/>
          <w:sz w:val="22"/>
          <w:szCs w:val="22"/>
        </w:rPr>
        <w:t xml:space="preserve">21 </w:t>
      </w:r>
      <w:r w:rsidR="00346150" w:rsidRPr="0082777C">
        <w:rPr>
          <w:b/>
          <w:sz w:val="22"/>
          <w:szCs w:val="22"/>
        </w:rPr>
        <w:t>dni od daty podpisania umowy</w:t>
      </w:r>
    </w:p>
    <w:p w14:paraId="280091A8" w14:textId="7D835EF1" w:rsidR="009B040A" w:rsidRDefault="009B040A" w:rsidP="009B040A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82777C">
        <w:rPr>
          <w:b/>
          <w:sz w:val="22"/>
          <w:szCs w:val="22"/>
        </w:rPr>
        <w:t xml:space="preserve">Okres udzielonej gwarancji </w:t>
      </w:r>
      <w:r w:rsidR="00346150" w:rsidRPr="0082777C">
        <w:rPr>
          <w:b/>
          <w:sz w:val="22"/>
          <w:szCs w:val="22"/>
        </w:rPr>
        <w:t xml:space="preserve">na laptopa </w:t>
      </w:r>
      <w:r w:rsidRPr="0082777C">
        <w:rPr>
          <w:b/>
          <w:sz w:val="22"/>
          <w:szCs w:val="22"/>
        </w:rPr>
        <w:t>wynosi:</w:t>
      </w:r>
      <w:r w:rsidRPr="0082777C">
        <w:rPr>
          <w:sz w:val="22"/>
          <w:szCs w:val="22"/>
        </w:rPr>
        <w:t xml:space="preserve"> …… miesięcy</w:t>
      </w:r>
      <w:r>
        <w:rPr>
          <w:sz w:val="22"/>
          <w:szCs w:val="22"/>
        </w:rPr>
        <w:t xml:space="preserve"> </w:t>
      </w:r>
      <w:r w:rsidR="0082777C" w:rsidRPr="0082777C">
        <w:rPr>
          <w:sz w:val="22"/>
          <w:szCs w:val="22"/>
          <w:highlight w:val="yellow"/>
        </w:rPr>
        <w:t>/kryterium oceny ofert/</w:t>
      </w:r>
    </w:p>
    <w:p w14:paraId="72BCFF21" w14:textId="728CCDB1" w:rsidR="0082777C" w:rsidRDefault="0082777C" w:rsidP="009B040A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82777C">
        <w:rPr>
          <w:b/>
          <w:bCs/>
          <w:sz w:val="22"/>
          <w:szCs w:val="22"/>
        </w:rPr>
        <w:t>Czas naprawy</w:t>
      </w:r>
      <w:r>
        <w:rPr>
          <w:sz w:val="22"/>
          <w:szCs w:val="22"/>
        </w:rPr>
        <w:t xml:space="preserve">: ………………. dni </w:t>
      </w:r>
      <w:r w:rsidRPr="0082777C">
        <w:rPr>
          <w:sz w:val="22"/>
          <w:szCs w:val="22"/>
          <w:highlight w:val="yellow"/>
        </w:rPr>
        <w:t>/kryterium oceny ofert/</w:t>
      </w:r>
    </w:p>
    <w:p w14:paraId="38E0B3DF" w14:textId="77777777" w:rsidR="009B040A" w:rsidRDefault="009B040A" w:rsidP="009B040A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1F6143B0" w14:textId="77777777" w:rsidR="009B040A" w:rsidRDefault="009B040A" w:rsidP="009B040A">
      <w:pPr>
        <w:shd w:val="clear" w:color="auto" w:fill="FFFFFF"/>
        <w:spacing w:before="100" w:beforeAutospacing="1" w:after="100" w:afterAutospacing="1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częściowej  przez Zamawiającego na rachunek Wykonawcy zawarty na dzień zlecenia przelewu w wykazie podmiotów, o których mowa w art. 96b ust. 1) Ustawy o podatku od towarów i usług.</w:t>
      </w:r>
    </w:p>
    <w:p w14:paraId="33E3F6F5" w14:textId="77777777" w:rsidR="009B040A" w:rsidRDefault="009B040A" w:rsidP="009B040A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4B85E0C2" w14:textId="77777777" w:rsidR="009B040A" w:rsidRDefault="009B040A" w:rsidP="009B040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w okresie wskazanym w SWZ.</w:t>
      </w:r>
    </w:p>
    <w:p w14:paraId="6A0C3E74" w14:textId="77777777" w:rsidR="009B040A" w:rsidRDefault="009B040A" w:rsidP="009B04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0260BFB4" w14:textId="77777777" w:rsidR="009B040A" w:rsidRDefault="009B040A" w:rsidP="009B040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4A70BAB" w14:textId="77777777" w:rsidR="009B040A" w:rsidRDefault="009B040A" w:rsidP="009B040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7779091" w14:textId="77777777" w:rsidR="009B040A" w:rsidRDefault="009B040A" w:rsidP="009B040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0F1D54E" w14:textId="77777777" w:rsidR="009B040A" w:rsidRDefault="009B040A" w:rsidP="009B040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B040A" w14:paraId="3DC14512" w14:textId="77777777" w:rsidTr="009B040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90E7E1" w14:textId="77777777" w:rsidR="009B040A" w:rsidRDefault="009B040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1C74B5" w14:textId="77777777" w:rsidR="009B040A" w:rsidRDefault="009B040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30B63905" w14:textId="77777777" w:rsidR="009B040A" w:rsidRDefault="009B040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B632A2" w14:textId="77777777" w:rsidR="009B040A" w:rsidRDefault="009B040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9B040A" w14:paraId="25B06787" w14:textId="77777777" w:rsidTr="009B040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83A3AC" w14:textId="77777777" w:rsidR="009B040A" w:rsidRDefault="009B040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2AD90B" w14:textId="77777777" w:rsidR="009B040A" w:rsidRDefault="009B040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D579D9" w14:textId="77777777" w:rsidR="009B040A" w:rsidRDefault="009B040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9B040A" w14:paraId="1EF782A6" w14:textId="77777777" w:rsidTr="009B040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807CE2" w14:textId="77777777" w:rsidR="009B040A" w:rsidRDefault="009B040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3D7F3" w14:textId="77777777" w:rsidR="009B040A" w:rsidRDefault="009B040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C043D8" w14:textId="77777777" w:rsidR="009B040A" w:rsidRDefault="009B040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185BD13B" w14:textId="77777777" w:rsidR="009B040A" w:rsidRDefault="009B040A" w:rsidP="009B040A">
      <w:pPr>
        <w:ind w:left="360"/>
        <w:jc w:val="both"/>
        <w:rPr>
          <w:sz w:val="22"/>
          <w:szCs w:val="22"/>
        </w:rPr>
      </w:pPr>
    </w:p>
    <w:p w14:paraId="15767D62" w14:textId="77777777" w:rsidR="009B040A" w:rsidRDefault="009B040A" w:rsidP="009B040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14:paraId="7DB4CDDF" w14:textId="77777777" w:rsidR="009B040A" w:rsidRDefault="009B040A" w:rsidP="009B040A">
      <w:pPr>
        <w:ind w:left="360"/>
        <w:jc w:val="both"/>
        <w:rPr>
          <w:sz w:val="22"/>
          <w:szCs w:val="22"/>
        </w:rPr>
      </w:pPr>
    </w:p>
    <w:p w14:paraId="1C4AE9D6" w14:textId="77777777" w:rsidR="009B040A" w:rsidRDefault="009B040A" w:rsidP="009B040A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00F97A1B" w14:textId="77777777" w:rsidR="009B040A" w:rsidRDefault="009B040A" w:rsidP="009B040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7DCE1C98" w14:textId="77777777" w:rsidR="009B040A" w:rsidRDefault="009B040A" w:rsidP="009B040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</w:t>
      </w:r>
    </w:p>
    <w:p w14:paraId="672BFBAA" w14:textId="77777777" w:rsidR="009B040A" w:rsidRDefault="009B040A" w:rsidP="009B040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1D62854C" w14:textId="77777777" w:rsidR="009B040A" w:rsidRDefault="009B040A" w:rsidP="009B040A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7A07499" w14:textId="77777777" w:rsidR="009B040A" w:rsidRDefault="009B040A" w:rsidP="009B040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1A5F012" w14:textId="77777777" w:rsidR="009B040A" w:rsidRDefault="009B040A" w:rsidP="009B040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5F797E4" w14:textId="77777777" w:rsidR="009B040A" w:rsidRDefault="009B040A" w:rsidP="009B040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68AC5E5" w14:textId="77777777" w:rsidR="009B040A" w:rsidRDefault="009B040A" w:rsidP="009B040A">
      <w:pPr>
        <w:jc w:val="both"/>
        <w:rPr>
          <w:sz w:val="22"/>
          <w:szCs w:val="22"/>
        </w:rPr>
      </w:pPr>
    </w:p>
    <w:p w14:paraId="34D6A148" w14:textId="77777777" w:rsidR="009B040A" w:rsidRDefault="009B040A" w:rsidP="009B040A">
      <w:pPr>
        <w:jc w:val="both"/>
        <w:rPr>
          <w:sz w:val="22"/>
          <w:szCs w:val="22"/>
        </w:rPr>
      </w:pPr>
    </w:p>
    <w:p w14:paraId="28F61EC0" w14:textId="77777777" w:rsidR="009B040A" w:rsidRDefault="009B040A" w:rsidP="009B040A">
      <w:pPr>
        <w:tabs>
          <w:tab w:val="left" w:pos="540"/>
          <w:tab w:val="left" w:pos="780"/>
        </w:tabs>
        <w:suppressAutoHyphens/>
        <w:spacing w:after="200" w:line="276" w:lineRule="auto"/>
        <w:ind w:left="360"/>
        <w:rPr>
          <w:sz w:val="20"/>
          <w:szCs w:val="20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p w14:paraId="05066C31" w14:textId="77777777" w:rsidR="009B040A" w:rsidRDefault="009B040A" w:rsidP="009B040A"/>
    <w:p w14:paraId="62714F5E" w14:textId="77777777" w:rsidR="009B040A" w:rsidRDefault="009B040A" w:rsidP="009B040A">
      <w:pPr>
        <w:jc w:val="right"/>
        <w:rPr>
          <w:sz w:val="20"/>
          <w:szCs w:val="20"/>
        </w:rPr>
      </w:pPr>
    </w:p>
    <w:p w14:paraId="7EC0B415" w14:textId="77777777" w:rsidR="00FE545C" w:rsidRPr="009B040A" w:rsidRDefault="00FE545C" w:rsidP="009B040A"/>
    <w:sectPr w:rsidR="00FE545C" w:rsidRPr="009B040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C6E24B" w14:textId="77777777" w:rsidR="00BD0BD3" w:rsidRDefault="00BD0BD3">
      <w:r>
        <w:separator/>
      </w:r>
    </w:p>
  </w:endnote>
  <w:endnote w:type="continuationSeparator" w:id="0">
    <w:p w14:paraId="0DD3C148" w14:textId="77777777" w:rsidR="00BD0BD3" w:rsidRDefault="00BD0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6259B" w14:textId="77777777" w:rsidR="00F01BF9" w:rsidRDefault="00F01B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0F48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5B5063" w14:textId="77777777" w:rsidR="00F01BF9" w:rsidRDefault="00F01B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689C04" w14:textId="77777777" w:rsidR="00BD0BD3" w:rsidRDefault="00BD0BD3">
      <w:r>
        <w:separator/>
      </w:r>
    </w:p>
  </w:footnote>
  <w:footnote w:type="continuationSeparator" w:id="0">
    <w:p w14:paraId="1A7AF07F" w14:textId="77777777" w:rsidR="00BD0BD3" w:rsidRDefault="00BD0B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81A1EB" w14:textId="77777777" w:rsidR="00F01BF9" w:rsidRDefault="00F01B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FCB1D" w14:textId="77777777" w:rsidR="009B040A" w:rsidRPr="009B040A" w:rsidRDefault="0082777C" w:rsidP="009B040A">
    <w:pPr>
      <w:pStyle w:val="pkt"/>
      <w:ind w:left="0" w:firstLine="0"/>
      <w:jc w:val="center"/>
      <w:rPr>
        <w:b/>
        <w:color w:val="000000"/>
        <w:sz w:val="22"/>
        <w:szCs w:val="22"/>
      </w:rPr>
    </w:pPr>
    <w:r>
      <w:rPr>
        <w:b/>
        <w:noProof/>
        <w:color w:val="000000"/>
        <w:sz w:val="22"/>
        <w:szCs w:val="22"/>
      </w:rPr>
      <w:pict w14:anchorId="1767540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34.25pt;height:39.75pt;visibility:visible;mso-wrap-style:square">
          <v:imagedata r:id="rId1" o:title=""/>
        </v:shape>
      </w:pict>
    </w:r>
  </w:p>
  <w:p w14:paraId="04713070" w14:textId="5F9FFADA" w:rsidR="00F53146" w:rsidRPr="009B040A" w:rsidRDefault="00F53146" w:rsidP="009B04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AD30E" w14:textId="77777777" w:rsidR="00F01BF9" w:rsidRDefault="00F01B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425055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617599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07150676">
    <w:abstractNumId w:val="0"/>
  </w:num>
  <w:num w:numId="4" w16cid:durableId="17587449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0BD3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46150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926E2"/>
    <w:rsid w:val="007748F0"/>
    <w:rsid w:val="007A4321"/>
    <w:rsid w:val="0082777C"/>
    <w:rsid w:val="00833933"/>
    <w:rsid w:val="00853083"/>
    <w:rsid w:val="008B2F0C"/>
    <w:rsid w:val="008B4928"/>
    <w:rsid w:val="008D2AB8"/>
    <w:rsid w:val="008F1C66"/>
    <w:rsid w:val="00970FE4"/>
    <w:rsid w:val="009B040A"/>
    <w:rsid w:val="00A0022B"/>
    <w:rsid w:val="00A346FE"/>
    <w:rsid w:val="00A47B4D"/>
    <w:rsid w:val="00A83018"/>
    <w:rsid w:val="00A94FC8"/>
    <w:rsid w:val="00B774DC"/>
    <w:rsid w:val="00BD0BD3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01BF9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  <w14:docId w14:val="6DD6973B"/>
  <w15:chartTrackingRefBased/>
  <w15:docId w15:val="{284E8254-B65E-451D-AFEC-3AD9FF61E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04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pkt">
    <w:name w:val="pkt"/>
    <w:basedOn w:val="Normalny"/>
    <w:rsid w:val="009B040A"/>
    <w:pPr>
      <w:suppressAutoHyphens/>
      <w:autoSpaceDN w:val="0"/>
      <w:spacing w:before="60" w:after="60"/>
      <w:ind w:left="851" w:hanging="29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839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547</Words>
  <Characters>4314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1899-12-31T23:00:00Z</cp:lastPrinted>
  <dcterms:created xsi:type="dcterms:W3CDTF">2023-08-28T07:51:00Z</dcterms:created>
  <dcterms:modified xsi:type="dcterms:W3CDTF">2023-08-29T09:01:00Z</dcterms:modified>
</cp:coreProperties>
</file>