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33A6B" w14:textId="2E528ACA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13778A" w:rsidRPr="0013778A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1</w:t>
      </w:r>
      <w:r w:rsidR="00D27E99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0</w:t>
      </w:r>
      <w:r w:rsidR="006175EE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 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do SWZ</w:t>
      </w:r>
    </w:p>
    <w:p w14:paraId="4274D218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6ACB78B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7B09FFBF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49A541B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3D5EE27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211E399E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F952802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82CA4C0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23B9334B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3778A" w:rsidRPr="00C14101" w14:paraId="37BC902C" w14:textId="77777777" w:rsidTr="006A06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F17A0C" w14:textId="77777777" w:rsidR="0013778A" w:rsidRPr="00C14101" w:rsidRDefault="0013778A" w:rsidP="006A06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4E3E1DE" w14:textId="77777777" w:rsidR="0013778A" w:rsidRPr="00C14101" w:rsidRDefault="0013778A" w:rsidP="006A06B6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3778A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455CF4BD" w14:textId="77777777" w:rsidR="0013778A" w:rsidRPr="00C14101" w:rsidRDefault="0013778A" w:rsidP="006A06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A25D080" w14:textId="77777777" w:rsidR="0013778A" w:rsidRPr="00C14101" w:rsidRDefault="0013778A" w:rsidP="006A06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7F3C15F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3D4E4E1A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00170734" w14:textId="77777777" w:rsidR="00BC121E" w:rsidRPr="00C14101" w:rsidRDefault="0013778A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3778A">
        <w:rPr>
          <w:rFonts w:ascii="Arial" w:eastAsia="Times New Roman" w:hAnsi="Arial" w:cs="Arial"/>
          <w:b/>
          <w:sz w:val="24"/>
          <w:szCs w:val="24"/>
          <w:lang w:eastAsia="pl-PL"/>
        </w:rPr>
        <w:t>Sukcesywny odbiór, transport i zagospodarowanie ustabilizowanych komunalnych osadów ściekowych (kod 19 08 05), skratek (kod 19 08 01) oraz zawartości piaskowników (kod 19 08 02) powstających na oczyszczalniach ścieków i  przepompowniach ścieków zlokalizowanych na terenie gminy Niepołomice</w:t>
      </w:r>
    </w:p>
    <w:p w14:paraId="0E7BFB82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3778A" w:rsidRPr="0013778A">
        <w:rPr>
          <w:rFonts w:ascii="Arial" w:eastAsia="Times New Roman" w:hAnsi="Arial" w:cs="Arial"/>
          <w:b/>
          <w:sz w:val="24"/>
          <w:szCs w:val="24"/>
          <w:lang w:eastAsia="pl-PL"/>
        </w:rPr>
        <w:t>ZP.IN.271.4.2023</w:t>
      </w:r>
    </w:p>
    <w:p w14:paraId="456C64BF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13778A" w:rsidRPr="0013778A">
        <w:rPr>
          <w:rFonts w:ascii="Arial" w:eastAsia="Times New Roman" w:hAnsi="Arial" w:cs="Arial"/>
          <w:b/>
          <w:sz w:val="24"/>
          <w:szCs w:val="24"/>
          <w:lang w:eastAsia="pl-PL"/>
        </w:rPr>
        <w:t>Infrastruktura Niepołomice Spółka z o.o.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A61D58F" w14:textId="4DDA5537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11B3E2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4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64AC556" w14:textId="5650498E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CFBD5D5">
          <v:shape id="_x0000_i1031" type="#_x0000_t75" style="width:453pt;height:17.4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D814DC8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07EC235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1CDD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1B4C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1E93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518007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59ED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B7A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5C7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512528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5BB0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DC6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161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AF56993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3E00663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46209EF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0240D55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292CCF7" w14:textId="77777777" w:rsidTr="00620E37">
        <w:tc>
          <w:tcPr>
            <w:tcW w:w="2660" w:type="dxa"/>
            <w:shd w:val="clear" w:color="auto" w:fill="auto"/>
          </w:tcPr>
          <w:p w14:paraId="32206B4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20C0E80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239113FB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FB83EB5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2A4A53E9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081E74B" w14:textId="77777777" w:rsidR="00BC121E" w:rsidRPr="00C14101" w:rsidRDefault="0013778A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24CDD35C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0732352C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2C2E926B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BD9F0" w14:textId="77777777" w:rsidR="00E1721E" w:rsidRDefault="00E1721E">
      <w:r>
        <w:separator/>
      </w:r>
    </w:p>
  </w:endnote>
  <w:endnote w:type="continuationSeparator" w:id="0">
    <w:p w14:paraId="739DABB2" w14:textId="77777777" w:rsidR="00E1721E" w:rsidRDefault="00E17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B025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4F67F5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171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6B7D209" w14:textId="77777777" w:rsidR="009A4CD3" w:rsidRDefault="00D27E99" w:rsidP="00336EEB">
    <w:pPr>
      <w:pStyle w:val="Stopka"/>
      <w:tabs>
        <w:tab w:val="clear" w:pos="4536"/>
      </w:tabs>
      <w:jc w:val="center"/>
    </w:pPr>
    <w:r>
      <w:rPr>
        <w:noProof/>
      </w:rPr>
      <w:pict w14:anchorId="0181EB2D">
        <v:line id="_x0000_s1025" style="position:absolute;left:0;text-align:left;z-index:251657728" from="-3.85pt,8.7pt" to="455.15pt,8.7pt"/>
      </w:pict>
    </w:r>
  </w:p>
  <w:p w14:paraId="05019A2F" w14:textId="3E544D05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471EE" w14:textId="77777777" w:rsidR="0013778A" w:rsidRDefault="001377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6AD25" w14:textId="77777777" w:rsidR="00E1721E" w:rsidRDefault="00E1721E">
      <w:r>
        <w:separator/>
      </w:r>
    </w:p>
  </w:footnote>
  <w:footnote w:type="continuationSeparator" w:id="0">
    <w:p w14:paraId="5DE308FF" w14:textId="77777777" w:rsidR="00E1721E" w:rsidRDefault="00E17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5F25E" w14:textId="77777777" w:rsidR="0013778A" w:rsidRDefault="001377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0FA68" w14:textId="77777777" w:rsidR="0013778A" w:rsidRDefault="001377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CD14E" w14:textId="77777777" w:rsidR="0013778A" w:rsidRDefault="001377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0087657">
    <w:abstractNumId w:val="13"/>
  </w:num>
  <w:num w:numId="2" w16cid:durableId="1805732137">
    <w:abstractNumId w:val="0"/>
  </w:num>
  <w:num w:numId="3" w16cid:durableId="1698507507">
    <w:abstractNumId w:val="11"/>
  </w:num>
  <w:num w:numId="4" w16cid:durableId="1947540386">
    <w:abstractNumId w:val="8"/>
  </w:num>
  <w:num w:numId="5" w16cid:durableId="1568228983">
    <w:abstractNumId w:val="7"/>
  </w:num>
  <w:num w:numId="6" w16cid:durableId="1971932114">
    <w:abstractNumId w:val="1"/>
  </w:num>
  <w:num w:numId="7" w16cid:durableId="14618067">
    <w:abstractNumId w:val="6"/>
  </w:num>
  <w:num w:numId="8" w16cid:durableId="2057850110">
    <w:abstractNumId w:val="3"/>
  </w:num>
  <w:num w:numId="9" w16cid:durableId="1834181932">
    <w:abstractNumId w:val="2"/>
  </w:num>
  <w:num w:numId="10" w16cid:durableId="307825344">
    <w:abstractNumId w:val="5"/>
  </w:num>
  <w:num w:numId="11" w16cid:durableId="703987799">
    <w:abstractNumId w:val="10"/>
  </w:num>
  <w:num w:numId="12" w16cid:durableId="736363057">
    <w:abstractNumId w:val="4"/>
  </w:num>
  <w:num w:numId="13" w16cid:durableId="1235551572">
    <w:abstractNumId w:val="9"/>
  </w:num>
  <w:num w:numId="14" w16cid:durableId="1084768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721E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3778A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175E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27E99"/>
    <w:rsid w:val="00D74F94"/>
    <w:rsid w:val="00DD482A"/>
    <w:rsid w:val="00DE0396"/>
    <w:rsid w:val="00DE0405"/>
    <w:rsid w:val="00DE252B"/>
    <w:rsid w:val="00E1721E"/>
    <w:rsid w:val="00E37A20"/>
    <w:rsid w:val="00E5350E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85AC17D"/>
  <w15:chartTrackingRefBased/>
  <w15:docId w15:val="{ABE0ADDC-F087-4A1E-B4E6-246ABD04F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250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WN-ZP-MS</cp:lastModifiedBy>
  <cp:revision>4</cp:revision>
  <cp:lastPrinted>2010-01-07T09:39:00Z</cp:lastPrinted>
  <dcterms:created xsi:type="dcterms:W3CDTF">2023-09-01T10:20:00Z</dcterms:created>
  <dcterms:modified xsi:type="dcterms:W3CDTF">2023-09-06T07:36:00Z</dcterms:modified>
</cp:coreProperties>
</file>