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6A052" w14:textId="266A5A0C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36309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5914739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16642F4" w14:textId="77777777" w:rsidR="006676AE" w:rsidRPr="0012157F" w:rsidRDefault="004954C7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4954C7">
        <w:rPr>
          <w:rFonts w:ascii="Arial" w:hAnsi="Arial" w:cs="Arial"/>
        </w:rPr>
        <w:t>Infrastruktura Niepołomice Spółka z o.o.</w:t>
      </w:r>
    </w:p>
    <w:p w14:paraId="0B235E0A" w14:textId="77777777" w:rsidR="006676AE" w:rsidRPr="0012157F" w:rsidRDefault="004954C7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4954C7">
        <w:rPr>
          <w:rFonts w:ascii="Arial" w:hAnsi="Arial" w:cs="Arial"/>
        </w:rPr>
        <w:t xml:space="preserve"> ul. Droga Królewska</w:t>
      </w:r>
      <w:r w:rsidR="006676AE" w:rsidRPr="0012157F">
        <w:rPr>
          <w:rFonts w:ascii="Arial" w:hAnsi="Arial" w:cs="Arial"/>
        </w:rPr>
        <w:t xml:space="preserve"> </w:t>
      </w:r>
      <w:r w:rsidRPr="004954C7">
        <w:rPr>
          <w:rFonts w:ascii="Arial" w:hAnsi="Arial" w:cs="Arial"/>
        </w:rPr>
        <w:t>27</w:t>
      </w:r>
      <w:r w:rsidR="006676AE" w:rsidRPr="0012157F">
        <w:rPr>
          <w:rFonts w:ascii="Arial" w:hAnsi="Arial" w:cs="Arial"/>
        </w:rPr>
        <w:t xml:space="preserve"> </w:t>
      </w:r>
    </w:p>
    <w:p w14:paraId="66DB5F7A" w14:textId="77777777" w:rsidR="00F90CD1" w:rsidRDefault="004954C7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4954C7">
        <w:rPr>
          <w:rFonts w:ascii="Arial" w:hAnsi="Arial" w:cs="Arial"/>
        </w:rPr>
        <w:t>32-005</w:t>
      </w:r>
      <w:r w:rsidR="006676AE" w:rsidRPr="0012157F">
        <w:rPr>
          <w:rFonts w:ascii="Arial" w:hAnsi="Arial" w:cs="Arial"/>
        </w:rPr>
        <w:t xml:space="preserve"> </w:t>
      </w:r>
      <w:r w:rsidRPr="004954C7">
        <w:rPr>
          <w:rFonts w:ascii="Arial" w:hAnsi="Arial" w:cs="Arial"/>
        </w:rPr>
        <w:t>Niepołomice</w:t>
      </w:r>
    </w:p>
    <w:p w14:paraId="08EAADDB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E1C5891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07E7A63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F29D4EC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2DA3AF9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915491B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0A28B2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6C1BBDA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1505BC1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954C7" w:rsidRPr="0012157F" w14:paraId="56A129D1" w14:textId="77777777" w:rsidTr="006A06B6">
        <w:tc>
          <w:tcPr>
            <w:tcW w:w="9104" w:type="dxa"/>
            <w:shd w:val="clear" w:color="auto" w:fill="D9D9D9"/>
          </w:tcPr>
          <w:p w14:paraId="32DCF8D8" w14:textId="77777777" w:rsidR="004954C7" w:rsidRPr="0012157F" w:rsidRDefault="004954C7" w:rsidP="006A06B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2434883" w14:textId="77777777" w:rsidR="004954C7" w:rsidRPr="00094F76" w:rsidRDefault="004954C7" w:rsidP="006A06B6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954C7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4A41C5D2" w14:textId="77777777" w:rsidR="004954C7" w:rsidRPr="0017574D" w:rsidRDefault="004954C7" w:rsidP="006A06B6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84EE945" w14:textId="77777777" w:rsidR="004954C7" w:rsidRDefault="004954C7" w:rsidP="006A06B6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657F00E" w14:textId="77777777" w:rsidR="004954C7" w:rsidRPr="002C3302" w:rsidRDefault="004954C7" w:rsidP="006A06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7FCE23DE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242FFE6" w14:textId="77777777" w:rsidR="00E50194" w:rsidRDefault="004954C7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954C7">
        <w:rPr>
          <w:rFonts w:ascii="Arial" w:hAnsi="Arial" w:cs="Arial"/>
          <w:b/>
          <w:sz w:val="24"/>
          <w:szCs w:val="24"/>
        </w:rPr>
        <w:t>Sukcesywny odbiór, transport i zagospodarowanie ustabilizowanych komunalnych osadów ściekowych (kod 19 08 05), skratek (kod 19 08 01) oraz zawartości piaskowników (kod 19 08 02) powstających na oczyszczalniach ścieków i  przepompowniach ścieków zlokalizowanych na terenie gminy Niepołomice</w:t>
      </w:r>
    </w:p>
    <w:p w14:paraId="7F5FE4F4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954C7" w:rsidRPr="004954C7">
        <w:rPr>
          <w:rFonts w:ascii="Arial" w:hAnsi="Arial" w:cs="Arial"/>
          <w:b/>
          <w:sz w:val="24"/>
          <w:szCs w:val="24"/>
        </w:rPr>
        <w:t>ZP.IN.271.4.2023</w:t>
      </w:r>
    </w:p>
    <w:p w14:paraId="1CDF7302" w14:textId="77777777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954C7" w:rsidRPr="004954C7">
        <w:rPr>
          <w:rFonts w:ascii="Arial" w:hAnsi="Arial" w:cs="Arial"/>
          <w:b/>
          <w:sz w:val="24"/>
          <w:szCs w:val="24"/>
        </w:rPr>
        <w:t>Infrastruktura Niepołomice Spółka z o.o.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434BCBB3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4DD25FCD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AB22A25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0078BC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7C8A564A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21D3E88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16F4C5BE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4752D7CD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502D9BC7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00BE0600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4F8E646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2BA6CEB8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9552C2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38C3C1D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5EACF19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C17AC27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334253D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2858388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713C13D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5350A" w14:textId="77777777" w:rsidR="00442DDF" w:rsidRDefault="00442DDF" w:rsidP="0038231F">
      <w:pPr>
        <w:spacing w:after="0" w:line="240" w:lineRule="auto"/>
      </w:pPr>
      <w:r>
        <w:separator/>
      </w:r>
    </w:p>
  </w:endnote>
  <w:endnote w:type="continuationSeparator" w:id="0">
    <w:p w14:paraId="60C06D55" w14:textId="77777777" w:rsidR="00442DDF" w:rsidRDefault="00442D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021ED" w14:textId="77777777" w:rsidR="004954C7" w:rsidRDefault="004954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8CEF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6B8A60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BAD2C" w14:textId="77777777" w:rsidR="004954C7" w:rsidRDefault="004954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0F16F" w14:textId="77777777" w:rsidR="00442DDF" w:rsidRDefault="00442DDF" w:rsidP="0038231F">
      <w:pPr>
        <w:spacing w:after="0" w:line="240" w:lineRule="auto"/>
      </w:pPr>
      <w:r>
        <w:separator/>
      </w:r>
    </w:p>
  </w:footnote>
  <w:footnote w:type="continuationSeparator" w:id="0">
    <w:p w14:paraId="3C9E35A6" w14:textId="77777777" w:rsidR="00442DDF" w:rsidRDefault="00442DD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0AEDA" w14:textId="77777777" w:rsidR="004954C7" w:rsidRDefault="004954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1F6C4" w14:textId="77777777" w:rsidR="004954C7" w:rsidRDefault="004954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AB27C" w14:textId="77777777" w:rsidR="004954C7" w:rsidRDefault="004954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5611738">
    <w:abstractNumId w:val="12"/>
  </w:num>
  <w:num w:numId="2" w16cid:durableId="1931966261">
    <w:abstractNumId w:val="0"/>
  </w:num>
  <w:num w:numId="3" w16cid:durableId="1853568226">
    <w:abstractNumId w:val="11"/>
  </w:num>
  <w:num w:numId="4" w16cid:durableId="197200622">
    <w:abstractNumId w:val="16"/>
  </w:num>
  <w:num w:numId="5" w16cid:durableId="1913151549">
    <w:abstractNumId w:val="13"/>
  </w:num>
  <w:num w:numId="6" w16cid:durableId="1453593638">
    <w:abstractNumId w:val="10"/>
  </w:num>
  <w:num w:numId="7" w16cid:durableId="579606548">
    <w:abstractNumId w:val="1"/>
  </w:num>
  <w:num w:numId="8" w16cid:durableId="2039233861">
    <w:abstractNumId w:val="6"/>
  </w:num>
  <w:num w:numId="9" w16cid:durableId="1211839605">
    <w:abstractNumId w:val="4"/>
  </w:num>
  <w:num w:numId="10" w16cid:durableId="399835781">
    <w:abstractNumId w:val="7"/>
  </w:num>
  <w:num w:numId="11" w16cid:durableId="1227765604">
    <w:abstractNumId w:val="5"/>
  </w:num>
  <w:num w:numId="12" w16cid:durableId="986590663">
    <w:abstractNumId w:val="9"/>
  </w:num>
  <w:num w:numId="13" w16cid:durableId="1912155844">
    <w:abstractNumId w:val="3"/>
  </w:num>
  <w:num w:numId="14" w16cid:durableId="1231110789">
    <w:abstractNumId w:val="2"/>
  </w:num>
  <w:num w:numId="15" w16cid:durableId="459227538">
    <w:abstractNumId w:val="15"/>
  </w:num>
  <w:num w:numId="16" w16cid:durableId="843400521">
    <w:abstractNumId w:val="8"/>
  </w:num>
  <w:num w:numId="17" w16cid:durableId="128037778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148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42DDF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954C7"/>
    <w:rsid w:val="004A1486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145B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36309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6C157"/>
  <w15:docId w15:val="{0EDEFB48-DAC1-4FB0-A6B1-1B64BB453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423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cp:lastModifiedBy>WN-ZP-MS</cp:lastModifiedBy>
  <cp:revision>4</cp:revision>
  <cp:lastPrinted>2016-07-26T10:32:00Z</cp:lastPrinted>
  <dcterms:created xsi:type="dcterms:W3CDTF">2023-09-01T10:19:00Z</dcterms:created>
  <dcterms:modified xsi:type="dcterms:W3CDTF">2023-09-06T07:36:00Z</dcterms:modified>
</cp:coreProperties>
</file>