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113A" w14:textId="38C27EC8" w:rsidR="005103B9" w:rsidRPr="00F92B90" w:rsidRDefault="006676AE" w:rsidP="00F92B90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348CE">
        <w:rPr>
          <w:rFonts w:ascii="Arial" w:hAnsi="Arial" w:cs="Arial"/>
          <w:bCs/>
          <w:i w:val="0"/>
          <w:szCs w:val="24"/>
        </w:rPr>
        <w:t xml:space="preserve">16 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EAAAB9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61FB7" w:rsidRPr="00661FB7">
        <w:rPr>
          <w:rFonts w:ascii="Arial" w:hAnsi="Arial" w:cs="Arial"/>
          <w:b/>
          <w:sz w:val="24"/>
          <w:szCs w:val="24"/>
        </w:rPr>
        <w:t>ZP.IN.271.4.2023</w:t>
      </w:r>
    </w:p>
    <w:p w14:paraId="62A44E1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4542B0F" w14:textId="77777777" w:rsidR="006676AE" w:rsidRPr="0012157F" w:rsidRDefault="006676AE" w:rsidP="00F92B90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FB7" w:rsidRPr="00661FB7">
        <w:rPr>
          <w:rFonts w:ascii="Arial" w:hAnsi="Arial" w:cs="Arial"/>
        </w:rPr>
        <w:t>Infrastruktura Niepołomice Spółka z o.o.</w:t>
      </w:r>
    </w:p>
    <w:p w14:paraId="3C04B777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FB7" w:rsidRPr="00661FB7">
        <w:rPr>
          <w:rFonts w:ascii="Arial" w:hAnsi="Arial" w:cs="Arial"/>
        </w:rPr>
        <w:t xml:space="preserve"> ul. Droga Królewska</w:t>
      </w:r>
      <w:r w:rsidRPr="0012157F">
        <w:rPr>
          <w:rFonts w:ascii="Arial" w:hAnsi="Arial" w:cs="Arial"/>
        </w:rPr>
        <w:t xml:space="preserve"> </w:t>
      </w:r>
      <w:r w:rsidR="00661FB7" w:rsidRPr="00661FB7">
        <w:rPr>
          <w:rFonts w:ascii="Arial" w:hAnsi="Arial" w:cs="Arial"/>
        </w:rPr>
        <w:t>27</w:t>
      </w:r>
      <w:r w:rsidRPr="0012157F">
        <w:rPr>
          <w:rFonts w:ascii="Arial" w:hAnsi="Arial" w:cs="Arial"/>
        </w:rPr>
        <w:t xml:space="preserve"> </w:t>
      </w:r>
    </w:p>
    <w:p w14:paraId="1BFF21F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61FB7" w:rsidRPr="00661FB7">
        <w:rPr>
          <w:rFonts w:ascii="Arial" w:hAnsi="Arial" w:cs="Arial"/>
        </w:rPr>
        <w:t>32-005</w:t>
      </w:r>
      <w:r w:rsidRPr="0012157F">
        <w:rPr>
          <w:rFonts w:ascii="Arial" w:hAnsi="Arial" w:cs="Arial"/>
        </w:rPr>
        <w:t xml:space="preserve"> </w:t>
      </w:r>
      <w:r w:rsidR="00661FB7" w:rsidRPr="00661FB7">
        <w:rPr>
          <w:rFonts w:ascii="Arial" w:hAnsi="Arial" w:cs="Arial"/>
        </w:rPr>
        <w:t>Niepołomice</w:t>
      </w:r>
    </w:p>
    <w:p w14:paraId="25C7542E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AF532D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BAB480D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4F8098A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92E5C6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085B35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43D3B3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C147794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183C57A0" w14:textId="77777777" w:rsidR="00484F88" w:rsidRPr="00612283" w:rsidRDefault="007936D6" w:rsidP="00D56E0D">
      <w:pPr>
        <w:spacing w:after="3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1FB7" w:rsidRPr="0012157F" w14:paraId="5112120C" w14:textId="77777777" w:rsidTr="00F35C73">
        <w:tc>
          <w:tcPr>
            <w:tcW w:w="9104" w:type="dxa"/>
            <w:shd w:val="clear" w:color="auto" w:fill="D9D9D9"/>
          </w:tcPr>
          <w:p w14:paraId="5DFA51AA" w14:textId="77777777" w:rsidR="00661FB7" w:rsidRPr="00D762C5" w:rsidRDefault="00661FB7" w:rsidP="00F35C73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671BDDF7" w14:textId="77777777" w:rsidR="00661FB7" w:rsidRDefault="00661FB7" w:rsidP="00F35C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61FB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61FB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61FB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31F4C8F" w14:textId="77777777" w:rsidR="00661FB7" w:rsidRPr="00C86421" w:rsidRDefault="00661FB7" w:rsidP="00F35C7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2C8DF24" w14:textId="77777777" w:rsidR="00661FB7" w:rsidRDefault="00661FB7" w:rsidP="00F35C7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F255612" w14:textId="77777777" w:rsidR="00661FB7" w:rsidRDefault="00661FB7" w:rsidP="00F35C73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  <w:p w14:paraId="5663E341" w14:textId="77777777" w:rsidR="00661FB7" w:rsidRPr="00534752" w:rsidRDefault="00661FB7" w:rsidP="00F35C73">
            <w:pPr>
              <w:spacing w:after="12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D4B439B" w14:textId="77777777" w:rsidR="00E50194" w:rsidRDefault="001F027E" w:rsidP="00F92B90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B6D64B5" w14:textId="77777777" w:rsidR="00E50194" w:rsidRDefault="00661FB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61FB7">
        <w:rPr>
          <w:rFonts w:ascii="Arial" w:hAnsi="Arial" w:cs="Arial"/>
          <w:b/>
          <w:sz w:val="24"/>
          <w:szCs w:val="24"/>
        </w:rPr>
        <w:t xml:space="preserve">Sukcesywny odbiór, transport i zagospodarowanie ustabilizowanych komunalnych osadów ściekowych (kod 19 08 05), </w:t>
      </w:r>
      <w:proofErr w:type="spellStart"/>
      <w:r w:rsidRPr="00661FB7">
        <w:rPr>
          <w:rFonts w:ascii="Arial" w:hAnsi="Arial" w:cs="Arial"/>
          <w:b/>
          <w:sz w:val="24"/>
          <w:szCs w:val="24"/>
        </w:rPr>
        <w:t>skratek</w:t>
      </w:r>
      <w:proofErr w:type="spellEnd"/>
      <w:r w:rsidRPr="00661FB7">
        <w:rPr>
          <w:rFonts w:ascii="Arial" w:hAnsi="Arial" w:cs="Arial"/>
          <w:b/>
          <w:sz w:val="24"/>
          <w:szCs w:val="24"/>
        </w:rPr>
        <w:t xml:space="preserve"> (kod 19 08 01) oraz zawartości piaskowników (kod 19 08 02) powstających na oczyszczalniach ścieków i  przepompowniach ścieków zlokalizowanych na terenie gminy Niepołomice</w:t>
      </w:r>
    </w:p>
    <w:p w14:paraId="7EBD2D9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61FB7" w:rsidRPr="00661FB7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7B511FC" w14:textId="77777777" w:rsidTr="00650D6C">
        <w:tc>
          <w:tcPr>
            <w:tcW w:w="9104" w:type="dxa"/>
            <w:shd w:val="clear" w:color="auto" w:fill="D9D9D9"/>
          </w:tcPr>
          <w:p w14:paraId="3A8B291D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487F98DC" w14:textId="77777777" w:rsidR="00FA2CAA" w:rsidRDefault="00FA2CAA" w:rsidP="00F92B90">
      <w:pPr>
        <w:spacing w:before="160" w:after="120" w:line="276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6217FF1F" w14:textId="77777777" w:rsidR="00C62F57" w:rsidRDefault="007A2BCB" w:rsidP="00443B2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6577182" w14:textId="77777777" w:rsidTr="00CD4DD1">
        <w:tc>
          <w:tcPr>
            <w:tcW w:w="9104" w:type="dxa"/>
            <w:shd w:val="clear" w:color="auto" w:fill="D9D9D9"/>
          </w:tcPr>
          <w:p w14:paraId="4DA321E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3AA479D" w14:textId="77777777" w:rsidR="00FE4E2B" w:rsidRPr="00E426EB" w:rsidRDefault="00E426EB" w:rsidP="00F92B90">
      <w:pPr>
        <w:spacing w:before="16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19915D1" w14:textId="77777777" w:rsidTr="00847232">
        <w:tc>
          <w:tcPr>
            <w:tcW w:w="9104" w:type="dxa"/>
            <w:shd w:val="clear" w:color="auto" w:fill="D9D9D9"/>
          </w:tcPr>
          <w:p w14:paraId="168A4581" w14:textId="77777777" w:rsidR="00E426EB" w:rsidRPr="00650D6C" w:rsidRDefault="00E426EB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8E6D65A" w14:textId="77777777" w:rsidR="00E426EB" w:rsidRPr="00E426EB" w:rsidRDefault="00E426EB" w:rsidP="00F92B90">
      <w:pPr>
        <w:spacing w:before="160" w:after="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ABA3C5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A8F8E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E62352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389CD9BA" w14:textId="77777777" w:rsidR="00F92B90" w:rsidRDefault="00E426E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598AE3" w14:textId="77777777" w:rsidR="00524951" w:rsidRPr="00F92B90" w:rsidRDefault="00FE4E2B" w:rsidP="00F92B90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A3209E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CB27187" w14:textId="77777777" w:rsidR="00484F88" w:rsidRPr="0012157F" w:rsidRDefault="00443B23" w:rsidP="00443B23">
      <w:pPr>
        <w:spacing w:after="0" w:line="360" w:lineRule="auto"/>
        <w:ind w:left="5103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EA971" w14:textId="77777777" w:rsidR="009D488E" w:rsidRDefault="009D488E" w:rsidP="0038231F">
      <w:pPr>
        <w:spacing w:after="0" w:line="240" w:lineRule="auto"/>
      </w:pPr>
      <w:r>
        <w:separator/>
      </w:r>
    </w:p>
  </w:endnote>
  <w:endnote w:type="continuationSeparator" w:id="0">
    <w:p w14:paraId="186E8B79" w14:textId="77777777" w:rsidR="009D488E" w:rsidRDefault="009D48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D1807" w14:textId="77777777" w:rsidR="00661FB7" w:rsidRDefault="00661F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60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216E2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F5B8C" w14:textId="77777777" w:rsidR="00661FB7" w:rsidRDefault="00661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DCA3E" w14:textId="77777777" w:rsidR="009D488E" w:rsidRDefault="009D488E" w:rsidP="0038231F">
      <w:pPr>
        <w:spacing w:after="0" w:line="240" w:lineRule="auto"/>
      </w:pPr>
      <w:r>
        <w:separator/>
      </w:r>
    </w:p>
  </w:footnote>
  <w:footnote w:type="continuationSeparator" w:id="0">
    <w:p w14:paraId="36006A3A" w14:textId="77777777" w:rsidR="009D488E" w:rsidRDefault="009D488E" w:rsidP="0038231F">
      <w:pPr>
        <w:spacing w:after="0" w:line="240" w:lineRule="auto"/>
      </w:pPr>
      <w:r>
        <w:continuationSeparator/>
      </w:r>
    </w:p>
  </w:footnote>
  <w:footnote w:id="1">
    <w:p w14:paraId="56CFD065" w14:textId="77777777"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7D7A9A50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637EF748" w14:textId="77777777"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18E167B1" w14:textId="77777777"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1A539F4F" w14:textId="77777777"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15136169" w14:textId="77777777"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8CA61B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5CD0CAF" w14:textId="77777777"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6C7C3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BF2D4" w14:textId="77777777" w:rsidR="00661FB7" w:rsidRDefault="00661F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C21E0" w14:textId="77777777" w:rsidR="00661FB7" w:rsidRDefault="00661F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319B" w14:textId="77777777" w:rsidR="00661FB7" w:rsidRDefault="00661F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165976">
    <w:abstractNumId w:val="12"/>
  </w:num>
  <w:num w:numId="2" w16cid:durableId="160198758">
    <w:abstractNumId w:val="0"/>
  </w:num>
  <w:num w:numId="3" w16cid:durableId="1476990658">
    <w:abstractNumId w:val="11"/>
  </w:num>
  <w:num w:numId="4" w16cid:durableId="1064907591">
    <w:abstractNumId w:val="14"/>
  </w:num>
  <w:num w:numId="5" w16cid:durableId="1454133319">
    <w:abstractNumId w:val="13"/>
  </w:num>
  <w:num w:numId="6" w16cid:durableId="2099515853">
    <w:abstractNumId w:val="10"/>
  </w:num>
  <w:num w:numId="7" w16cid:durableId="273564976">
    <w:abstractNumId w:val="1"/>
  </w:num>
  <w:num w:numId="8" w16cid:durableId="361247771">
    <w:abstractNumId w:val="6"/>
  </w:num>
  <w:num w:numId="9" w16cid:durableId="979504565">
    <w:abstractNumId w:val="4"/>
  </w:num>
  <w:num w:numId="10" w16cid:durableId="2069524711">
    <w:abstractNumId w:val="7"/>
  </w:num>
  <w:num w:numId="11" w16cid:durableId="317149877">
    <w:abstractNumId w:val="5"/>
  </w:num>
  <w:num w:numId="12" w16cid:durableId="624584714">
    <w:abstractNumId w:val="9"/>
  </w:num>
  <w:num w:numId="13" w16cid:durableId="502866420">
    <w:abstractNumId w:val="3"/>
  </w:num>
  <w:num w:numId="14" w16cid:durableId="1188644975">
    <w:abstractNumId w:val="2"/>
  </w:num>
  <w:num w:numId="15" w16cid:durableId="4669704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488E"/>
    <w:rsid w:val="00023477"/>
    <w:rsid w:val="000247FF"/>
    <w:rsid w:val="00025C8D"/>
    <w:rsid w:val="000303EE"/>
    <w:rsid w:val="000348C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1FB7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88E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EC655"/>
  <w15:docId w15:val="{1E72325C-CA1A-4BE6-8794-BA2259449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2016-07-26T10:32:00Z</cp:lastPrinted>
  <dcterms:created xsi:type="dcterms:W3CDTF">2023-09-01T09:43:00Z</dcterms:created>
  <dcterms:modified xsi:type="dcterms:W3CDTF">2023-09-01T09:44:00Z</dcterms:modified>
</cp:coreProperties>
</file>