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6BEC6" w14:textId="727146BB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27964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0BE1888D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66403BCC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4942F240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85465BB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8CF80AA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B87C968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34677D9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417063DF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19C22A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B44A0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2884A6E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DEAE99E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521EE" w:rsidRPr="00E521EE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281110AA" w14:textId="77777777" w:rsidR="0071340C" w:rsidRDefault="00E521E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521EE">
        <w:rPr>
          <w:rFonts w:ascii="Arial" w:eastAsia="Times New Roman" w:hAnsi="Arial" w:cs="Arial"/>
          <w:b/>
          <w:sz w:val="24"/>
          <w:szCs w:val="24"/>
          <w:lang w:eastAsia="pl-PL"/>
        </w:rPr>
        <w:t>Sukcesywny odbiór, transport i zagospodarowanie ustabilizowanych komunalnych osadów ściekowych (kod 19 08 05), skratek (kod 19 08 01) oraz zawartości piaskowników (kod 19 08 02) powstających na oczyszczalniach ścieków i  przepompowniach ścieków zlokalizowanych na terenie gminy Niepołomice</w:t>
      </w:r>
    </w:p>
    <w:p w14:paraId="31B9216D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521EE" w:rsidRPr="00E521EE">
        <w:rPr>
          <w:rFonts w:ascii="Arial" w:eastAsia="Times New Roman" w:hAnsi="Arial" w:cs="Arial"/>
          <w:b/>
          <w:sz w:val="24"/>
          <w:szCs w:val="24"/>
          <w:lang w:eastAsia="pl-PL"/>
        </w:rPr>
        <w:t>ZP.IN.271.4.2023</w:t>
      </w:r>
    </w:p>
    <w:p w14:paraId="26441A0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DA6762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6105FB6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D3487E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4EB15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CF70DB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CD5B92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E2E379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E17447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DAA744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F3C9D7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371C2DC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E4D4996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60CED43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8F70126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6F3F887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18923833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C82B83F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DE319CE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C61FAA3" w14:textId="77777777"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14:paraId="7A602C0A" w14:textId="77777777" w:rsidR="000E0FA6" w:rsidRPr="008833CF" w:rsidRDefault="000E0FA6" w:rsidP="000E0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8833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………………………………………………..</w:t>
      </w:r>
    </w:p>
    <w:p w14:paraId="1B548527" w14:textId="77777777" w:rsidR="000E0FA6" w:rsidRDefault="000E0FA6" w:rsidP="000E0FA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3CF">
        <w:rPr>
          <w:rFonts w:ascii="Arial" w:eastAsia="Times New Roman" w:hAnsi="Arial" w:cs="Arial"/>
          <w:i/>
          <w:sz w:val="16"/>
          <w:szCs w:val="16"/>
          <w:lang w:eastAsia="pl-PL"/>
        </w:rPr>
        <w:t>(miejsce i data)</w:t>
      </w:r>
    </w:p>
    <w:p w14:paraId="594B8FFF" w14:textId="30EF5797" w:rsidR="000E0FA6" w:rsidRPr="000E0FA6" w:rsidRDefault="000E0FA6" w:rsidP="000E0FA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                                                             </w:t>
      </w:r>
      <w:r w:rsidRPr="000E0FA6">
        <w:rPr>
          <w:rFonts w:ascii="Arial" w:eastAsia="Times New Roman" w:hAnsi="Arial" w:cs="Arial"/>
          <w:sz w:val="18"/>
          <w:szCs w:val="18"/>
          <w:lang w:eastAsia="pl-PL"/>
        </w:rPr>
        <w:t xml:space="preserve">Dokument powinien być podpisany  kwalifikowanym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                                                                                                               </w:t>
      </w:r>
      <w:r w:rsidRPr="000E0FA6">
        <w:rPr>
          <w:rFonts w:ascii="Arial" w:eastAsia="Times New Roman" w:hAnsi="Arial" w:cs="Arial"/>
          <w:sz w:val="18"/>
          <w:szCs w:val="18"/>
          <w:lang w:eastAsia="pl-PL"/>
        </w:rPr>
        <w:t xml:space="preserve">podpisem elektronicznym </w:t>
      </w:r>
    </w:p>
    <w:p w14:paraId="274F9CC1" w14:textId="77777777" w:rsidR="000E0FA6" w:rsidRPr="00053927" w:rsidRDefault="000E0FA6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bookmarkEnd w:id="0"/>
    <w:p w14:paraId="335A212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5F28A" w14:textId="77777777" w:rsidR="00844B5B" w:rsidRDefault="00844B5B" w:rsidP="00025386">
      <w:pPr>
        <w:spacing w:after="0" w:line="240" w:lineRule="auto"/>
      </w:pPr>
      <w:r>
        <w:separator/>
      </w:r>
    </w:p>
  </w:endnote>
  <w:endnote w:type="continuationSeparator" w:id="0">
    <w:p w14:paraId="2273EFF7" w14:textId="77777777" w:rsidR="00844B5B" w:rsidRDefault="00844B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52873" w14:textId="77777777" w:rsidR="00E521EE" w:rsidRDefault="00E521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B259C" w14:textId="77777777" w:rsidR="00025386" w:rsidRDefault="00B27964" w:rsidP="00025386">
    <w:pPr>
      <w:pStyle w:val="Stopka"/>
      <w:tabs>
        <w:tab w:val="clear" w:pos="4536"/>
      </w:tabs>
      <w:jc w:val="center"/>
    </w:pPr>
    <w:r>
      <w:rPr>
        <w:noProof/>
      </w:rPr>
      <w:pict w14:anchorId="4F6585D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EECFDA" w14:textId="7749F35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8B38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BB2E8" w14:textId="77777777" w:rsidR="00E521EE" w:rsidRDefault="00E52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425B4" w14:textId="77777777" w:rsidR="00844B5B" w:rsidRDefault="00844B5B" w:rsidP="00025386">
      <w:pPr>
        <w:spacing w:after="0" w:line="240" w:lineRule="auto"/>
      </w:pPr>
      <w:r>
        <w:separator/>
      </w:r>
    </w:p>
  </w:footnote>
  <w:footnote w:type="continuationSeparator" w:id="0">
    <w:p w14:paraId="17549840" w14:textId="77777777" w:rsidR="00844B5B" w:rsidRDefault="00844B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A7E54" w14:textId="77777777" w:rsidR="00E521EE" w:rsidRDefault="00E52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50F9" w14:textId="77777777" w:rsidR="00E521EE" w:rsidRDefault="00E52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DF80" w14:textId="77777777" w:rsidR="00E521EE" w:rsidRDefault="00E52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53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B5B"/>
    <w:rsid w:val="00025386"/>
    <w:rsid w:val="000423B9"/>
    <w:rsid w:val="00053927"/>
    <w:rsid w:val="00066C44"/>
    <w:rsid w:val="00071D4C"/>
    <w:rsid w:val="00084786"/>
    <w:rsid w:val="000E0FA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44B5B"/>
    <w:rsid w:val="008833CF"/>
    <w:rsid w:val="008B797E"/>
    <w:rsid w:val="008F2498"/>
    <w:rsid w:val="0093388F"/>
    <w:rsid w:val="00A56A6F"/>
    <w:rsid w:val="00A87380"/>
    <w:rsid w:val="00AF4E90"/>
    <w:rsid w:val="00AF7375"/>
    <w:rsid w:val="00B27964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21EE"/>
    <w:rsid w:val="00E67109"/>
    <w:rsid w:val="00E86D3B"/>
    <w:rsid w:val="00EC10EE"/>
    <w:rsid w:val="00EF3368"/>
    <w:rsid w:val="00F334B4"/>
    <w:rsid w:val="00F7282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22C55D"/>
  <w15:chartTrackingRefBased/>
  <w15:docId w15:val="{224A2941-4945-4772-8823-6F1A6B48C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dcterms:created xsi:type="dcterms:W3CDTF">2023-09-01T09:41:00Z</dcterms:created>
  <dcterms:modified xsi:type="dcterms:W3CDTF">2023-09-06T07:30:00Z</dcterms:modified>
</cp:coreProperties>
</file>