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AC9444" w14:textId="33241883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6C0A4BC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77C8FD5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0A6C422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61E8FB2" w14:textId="77777777" w:rsidR="003D789A" w:rsidRPr="008A0111" w:rsidRDefault="003D789A" w:rsidP="003D78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NAZWA WYKONAWCY:……………………………………………………………………..</w:t>
      </w:r>
    </w:p>
    <w:p w14:paraId="4D7B77A1" w14:textId="77777777" w:rsidR="003D789A" w:rsidRPr="008A0111" w:rsidRDefault="003D789A" w:rsidP="003D78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14A93EC5" w14:textId="77777777" w:rsidR="003D789A" w:rsidRPr="008A0111" w:rsidRDefault="003D789A" w:rsidP="003D78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ADRES:………………………………………………………………………………………….</w:t>
      </w:r>
    </w:p>
    <w:p w14:paraId="3BD9D8E5" w14:textId="77777777" w:rsidR="003D789A" w:rsidRPr="008A0111" w:rsidRDefault="003D789A" w:rsidP="003D78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Adres zamieszkania (dotyczy osób prowadzących działalność gospodarczą):</w:t>
      </w:r>
      <w:r>
        <w:rPr>
          <w:sz w:val="22"/>
          <w:szCs w:val="22"/>
        </w:rPr>
        <w:t xml:space="preserve"> </w:t>
      </w:r>
      <w:r w:rsidRPr="008A0111">
        <w:rPr>
          <w:sz w:val="22"/>
          <w:szCs w:val="22"/>
        </w:rPr>
        <w:t>…………………..</w:t>
      </w:r>
    </w:p>
    <w:p w14:paraId="2F628E0D" w14:textId="77777777" w:rsidR="003D789A" w:rsidRPr="008A0111" w:rsidRDefault="003D789A" w:rsidP="003D78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72F05FC9" w14:textId="77777777" w:rsidR="003D789A" w:rsidRPr="008A0111" w:rsidRDefault="003D789A" w:rsidP="003D78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TEL.………………………………………………………………………………………………</w:t>
      </w:r>
    </w:p>
    <w:p w14:paraId="0A97A4C6" w14:textId="77777777" w:rsidR="003D789A" w:rsidRPr="008A0111" w:rsidRDefault="003D789A" w:rsidP="003D78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FAX ……………………………………………………………………………………………..</w:t>
      </w:r>
    </w:p>
    <w:p w14:paraId="7698F20E" w14:textId="77777777" w:rsidR="003D789A" w:rsidRPr="008A0111" w:rsidRDefault="003D789A" w:rsidP="003D78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E-MAIL…………………………………………………………………………………………..</w:t>
      </w:r>
    </w:p>
    <w:p w14:paraId="648AF0C7" w14:textId="77777777" w:rsidR="003D789A" w:rsidRPr="008A0111" w:rsidRDefault="003D789A" w:rsidP="003D78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NIP…………………………………. REGON:……………………………………………….....</w:t>
      </w:r>
    </w:p>
    <w:p w14:paraId="421FD7E3" w14:textId="4143FF80" w:rsidR="008D2AB8" w:rsidRPr="0022732C" w:rsidRDefault="003D789A" w:rsidP="003D789A">
      <w:pPr>
        <w:tabs>
          <w:tab w:val="right" w:pos="9000"/>
        </w:tabs>
        <w:spacing w:line="360" w:lineRule="auto"/>
        <w:rPr>
          <w:sz w:val="22"/>
        </w:rPr>
      </w:pPr>
      <w:r w:rsidRPr="008A0111">
        <w:rPr>
          <w:sz w:val="22"/>
          <w:szCs w:val="22"/>
        </w:rPr>
        <w:t>BANK/ NR KONTA …………………………………………………………………………….</w:t>
      </w:r>
    </w:p>
    <w:p w14:paraId="5AAA0105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46F609B0" w14:textId="77777777" w:rsidR="00296693" w:rsidRPr="00296693" w:rsidRDefault="00296693" w:rsidP="008D2AB8">
      <w:pPr>
        <w:ind w:right="-110"/>
        <w:rPr>
          <w:b/>
        </w:rPr>
      </w:pPr>
      <w:r w:rsidRPr="00296693">
        <w:rPr>
          <w:b/>
        </w:rPr>
        <w:t>Akademia Górniczo - Hutnicza</w:t>
      </w:r>
    </w:p>
    <w:p w14:paraId="67DE7BDA" w14:textId="77777777" w:rsidR="00296693" w:rsidRPr="00296693" w:rsidRDefault="00296693" w:rsidP="008D2AB8">
      <w:pPr>
        <w:ind w:right="-110"/>
        <w:rPr>
          <w:b/>
        </w:rPr>
      </w:pPr>
      <w:r w:rsidRPr="00296693">
        <w:rPr>
          <w:b/>
        </w:rPr>
        <w:t>im. Stanisława Staszica w Krakowie</w:t>
      </w:r>
    </w:p>
    <w:p w14:paraId="5D424F02" w14:textId="77777777" w:rsidR="008D2AB8" w:rsidRDefault="00296693" w:rsidP="008D2AB8">
      <w:pPr>
        <w:ind w:right="-110"/>
        <w:rPr>
          <w:b/>
        </w:rPr>
      </w:pPr>
      <w:r w:rsidRPr="00296693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53DDE062" w14:textId="77777777" w:rsidR="008D2AB8" w:rsidRDefault="00296693" w:rsidP="008D2AB8">
      <w:pPr>
        <w:ind w:right="-110"/>
        <w:rPr>
          <w:b/>
        </w:rPr>
      </w:pPr>
      <w:r w:rsidRPr="00296693">
        <w:rPr>
          <w:b/>
        </w:rPr>
        <w:t>Al. Mickiewicza</w:t>
      </w:r>
      <w:r w:rsidR="008D2AB8">
        <w:rPr>
          <w:b/>
        </w:rPr>
        <w:t xml:space="preserve"> </w:t>
      </w:r>
      <w:r w:rsidRPr="00296693">
        <w:rPr>
          <w:b/>
        </w:rPr>
        <w:t>30</w:t>
      </w:r>
      <w:r w:rsidR="008D2AB8">
        <w:rPr>
          <w:b/>
        </w:rPr>
        <w:t xml:space="preserve"> </w:t>
      </w:r>
    </w:p>
    <w:p w14:paraId="01F5F595" w14:textId="77777777" w:rsidR="008D2AB8" w:rsidRDefault="00296693" w:rsidP="008D2AB8">
      <w:pPr>
        <w:rPr>
          <w:b/>
        </w:rPr>
      </w:pPr>
      <w:r w:rsidRPr="00296693">
        <w:rPr>
          <w:b/>
        </w:rPr>
        <w:t>30-059</w:t>
      </w:r>
      <w:r w:rsidR="008D2AB8">
        <w:rPr>
          <w:b/>
        </w:rPr>
        <w:t xml:space="preserve"> </w:t>
      </w:r>
      <w:r w:rsidRPr="00296693">
        <w:rPr>
          <w:b/>
        </w:rPr>
        <w:t>Kraków</w:t>
      </w:r>
      <w:r w:rsidR="008D2AB8">
        <w:rPr>
          <w:b/>
        </w:rPr>
        <w:t xml:space="preserve">,  </w:t>
      </w:r>
    </w:p>
    <w:p w14:paraId="53DB10C5" w14:textId="77777777" w:rsidR="008D2AB8" w:rsidRDefault="008D2AB8" w:rsidP="008D2AB8">
      <w:pPr>
        <w:ind w:firstLine="3969"/>
        <w:rPr>
          <w:b/>
        </w:rPr>
      </w:pPr>
    </w:p>
    <w:p w14:paraId="161F45E4" w14:textId="3170A043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296693" w:rsidRPr="00296693">
        <w:rPr>
          <w:b/>
        </w:rPr>
        <w:t xml:space="preserve">dostawa wolumetrycznej aparatury badawczej do badań sorpcyjnych pracującej w warunkach izobarycznych i izotermicznych dla </w:t>
      </w:r>
      <w:proofErr w:type="spellStart"/>
      <w:r w:rsidR="00296693" w:rsidRPr="00296693">
        <w:rPr>
          <w:b/>
        </w:rPr>
        <w:t>WGGiOŚ</w:t>
      </w:r>
      <w:proofErr w:type="spellEnd"/>
      <w:r w:rsidR="00296693" w:rsidRPr="00296693">
        <w:rPr>
          <w:b/>
        </w:rPr>
        <w:t xml:space="preserve"> - KC-zp.272-501/23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</w:t>
      </w:r>
      <w:r w:rsidR="00441FD7">
        <w:t xml:space="preserve"> </w:t>
      </w:r>
      <w:r>
        <w:t>zgodnie z zasadami określonymi w specyfikacji warunków zamówienia.</w:t>
      </w:r>
    </w:p>
    <w:p w14:paraId="48C8EAA8" w14:textId="77777777" w:rsidR="008D2AB8" w:rsidRDefault="008D2AB8" w:rsidP="008D2AB8">
      <w:pPr>
        <w:tabs>
          <w:tab w:val="right" w:pos="9000"/>
        </w:tabs>
      </w:pPr>
    </w:p>
    <w:p w14:paraId="5EDF1D06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306961E5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55DD6B8D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2A73E680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3B5E9404" w14:textId="77777777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36613D4A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B78FF92" w14:textId="6A7BCCD9" w:rsidR="008D2AB8" w:rsidRDefault="008D2AB8" w:rsidP="008D2AB8">
      <w:pPr>
        <w:pStyle w:val="Tekstpodstawowy"/>
      </w:pPr>
      <w:r>
        <w:t>Powyższa cena zawiera podatek VAT w wysokości .......... % tj.</w:t>
      </w:r>
      <w:r w:rsidR="00B80FEB">
        <w:t xml:space="preserve"> </w:t>
      </w:r>
      <w:r>
        <w:t>…………………….</w:t>
      </w:r>
      <w:r w:rsidR="00B80FEB">
        <w:t xml:space="preserve"> </w:t>
      </w:r>
      <w:r>
        <w:t>PLN</w:t>
      </w:r>
    </w:p>
    <w:p w14:paraId="7BF16D03" w14:textId="63E57BB0" w:rsidR="00FE545C" w:rsidRDefault="00441FD7" w:rsidP="008D2AB8">
      <w:pPr>
        <w:pStyle w:val="Tekstpodstawowy"/>
      </w:pPr>
      <w:r>
        <w:t>P</w:t>
      </w:r>
      <w:r w:rsidR="00FE545C">
        <w:t xml:space="preserve">roducent/model zaoferowanego </w:t>
      </w:r>
      <w:r>
        <w:t xml:space="preserve">urządzenia: </w:t>
      </w:r>
      <w:r w:rsidR="00FE545C">
        <w:t xml:space="preserve"> </w:t>
      </w:r>
      <w:r w:rsidR="00FE545C" w:rsidRPr="00FE545C">
        <w:rPr>
          <w:b w:val="0"/>
        </w:rPr>
        <w:t>…………………………………………..</w:t>
      </w:r>
    </w:p>
    <w:p w14:paraId="77EFF849" w14:textId="4E844411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0F3D7F">
        <w:rPr>
          <w:b/>
          <w:bCs/>
        </w:rPr>
        <w:t>…………</w:t>
      </w:r>
      <w:r w:rsidR="000F3D7F" w:rsidRPr="000F3D7F">
        <w:rPr>
          <w:b/>
          <w:bCs/>
        </w:rPr>
        <w:t xml:space="preserve"> dni od daty podpisania umowy</w:t>
      </w:r>
      <w:r w:rsidR="000F3D7F">
        <w:t xml:space="preserve"> </w:t>
      </w:r>
      <w:r w:rsidRPr="0022732C">
        <w:rPr>
          <w:i/>
          <w:highlight w:val="yellow"/>
        </w:rPr>
        <w:t>(kryterium oceny ofert)</w:t>
      </w:r>
    </w:p>
    <w:p w14:paraId="4C14ED73" w14:textId="60343FD4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Pr="000F3D7F">
        <w:rPr>
          <w:b/>
          <w:bCs/>
        </w:rPr>
        <w:t>………</w:t>
      </w:r>
      <w:r w:rsidR="000F3D7F" w:rsidRPr="000F3D7F">
        <w:rPr>
          <w:b/>
          <w:bCs/>
        </w:rPr>
        <w:t xml:space="preserve"> miesięcy</w:t>
      </w:r>
      <w:r w:rsidR="000F3D7F">
        <w:t xml:space="preserve"> </w:t>
      </w:r>
      <w:r>
        <w:t>(</w:t>
      </w:r>
      <w:r w:rsidRPr="0022732C">
        <w:rPr>
          <w:i/>
          <w:highlight w:val="yellow"/>
        </w:rPr>
        <w:t>kryterium oceny ofert)</w:t>
      </w:r>
    </w:p>
    <w:p w14:paraId="59E62207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lastRenderedPageBreak/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7C5F062D" w14:textId="77777777" w:rsidR="0021171E" w:rsidRPr="005846E9" w:rsidRDefault="008D2AB8" w:rsidP="0021171E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E545C">
        <w:rPr>
          <w:sz w:val="22"/>
        </w:rPr>
        <w:t xml:space="preserve">Termin płatności: </w:t>
      </w:r>
      <w:r w:rsidR="0021171E" w:rsidRPr="008A0111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6CB44ACB" w14:textId="169A59A8" w:rsidR="008D2AB8" w:rsidRPr="00FE545C" w:rsidRDefault="0021171E" w:rsidP="0021171E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5846E9">
        <w:rPr>
          <w:sz w:val="22"/>
          <w:szCs w:val="22"/>
        </w:rPr>
        <w:br w:type="page"/>
      </w:r>
      <w:r w:rsidR="00531055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54B76E89" w14:textId="77777777" w:rsidR="00531055" w:rsidRPr="008A0111" w:rsidRDefault="00531055" w:rsidP="0053105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8A0111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1C18683F" w14:textId="77777777" w:rsidR="00531055" w:rsidRDefault="00531055" w:rsidP="0053105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8A011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8A0111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8A0111">
        <w:rPr>
          <w:color w:val="000000"/>
          <w:sz w:val="22"/>
          <w:szCs w:val="22"/>
        </w:rPr>
        <w:t xml:space="preserve"> i nie wnosimy do nich żadnych zastrzeżeń.</w:t>
      </w:r>
    </w:p>
    <w:p w14:paraId="68135615" w14:textId="77777777" w:rsidR="00531055" w:rsidRPr="008A0111" w:rsidRDefault="00531055" w:rsidP="00531055">
      <w:pPr>
        <w:numPr>
          <w:ilvl w:val="0"/>
          <w:numId w:val="1"/>
        </w:numPr>
        <w:jc w:val="both"/>
        <w:rPr>
          <w:sz w:val="22"/>
          <w:szCs w:val="22"/>
        </w:rPr>
      </w:pPr>
      <w:r w:rsidRPr="008A011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8DA5EBC" w14:textId="77777777" w:rsidR="00531055" w:rsidRPr="008A0111" w:rsidRDefault="00531055" w:rsidP="00531055">
      <w:pPr>
        <w:ind w:left="360"/>
        <w:jc w:val="both"/>
        <w:rPr>
          <w:i/>
          <w:sz w:val="22"/>
          <w:szCs w:val="22"/>
        </w:rPr>
      </w:pPr>
      <w:r w:rsidRPr="008A011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C713CD7" w14:textId="77777777" w:rsidR="00531055" w:rsidRPr="008A0111" w:rsidRDefault="00531055" w:rsidP="00531055">
      <w:pPr>
        <w:ind w:left="360"/>
        <w:jc w:val="both"/>
        <w:rPr>
          <w:i/>
          <w:sz w:val="22"/>
          <w:szCs w:val="22"/>
        </w:rPr>
      </w:pPr>
      <w:r w:rsidRPr="008A011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F380F8D" w14:textId="77777777" w:rsidR="00531055" w:rsidRPr="008A0111" w:rsidRDefault="00531055" w:rsidP="0053105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31055" w:rsidRPr="008A0111" w14:paraId="56A0017A" w14:textId="77777777" w:rsidTr="005A0F4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B9490C" w14:textId="77777777" w:rsidR="00531055" w:rsidRPr="008A0111" w:rsidRDefault="00531055" w:rsidP="005A0F4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A0111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342D60" w14:textId="77777777" w:rsidR="00531055" w:rsidRPr="008A0111" w:rsidRDefault="00531055" w:rsidP="005A0F4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A0111">
              <w:rPr>
                <w:sz w:val="22"/>
                <w:szCs w:val="22"/>
              </w:rPr>
              <w:t xml:space="preserve">Opis części zamówienia, którą wykonawca </w:t>
            </w:r>
          </w:p>
          <w:p w14:paraId="53BD7173" w14:textId="77777777" w:rsidR="00531055" w:rsidRPr="008A0111" w:rsidRDefault="00531055" w:rsidP="005A0F4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A011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B61DBF" w14:textId="77777777" w:rsidR="00531055" w:rsidRPr="008A0111" w:rsidRDefault="00531055" w:rsidP="005A0F4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A0111">
              <w:rPr>
                <w:sz w:val="22"/>
                <w:szCs w:val="22"/>
              </w:rPr>
              <w:t>Nazwa podwykonawcy</w:t>
            </w:r>
            <w:r w:rsidRPr="008A0111">
              <w:rPr>
                <w:sz w:val="22"/>
                <w:szCs w:val="22"/>
              </w:rPr>
              <w:br/>
              <w:t>(o ile jest znana)</w:t>
            </w:r>
          </w:p>
        </w:tc>
      </w:tr>
      <w:tr w:rsidR="00531055" w:rsidRPr="008A0111" w14:paraId="4BD30C82" w14:textId="77777777" w:rsidTr="005A0F4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657E09" w14:textId="77777777" w:rsidR="00531055" w:rsidRPr="008A0111" w:rsidRDefault="00531055" w:rsidP="005A0F4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A0FB81" w14:textId="77777777" w:rsidR="00531055" w:rsidRPr="008A0111" w:rsidRDefault="00531055" w:rsidP="005A0F4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DD74B4" w14:textId="77777777" w:rsidR="00531055" w:rsidRPr="008A0111" w:rsidRDefault="00531055" w:rsidP="005A0F4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31055" w:rsidRPr="008A0111" w14:paraId="53A9DF9B" w14:textId="77777777" w:rsidTr="005A0F4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3BF73" w14:textId="77777777" w:rsidR="00531055" w:rsidRPr="008A0111" w:rsidRDefault="00531055" w:rsidP="005A0F4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249205" w14:textId="77777777" w:rsidR="00531055" w:rsidRPr="008A0111" w:rsidRDefault="00531055" w:rsidP="005A0F4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028B61" w14:textId="77777777" w:rsidR="00531055" w:rsidRPr="008A0111" w:rsidRDefault="00531055" w:rsidP="005A0F4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6F40F35" w14:textId="77777777" w:rsidR="00531055" w:rsidRPr="008A0111" w:rsidRDefault="00531055" w:rsidP="00531055">
      <w:pPr>
        <w:numPr>
          <w:ilvl w:val="0"/>
          <w:numId w:val="1"/>
        </w:numPr>
        <w:jc w:val="both"/>
        <w:rPr>
          <w:sz w:val="22"/>
          <w:szCs w:val="22"/>
        </w:rPr>
      </w:pPr>
      <w:r w:rsidRPr="008A0111">
        <w:rPr>
          <w:sz w:val="22"/>
          <w:szCs w:val="22"/>
        </w:rPr>
        <w:t>Upoważnionymi do reprezentowania naszej firmy są następujące osoby:</w:t>
      </w:r>
    </w:p>
    <w:p w14:paraId="4BF82C2F" w14:textId="77777777" w:rsidR="00531055" w:rsidRPr="001652CF" w:rsidRDefault="00531055" w:rsidP="00531055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8A011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8A0111">
        <w:rPr>
          <w:rFonts w:ascii="Times New Roman" w:hAnsi="Times New Roman" w:cs="Times New Roman"/>
          <w:sz w:val="22"/>
          <w:szCs w:val="22"/>
        </w:rPr>
        <w:tab/>
      </w:r>
      <w:r w:rsidRPr="008A0111">
        <w:rPr>
          <w:rFonts w:ascii="Times New Roman" w:hAnsi="Times New Roman" w:cs="Times New Roman"/>
          <w:sz w:val="22"/>
          <w:szCs w:val="22"/>
        </w:rPr>
        <w:tab/>
      </w:r>
      <w:r w:rsidRPr="008A0111">
        <w:rPr>
          <w:rFonts w:ascii="Times New Roman" w:hAnsi="Times New Roman" w:cs="Times New Roman"/>
          <w:sz w:val="22"/>
          <w:szCs w:val="22"/>
        </w:rPr>
        <w:tab/>
      </w:r>
      <w:r w:rsidRPr="008A0111">
        <w:rPr>
          <w:rFonts w:ascii="Times New Roman" w:hAnsi="Times New Roman" w:cs="Times New Roman"/>
          <w:sz w:val="22"/>
          <w:szCs w:val="22"/>
        </w:rPr>
        <w:tab/>
      </w:r>
      <w:r w:rsidRPr="008A0111">
        <w:rPr>
          <w:rFonts w:ascii="Times New Roman" w:hAnsi="Times New Roman" w:cs="Times New Roman"/>
          <w:sz w:val="22"/>
          <w:szCs w:val="22"/>
        </w:rPr>
        <w:tab/>
      </w:r>
      <w:r w:rsidRPr="008A0111">
        <w:rPr>
          <w:rFonts w:ascii="Times New Roman" w:hAnsi="Times New Roman" w:cs="Times New Roman"/>
          <w:sz w:val="22"/>
          <w:szCs w:val="22"/>
        </w:rPr>
        <w:tab/>
      </w:r>
      <w:r w:rsidRPr="008A0111">
        <w:rPr>
          <w:rFonts w:ascii="Times New Roman" w:hAnsi="Times New Roman" w:cs="Times New Roman"/>
          <w:sz w:val="22"/>
          <w:szCs w:val="22"/>
        </w:rPr>
        <w:tab/>
      </w:r>
    </w:p>
    <w:p w14:paraId="0AC3EF4E" w14:textId="77777777" w:rsidR="00531055" w:rsidRPr="008A0111" w:rsidRDefault="00531055" w:rsidP="0053105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8A011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8A0111">
        <w:rPr>
          <w:sz w:val="22"/>
          <w:szCs w:val="22"/>
        </w:rPr>
        <w:tab/>
      </w:r>
      <w:r w:rsidRPr="008A0111">
        <w:rPr>
          <w:sz w:val="22"/>
          <w:szCs w:val="22"/>
        </w:rPr>
        <w:tab/>
      </w:r>
    </w:p>
    <w:p w14:paraId="19C029DA" w14:textId="77777777" w:rsidR="00531055" w:rsidRPr="008A0111" w:rsidRDefault="00531055" w:rsidP="0053105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C12519B" w14:textId="77777777" w:rsidR="00531055" w:rsidRPr="008A0111" w:rsidRDefault="00531055" w:rsidP="0053105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8A011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8A0111">
        <w:rPr>
          <w:sz w:val="22"/>
          <w:szCs w:val="22"/>
        </w:rPr>
        <w:tab/>
      </w:r>
      <w:r w:rsidRPr="008A0111">
        <w:rPr>
          <w:sz w:val="22"/>
          <w:szCs w:val="22"/>
        </w:rPr>
        <w:tab/>
        <w:t xml:space="preserve"> </w:t>
      </w:r>
    </w:p>
    <w:p w14:paraId="65D1971A" w14:textId="77777777" w:rsidR="00531055" w:rsidRPr="008A0111" w:rsidRDefault="00531055" w:rsidP="0053105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349E9A96" w14:textId="77777777" w:rsidR="00531055" w:rsidRPr="008A0111" w:rsidRDefault="00531055" w:rsidP="00531055">
      <w:pPr>
        <w:numPr>
          <w:ilvl w:val="0"/>
          <w:numId w:val="1"/>
        </w:numPr>
        <w:jc w:val="both"/>
        <w:rPr>
          <w:sz w:val="22"/>
          <w:szCs w:val="22"/>
        </w:rPr>
      </w:pPr>
      <w:r w:rsidRPr="008A0111">
        <w:rPr>
          <w:sz w:val="22"/>
          <w:szCs w:val="22"/>
        </w:rPr>
        <w:t>upoważnienie dla powyżej wskazanych osób wynika z następującego (</w:t>
      </w:r>
      <w:proofErr w:type="spellStart"/>
      <w:r w:rsidRPr="008A0111">
        <w:rPr>
          <w:sz w:val="22"/>
          <w:szCs w:val="22"/>
        </w:rPr>
        <w:t>ych</w:t>
      </w:r>
      <w:proofErr w:type="spellEnd"/>
      <w:r w:rsidRPr="008A0111">
        <w:rPr>
          <w:sz w:val="22"/>
          <w:szCs w:val="22"/>
        </w:rPr>
        <w:t>) dokumentu(ów)</w:t>
      </w:r>
    </w:p>
    <w:p w14:paraId="439D33AD" w14:textId="77777777" w:rsidR="00531055" w:rsidRPr="008A0111" w:rsidRDefault="00531055" w:rsidP="00531055">
      <w:pPr>
        <w:jc w:val="both"/>
        <w:rPr>
          <w:sz w:val="22"/>
          <w:szCs w:val="22"/>
        </w:rPr>
      </w:pPr>
      <w:r w:rsidRPr="008A011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0D43CC2" w14:textId="77777777" w:rsidR="00531055" w:rsidRPr="008A0111" w:rsidRDefault="00531055" w:rsidP="00531055">
      <w:pPr>
        <w:numPr>
          <w:ilvl w:val="0"/>
          <w:numId w:val="1"/>
        </w:numPr>
        <w:jc w:val="both"/>
        <w:rPr>
          <w:sz w:val="22"/>
          <w:szCs w:val="22"/>
        </w:rPr>
      </w:pPr>
      <w:r w:rsidRPr="008A0111">
        <w:rPr>
          <w:sz w:val="22"/>
          <w:szCs w:val="22"/>
        </w:rPr>
        <w:t>załącznikami do niniejszej oferty są:</w:t>
      </w:r>
    </w:p>
    <w:p w14:paraId="692B87D6" w14:textId="77777777" w:rsidR="00531055" w:rsidRPr="008A0111" w:rsidRDefault="00531055" w:rsidP="0053105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………………………………………………………………………………………….</w:t>
      </w:r>
    </w:p>
    <w:p w14:paraId="460700C6" w14:textId="77777777" w:rsidR="00531055" w:rsidRPr="008A0111" w:rsidRDefault="00531055" w:rsidP="0053105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……………………………………………..……………………………………………</w:t>
      </w:r>
    </w:p>
    <w:p w14:paraId="15B57DAE" w14:textId="77777777" w:rsidR="00531055" w:rsidRPr="008A0111" w:rsidRDefault="00531055" w:rsidP="0053105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EA33634" w14:textId="77777777" w:rsidR="00531055" w:rsidRPr="008A0111" w:rsidRDefault="00531055" w:rsidP="0053105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………………………………………………………………………………………….</w:t>
      </w:r>
    </w:p>
    <w:p w14:paraId="0663595D" w14:textId="77777777" w:rsidR="00531055" w:rsidRPr="008A0111" w:rsidRDefault="00531055" w:rsidP="0053105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……………………………………………..……………………………………………</w:t>
      </w:r>
    </w:p>
    <w:p w14:paraId="2C67EAA0" w14:textId="77777777" w:rsidR="00531055" w:rsidRPr="008A0111" w:rsidRDefault="00531055" w:rsidP="00531055">
      <w:pPr>
        <w:jc w:val="both"/>
        <w:rPr>
          <w:sz w:val="22"/>
          <w:szCs w:val="22"/>
        </w:rPr>
      </w:pPr>
    </w:p>
    <w:p w14:paraId="29A0CB8D" w14:textId="77777777" w:rsidR="00531055" w:rsidRPr="008A0111" w:rsidRDefault="00531055" w:rsidP="00531055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8A0111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8A0111">
        <w:rPr>
          <w:color w:val="FF0000"/>
          <w:sz w:val="22"/>
          <w:szCs w:val="22"/>
          <w:lang w:eastAsia="zh-CN"/>
        </w:rPr>
        <w:t>.</w:t>
      </w:r>
    </w:p>
    <w:p w14:paraId="18ADA862" w14:textId="77777777" w:rsidR="00531055" w:rsidRPr="008A0111" w:rsidRDefault="00531055" w:rsidP="00531055">
      <w:pPr>
        <w:rPr>
          <w:b/>
          <w:sz w:val="22"/>
          <w:szCs w:val="22"/>
          <w:u w:val="single"/>
        </w:rPr>
      </w:pPr>
    </w:p>
    <w:p w14:paraId="5180DAA9" w14:textId="06982A45" w:rsidR="00FE545C" w:rsidRDefault="00FE545C" w:rsidP="00FE545C">
      <w:pPr>
        <w:rPr>
          <w:b/>
          <w:sz w:val="22"/>
          <w:szCs w:val="22"/>
          <w:u w:val="single"/>
        </w:rPr>
      </w:pPr>
    </w:p>
    <w:p w14:paraId="444A07DC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D9A058" w14:textId="77777777" w:rsidR="00E518E5" w:rsidRDefault="00E518E5">
      <w:r>
        <w:separator/>
      </w:r>
    </w:p>
  </w:endnote>
  <w:endnote w:type="continuationSeparator" w:id="0">
    <w:p w14:paraId="1F85A0EB" w14:textId="77777777" w:rsidR="00E518E5" w:rsidRDefault="00E518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42462" w14:textId="77777777" w:rsidR="00296693" w:rsidRDefault="002966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3803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56B84" w14:textId="77777777" w:rsidR="00296693" w:rsidRDefault="002966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411964" w14:textId="77777777" w:rsidR="00E518E5" w:rsidRDefault="00E518E5">
      <w:r>
        <w:separator/>
      </w:r>
    </w:p>
  </w:footnote>
  <w:footnote w:type="continuationSeparator" w:id="0">
    <w:p w14:paraId="787AFC5B" w14:textId="77777777" w:rsidR="00E518E5" w:rsidRDefault="00E518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18CBC" w14:textId="77777777" w:rsidR="00296693" w:rsidRDefault="002966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97C4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8280B" w14:textId="77777777" w:rsidR="00296693" w:rsidRDefault="002966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1458587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5966785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811169">
    <w:abstractNumId w:val="0"/>
  </w:num>
  <w:num w:numId="4" w16cid:durableId="13041982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18E5"/>
    <w:rsid w:val="00012286"/>
    <w:rsid w:val="000704FC"/>
    <w:rsid w:val="00071CCC"/>
    <w:rsid w:val="000B731D"/>
    <w:rsid w:val="000D6134"/>
    <w:rsid w:val="000E09C7"/>
    <w:rsid w:val="000F3D7F"/>
    <w:rsid w:val="000F6589"/>
    <w:rsid w:val="00106636"/>
    <w:rsid w:val="00116EC6"/>
    <w:rsid w:val="001801DD"/>
    <w:rsid w:val="001D4612"/>
    <w:rsid w:val="00207E98"/>
    <w:rsid w:val="0021171E"/>
    <w:rsid w:val="002723B0"/>
    <w:rsid w:val="00296693"/>
    <w:rsid w:val="00315A4A"/>
    <w:rsid w:val="003D789A"/>
    <w:rsid w:val="00441FD7"/>
    <w:rsid w:val="004B7300"/>
    <w:rsid w:val="004C6753"/>
    <w:rsid w:val="00531055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80FEB"/>
    <w:rsid w:val="00C969A6"/>
    <w:rsid w:val="00CA7D36"/>
    <w:rsid w:val="00D24208"/>
    <w:rsid w:val="00D60C38"/>
    <w:rsid w:val="00D66893"/>
    <w:rsid w:val="00D90ACB"/>
    <w:rsid w:val="00DC1500"/>
    <w:rsid w:val="00E44371"/>
    <w:rsid w:val="00E518E5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2F2BC3"/>
  <w15:chartTrackingRefBased/>
  <w15:docId w15:val="{D5E010CF-F7E2-4F22-91D3-4CA9D5ABE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508</Words>
  <Characters>4464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2023-08-28T09:51:00Z</dcterms:created>
  <dcterms:modified xsi:type="dcterms:W3CDTF">2023-08-28T09:51:00Z</dcterms:modified>
</cp:coreProperties>
</file>