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9721A" w:rsidRPr="00C9721A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9721A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C9721A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C9721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9721A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C9721A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9721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9721A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C9721A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721A" w:rsidRPr="0012157F" w:rsidTr="009E40D2">
        <w:tc>
          <w:tcPr>
            <w:tcW w:w="9104" w:type="dxa"/>
            <w:shd w:val="clear" w:color="auto" w:fill="D9D9D9"/>
          </w:tcPr>
          <w:p w:rsidR="00C9721A" w:rsidRPr="0012157F" w:rsidRDefault="00C9721A" w:rsidP="009E40D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9721A" w:rsidRPr="00094F76" w:rsidRDefault="00C9721A" w:rsidP="009E40D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721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9721A" w:rsidRPr="0017574D" w:rsidRDefault="00C9721A" w:rsidP="009E40D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9721A" w:rsidRDefault="00C9721A" w:rsidP="009E40D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9721A" w:rsidRPr="002C3302" w:rsidRDefault="00C9721A" w:rsidP="009E40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9721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9721A">
        <w:rPr>
          <w:rFonts w:ascii="Arial" w:hAnsi="Arial" w:cs="Arial"/>
          <w:b/>
          <w:sz w:val="24"/>
          <w:szCs w:val="24"/>
        </w:rPr>
        <w:t>Przeglądy i wzorcowania, testy sprzętu i aparatury medycznej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9721A" w:rsidRPr="00C9721A">
        <w:rPr>
          <w:rFonts w:ascii="Arial" w:hAnsi="Arial" w:cs="Arial"/>
          <w:b/>
          <w:sz w:val="24"/>
          <w:szCs w:val="24"/>
        </w:rPr>
        <w:t>93/2023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9721A" w:rsidRPr="00C9721A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C9721A" w:rsidRPr="007104AC" w:rsidRDefault="00C9721A" w:rsidP="00C9721A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C9721A" w:rsidRDefault="00C9721A" w:rsidP="00C9721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303" w:rsidRDefault="000D1303" w:rsidP="0038231F">
      <w:pPr>
        <w:spacing w:after="0" w:line="240" w:lineRule="auto"/>
      </w:pPr>
      <w:r>
        <w:separator/>
      </w:r>
    </w:p>
  </w:endnote>
  <w:endnote w:type="continuationSeparator" w:id="0">
    <w:p w:rsidR="000D1303" w:rsidRDefault="000D13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21A" w:rsidRDefault="00C972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10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10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21A" w:rsidRDefault="00C972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303" w:rsidRDefault="000D1303" w:rsidP="0038231F">
      <w:pPr>
        <w:spacing w:after="0" w:line="240" w:lineRule="auto"/>
      </w:pPr>
      <w:r>
        <w:separator/>
      </w:r>
    </w:p>
  </w:footnote>
  <w:footnote w:type="continuationSeparator" w:id="0">
    <w:p w:rsidR="000D1303" w:rsidRDefault="000D13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21A" w:rsidRDefault="00C972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21A" w:rsidRDefault="00C972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21A" w:rsidRDefault="00C972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303"/>
    <w:rsid w:val="000149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1303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1017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721A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C9271-7876-4A6E-B743-22024638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2</cp:revision>
  <cp:lastPrinted>2023-09-05T09:18:00Z</cp:lastPrinted>
  <dcterms:created xsi:type="dcterms:W3CDTF">2023-09-05T09:18:00Z</dcterms:created>
  <dcterms:modified xsi:type="dcterms:W3CDTF">2023-09-05T09:18:00Z</dcterms:modified>
</cp:coreProperties>
</file>