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AB1E16">
        <w:rPr>
          <w:rFonts w:ascii="Arial" w:hAnsi="Arial" w:cs="Arial"/>
          <w:bCs/>
          <w:i w:val="0"/>
          <w:szCs w:val="24"/>
        </w:rPr>
        <w:t>4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57307" w:rsidRPr="00757307">
        <w:rPr>
          <w:rFonts w:ascii="Arial" w:hAnsi="Arial" w:cs="Arial"/>
          <w:b/>
          <w:sz w:val="24"/>
          <w:szCs w:val="24"/>
        </w:rPr>
        <w:t>93/2023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757307" w:rsidRPr="00757307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757307" w:rsidRPr="00757307">
        <w:rPr>
          <w:rFonts w:ascii="Arial" w:hAnsi="Arial" w:cs="Arial"/>
        </w:rPr>
        <w:t>ul. Powstańców Warszawy</w:t>
      </w:r>
      <w:r w:rsidRPr="0012157F">
        <w:rPr>
          <w:rFonts w:ascii="Arial" w:hAnsi="Arial" w:cs="Arial"/>
        </w:rPr>
        <w:t xml:space="preserve"> </w:t>
      </w:r>
      <w:r w:rsidR="00757307" w:rsidRPr="00757307">
        <w:rPr>
          <w:rFonts w:ascii="Arial" w:hAnsi="Arial" w:cs="Arial"/>
        </w:rPr>
        <w:t>5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757307" w:rsidRPr="00757307">
        <w:rPr>
          <w:rFonts w:ascii="Arial" w:hAnsi="Arial" w:cs="Arial"/>
        </w:rPr>
        <w:t>85-681</w:t>
      </w:r>
      <w:r w:rsidRPr="0012157F">
        <w:rPr>
          <w:rFonts w:ascii="Arial" w:hAnsi="Arial" w:cs="Arial"/>
        </w:rPr>
        <w:t xml:space="preserve"> </w:t>
      </w:r>
      <w:r w:rsidR="00757307" w:rsidRPr="00757307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57307" w:rsidRPr="0012157F" w:rsidTr="000B61A4">
        <w:tc>
          <w:tcPr>
            <w:tcW w:w="9104" w:type="dxa"/>
            <w:shd w:val="clear" w:color="auto" w:fill="D9D9D9"/>
          </w:tcPr>
          <w:p w:rsidR="00757307" w:rsidRPr="0012157F" w:rsidRDefault="00757307" w:rsidP="000B61A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757307" w:rsidRDefault="00757307" w:rsidP="000B61A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75730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5730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57307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757307" w:rsidRPr="00C86421" w:rsidRDefault="00757307" w:rsidP="000B61A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757307" w:rsidRDefault="00757307" w:rsidP="000B61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757307" w:rsidRPr="00C86421" w:rsidRDefault="00757307" w:rsidP="000B61A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757307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57307">
        <w:rPr>
          <w:rFonts w:ascii="Arial" w:hAnsi="Arial" w:cs="Arial"/>
          <w:b/>
          <w:sz w:val="24"/>
          <w:szCs w:val="24"/>
        </w:rPr>
        <w:t>Przeglądy i wzorcowania, testy sprzętu i aparatury medycznej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57307" w:rsidRPr="00757307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57307" w:rsidRPr="0012157F" w:rsidTr="000B61A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307" w:rsidRPr="0012157F" w:rsidRDefault="00757307" w:rsidP="000B61A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730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307" w:rsidRPr="0012157F" w:rsidRDefault="00757307" w:rsidP="000B61A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57307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757307" w:rsidRPr="0012157F" w:rsidRDefault="00757307" w:rsidP="000B61A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7307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p w:rsidR="00AB1E16" w:rsidRDefault="00AB1E16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</w:p>
    <w:p w:rsidR="00AB1E16" w:rsidRDefault="00AB1E16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bookmarkStart w:id="1" w:name="_GoBack"/>
      <w:bookmarkEnd w:id="1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06C2" w:rsidRDefault="007706C2" w:rsidP="0038231F">
      <w:pPr>
        <w:spacing w:after="0" w:line="240" w:lineRule="auto"/>
      </w:pPr>
      <w:r>
        <w:separator/>
      </w:r>
    </w:p>
  </w:endnote>
  <w:endnote w:type="continuationSeparator" w:id="0">
    <w:p w:rsidR="007706C2" w:rsidRDefault="007706C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307" w:rsidRDefault="0075730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B49C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B49C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307" w:rsidRDefault="0075730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06C2" w:rsidRDefault="007706C2" w:rsidP="0038231F">
      <w:pPr>
        <w:spacing w:after="0" w:line="240" w:lineRule="auto"/>
      </w:pPr>
      <w:r>
        <w:separator/>
      </w:r>
    </w:p>
  </w:footnote>
  <w:footnote w:type="continuationSeparator" w:id="0">
    <w:p w:rsidR="007706C2" w:rsidRDefault="007706C2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307" w:rsidRDefault="0075730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307" w:rsidRDefault="0075730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307" w:rsidRDefault="0075730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06C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307"/>
    <w:rsid w:val="00757EFB"/>
    <w:rsid w:val="007706C2"/>
    <w:rsid w:val="007840F2"/>
    <w:rsid w:val="007936D6"/>
    <w:rsid w:val="007961C8"/>
    <w:rsid w:val="007A2BCB"/>
    <w:rsid w:val="007B01C8"/>
    <w:rsid w:val="007B49C6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B1E16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A033A7-6D80-434A-A300-2604098DA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896</Words>
  <Characters>5378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cp:lastModifiedBy>Dariusz Wojcieszak</cp:lastModifiedBy>
  <cp:revision>5</cp:revision>
  <cp:lastPrinted>2023-09-05T07:58:00Z</cp:lastPrinted>
  <dcterms:created xsi:type="dcterms:W3CDTF">2023-09-05T07:58:00Z</dcterms:created>
  <dcterms:modified xsi:type="dcterms:W3CDTF">2023-09-05T07:58:00Z</dcterms:modified>
</cp:coreProperties>
</file>