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9266F" w14:textId="77777777" w:rsidR="00D665F5" w:rsidRPr="007E24A2" w:rsidRDefault="00DB411B" w:rsidP="00D665F5">
      <w:pPr>
        <w:spacing w:after="240"/>
        <w:jc w:val="right"/>
        <w:rPr>
          <w:sz w:val="24"/>
          <w:szCs w:val="24"/>
        </w:rPr>
      </w:pPr>
      <w:r w:rsidRPr="00DB411B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DB411B">
        <w:rPr>
          <w:sz w:val="24"/>
          <w:szCs w:val="24"/>
        </w:rPr>
        <w:t>2023-09-05</w:t>
      </w:r>
    </w:p>
    <w:p w14:paraId="0A94534F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774CAF26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3E84083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FFFB73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02543E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0A9C25E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924964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1678D7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DB411B" w:rsidRPr="00DB411B">
        <w:rPr>
          <w:b/>
          <w:sz w:val="24"/>
          <w:szCs w:val="24"/>
        </w:rPr>
        <w:t>ZP/32/2023</w:t>
      </w:r>
      <w:r w:rsidR="00A80738" w:rsidRPr="007E24A2">
        <w:rPr>
          <w:sz w:val="24"/>
          <w:szCs w:val="24"/>
        </w:rPr>
        <w:tab/>
        <w:t xml:space="preserve"> </w:t>
      </w:r>
    </w:p>
    <w:p w14:paraId="77269F1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B1AD5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53ABC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F30FC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09B1D8A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D16CE4" w14:textId="635AC0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DB411B" w:rsidRPr="00DB411B">
        <w:rPr>
          <w:sz w:val="24"/>
          <w:szCs w:val="24"/>
        </w:rPr>
        <w:t>przetarg</w:t>
      </w:r>
      <w:r w:rsidR="008A1667">
        <w:rPr>
          <w:sz w:val="24"/>
          <w:szCs w:val="24"/>
        </w:rPr>
        <w:t>u</w:t>
      </w:r>
      <w:r w:rsidR="00DB411B" w:rsidRPr="00DB411B">
        <w:rPr>
          <w:sz w:val="24"/>
          <w:szCs w:val="24"/>
        </w:rPr>
        <w:t xml:space="preserve"> nieograniczon</w:t>
      </w:r>
      <w:r w:rsidR="008A1667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2B4B21B9" w14:textId="77777777" w:rsidR="00A80738" w:rsidRPr="007E24A2" w:rsidRDefault="00DB411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B411B">
        <w:rPr>
          <w:b/>
          <w:szCs w:val="24"/>
        </w:rPr>
        <w:t>Usługa w zakresie odbioru, transportu oraz unieszkodliwiania odpadów medycznych</w:t>
      </w:r>
    </w:p>
    <w:p w14:paraId="7C598733" w14:textId="4785BC50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11A4BD4B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DB411B" w:rsidRPr="00DB411B">
        <w:rPr>
          <w:sz w:val="24"/>
          <w:szCs w:val="24"/>
        </w:rPr>
        <w:t>05/09/2023</w:t>
      </w:r>
      <w:r w:rsidR="00FF4AB1" w:rsidRPr="007E24A2">
        <w:rPr>
          <w:sz w:val="24"/>
          <w:szCs w:val="24"/>
        </w:rPr>
        <w:t xml:space="preserve"> o godz. </w:t>
      </w:r>
      <w:r w:rsidR="00DB411B" w:rsidRPr="00DB411B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71A08E5" w14:textId="77777777" w:rsidTr="003F57CD">
        <w:tc>
          <w:tcPr>
            <w:tcW w:w="993" w:type="dxa"/>
            <w:shd w:val="clear" w:color="auto" w:fill="auto"/>
            <w:vAlign w:val="center"/>
          </w:tcPr>
          <w:p w14:paraId="77FEB332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2D73E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4771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DB411B" w:rsidRPr="007E24A2" w14:paraId="02940421" w14:textId="77777777" w:rsidTr="00CB25FD">
        <w:tc>
          <w:tcPr>
            <w:tcW w:w="993" w:type="dxa"/>
            <w:shd w:val="clear" w:color="auto" w:fill="auto"/>
            <w:vAlign w:val="center"/>
          </w:tcPr>
          <w:p w14:paraId="1CD42670" w14:textId="77777777" w:rsidR="00DB411B" w:rsidRPr="007E24A2" w:rsidRDefault="00DB411B" w:rsidP="00CB25FD">
            <w:pPr>
              <w:spacing w:before="80" w:after="80"/>
              <w:jc w:val="center"/>
            </w:pPr>
            <w:r w:rsidRPr="00DB411B">
              <w:t>1</w:t>
            </w:r>
          </w:p>
        </w:tc>
        <w:tc>
          <w:tcPr>
            <w:tcW w:w="5244" w:type="dxa"/>
            <w:shd w:val="clear" w:color="auto" w:fill="auto"/>
          </w:tcPr>
          <w:p w14:paraId="11D36A16" w14:textId="60A11AED" w:rsidR="00DB411B" w:rsidRPr="007E24A2" w:rsidRDefault="008A1667" w:rsidP="00CB25FD">
            <w:pPr>
              <w:spacing w:before="80"/>
            </w:pPr>
            <w:r>
              <w:t xml:space="preserve">Konsorcjum firm: </w:t>
            </w:r>
            <w:r w:rsidR="00DB411B" w:rsidRPr="00DB411B">
              <w:t>REMONDIS Medison Sp. z o.o.</w:t>
            </w:r>
            <w:r>
              <w:t xml:space="preserve"> (Lider)</w:t>
            </w:r>
          </w:p>
          <w:p w14:paraId="01230E96" w14:textId="1285326E" w:rsidR="00DB411B" w:rsidRDefault="008A1667" w:rsidP="008A1667">
            <w:r>
              <w:t xml:space="preserve">ul. </w:t>
            </w:r>
            <w:r w:rsidR="00DB411B" w:rsidRPr="00DB411B">
              <w:t>Puszkina</w:t>
            </w:r>
            <w:r w:rsidR="00DB411B" w:rsidRPr="007E24A2">
              <w:t xml:space="preserve"> </w:t>
            </w:r>
            <w:r w:rsidR="00DB411B" w:rsidRPr="00DB411B">
              <w:t>41</w:t>
            </w:r>
            <w:r>
              <w:t>,</w:t>
            </w:r>
            <w:r w:rsidR="00DB411B" w:rsidRPr="007E24A2">
              <w:t xml:space="preserve"> </w:t>
            </w:r>
            <w:r w:rsidR="00DB411B" w:rsidRPr="00DB411B">
              <w:t>42-530</w:t>
            </w:r>
            <w:r w:rsidR="00DB411B" w:rsidRPr="007E24A2">
              <w:t xml:space="preserve"> </w:t>
            </w:r>
            <w:r w:rsidR="00DB411B" w:rsidRPr="00DB411B">
              <w:t>Dąbrowa Górnicza</w:t>
            </w:r>
            <w:r>
              <w:t>;</w:t>
            </w:r>
          </w:p>
          <w:p w14:paraId="4F569754" w14:textId="77777777" w:rsidR="008A1667" w:rsidRDefault="008A1667" w:rsidP="008A1667">
            <w:r>
              <w:t>REMONDIS Medison Chrzanów Sp. z o.o. (konsorcjant)</w:t>
            </w:r>
          </w:p>
          <w:p w14:paraId="7AFCFF45" w14:textId="3B7F8E2D" w:rsidR="008A1667" w:rsidRPr="007E24A2" w:rsidRDefault="008A1667" w:rsidP="008A1667">
            <w:r>
              <w:t>ul. Powstańców Styczniowych 9, 32-500 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9F4DF" w14:textId="77777777" w:rsidR="00DB411B" w:rsidRPr="007E24A2" w:rsidRDefault="00DB411B" w:rsidP="00CB25FD">
            <w:pPr>
              <w:spacing w:before="80" w:after="80"/>
              <w:jc w:val="center"/>
            </w:pPr>
            <w:r w:rsidRPr="00DB411B">
              <w:t>1 068 579.86 zł</w:t>
            </w:r>
          </w:p>
        </w:tc>
      </w:tr>
      <w:tr w:rsidR="00DB411B" w:rsidRPr="007E24A2" w14:paraId="46F95A46" w14:textId="77777777" w:rsidTr="00CB25FD">
        <w:tc>
          <w:tcPr>
            <w:tcW w:w="993" w:type="dxa"/>
            <w:shd w:val="clear" w:color="auto" w:fill="auto"/>
            <w:vAlign w:val="center"/>
          </w:tcPr>
          <w:p w14:paraId="036F15CC" w14:textId="77777777" w:rsidR="00DB411B" w:rsidRPr="007E24A2" w:rsidRDefault="00DB411B" w:rsidP="00CB25FD">
            <w:pPr>
              <w:spacing w:before="80" w:after="80"/>
              <w:jc w:val="center"/>
            </w:pPr>
            <w:r w:rsidRPr="00DB411B">
              <w:t>2</w:t>
            </w:r>
          </w:p>
        </w:tc>
        <w:tc>
          <w:tcPr>
            <w:tcW w:w="5244" w:type="dxa"/>
            <w:shd w:val="clear" w:color="auto" w:fill="auto"/>
          </w:tcPr>
          <w:p w14:paraId="57A3E23E" w14:textId="198206B1" w:rsidR="00DB411B" w:rsidRPr="007E24A2" w:rsidRDefault="008A1667" w:rsidP="00CB25FD">
            <w:pPr>
              <w:spacing w:before="80"/>
            </w:pPr>
            <w:r>
              <w:t xml:space="preserve">Konsorcjum firm: </w:t>
            </w:r>
            <w:r w:rsidR="00DB411B" w:rsidRPr="00DB411B">
              <w:t>ECO-ABC Sp</w:t>
            </w:r>
            <w:r>
              <w:t>.</w:t>
            </w:r>
            <w:r w:rsidR="00DB411B" w:rsidRPr="00DB411B">
              <w:t xml:space="preserve"> z o</w:t>
            </w:r>
            <w:r>
              <w:t>.</w:t>
            </w:r>
            <w:r w:rsidR="00DB411B" w:rsidRPr="00DB411B">
              <w:t>o</w:t>
            </w:r>
            <w:r>
              <w:t>. (Lider)</w:t>
            </w:r>
          </w:p>
          <w:p w14:paraId="2E7A5D56" w14:textId="77777777" w:rsidR="00DB411B" w:rsidRDefault="008A1667" w:rsidP="008A1667">
            <w:r>
              <w:t xml:space="preserve">ul. </w:t>
            </w:r>
            <w:r w:rsidR="00DB411B" w:rsidRPr="00DB411B">
              <w:t>Przemysłowa</w:t>
            </w:r>
            <w:r w:rsidR="00DB411B" w:rsidRPr="007E24A2">
              <w:t xml:space="preserve"> </w:t>
            </w:r>
            <w:r w:rsidR="00DB411B" w:rsidRPr="00DB411B">
              <w:t>7</w:t>
            </w:r>
            <w:r>
              <w:t xml:space="preserve">, </w:t>
            </w:r>
            <w:r w:rsidR="00DB411B" w:rsidRPr="00DB411B">
              <w:t>97-400</w:t>
            </w:r>
            <w:r w:rsidR="00DB411B" w:rsidRPr="007E24A2">
              <w:t xml:space="preserve"> </w:t>
            </w:r>
            <w:r w:rsidR="00DB411B" w:rsidRPr="00DB411B">
              <w:t>Bełchatów</w:t>
            </w:r>
            <w:r>
              <w:t>;</w:t>
            </w:r>
          </w:p>
          <w:p w14:paraId="4504A82B" w14:textId="77777777" w:rsidR="008A1667" w:rsidRDefault="008A1667" w:rsidP="008A1667">
            <w:r>
              <w:t xml:space="preserve">ECO CLEAN ENERGY S. A. </w:t>
            </w:r>
            <w:r>
              <w:t>(konsorcjant)</w:t>
            </w:r>
          </w:p>
          <w:p w14:paraId="26297547" w14:textId="2CF88AF6" w:rsidR="008A1667" w:rsidRPr="007E24A2" w:rsidRDefault="008A1667" w:rsidP="008A1667">
            <w:r>
              <w:t xml:space="preserve">ul. </w:t>
            </w:r>
            <w:r w:rsidRPr="00DB411B">
              <w:t>Przemysłowa</w:t>
            </w:r>
            <w:r w:rsidRPr="007E24A2">
              <w:t xml:space="preserve"> </w:t>
            </w:r>
            <w:r w:rsidRPr="00DB411B">
              <w:t>7</w:t>
            </w:r>
            <w:r>
              <w:t xml:space="preserve">, </w:t>
            </w:r>
            <w:r w:rsidRPr="00DB411B">
              <w:t>97-400</w:t>
            </w:r>
            <w:r w:rsidRPr="007E24A2">
              <w:t xml:space="preserve"> </w:t>
            </w:r>
            <w:r w:rsidRPr="00DB411B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84DC04" w14:textId="77777777" w:rsidR="00DB411B" w:rsidRPr="007E24A2" w:rsidRDefault="00DB411B" w:rsidP="00CB25FD">
            <w:pPr>
              <w:spacing w:before="80" w:after="80"/>
              <w:jc w:val="center"/>
            </w:pPr>
            <w:r w:rsidRPr="00DB411B">
              <w:t>662 195.70 zł</w:t>
            </w:r>
          </w:p>
        </w:tc>
      </w:tr>
    </w:tbl>
    <w:p w14:paraId="6708FA95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5E820716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3D56B27B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C70A6" w14:textId="77777777" w:rsidR="00F62474" w:rsidRDefault="00F62474">
      <w:r>
        <w:separator/>
      </w:r>
    </w:p>
  </w:endnote>
  <w:endnote w:type="continuationSeparator" w:id="0">
    <w:p w14:paraId="01D2D4D4" w14:textId="77777777" w:rsidR="00F62474" w:rsidRDefault="00F62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65D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F8B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B13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3768C4">
        <v:line id="_x0000_s1025" style="position:absolute;left:0;text-align:left;z-index:251657728" from="-3.85pt,8.7pt" to="455.15pt,8.7pt"/>
      </w:pict>
    </w:r>
  </w:p>
  <w:p w14:paraId="44D597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06D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F9905" w14:textId="77777777" w:rsidR="009F189D" w:rsidRDefault="009F189D">
    <w:pPr>
      <w:pStyle w:val="Stopka"/>
      <w:tabs>
        <w:tab w:val="clear" w:pos="4536"/>
      </w:tabs>
      <w:jc w:val="center"/>
    </w:pPr>
  </w:p>
  <w:p w14:paraId="3B1E44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C71F0" w14:textId="77777777" w:rsidR="00F62474" w:rsidRDefault="00F62474">
      <w:r>
        <w:separator/>
      </w:r>
    </w:p>
  </w:footnote>
  <w:footnote w:type="continuationSeparator" w:id="0">
    <w:p w14:paraId="6EEDA755" w14:textId="77777777" w:rsidR="00F62474" w:rsidRDefault="00F62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7A8A1" w14:textId="77777777" w:rsidR="00DB411B" w:rsidRDefault="00DB41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53F6" w14:textId="77777777" w:rsidR="00DB411B" w:rsidRDefault="00DB41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9DE0" w14:textId="77777777" w:rsidR="00DB411B" w:rsidRDefault="00DB41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47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1667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DB411B"/>
    <w:rsid w:val="00EA3476"/>
    <w:rsid w:val="00F44906"/>
    <w:rsid w:val="00F624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01D27"/>
  <w15:chartTrackingRefBased/>
  <w15:docId w15:val="{3DA2AABC-60C3-4F08-90C4-9E6F2E505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2023-09-05T10:17:00Z</dcterms:created>
  <dcterms:modified xsi:type="dcterms:W3CDTF">2023-09-05T10:22:00Z</dcterms:modified>
</cp:coreProperties>
</file>