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EF664" w14:textId="77777777" w:rsidR="00D665F5" w:rsidRPr="00BB547B" w:rsidRDefault="0044570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4570B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4570B">
        <w:rPr>
          <w:rFonts w:ascii="Arial" w:hAnsi="Arial" w:cs="Arial"/>
          <w:sz w:val="24"/>
          <w:szCs w:val="24"/>
        </w:rPr>
        <w:t>2023-09-05</w:t>
      </w:r>
    </w:p>
    <w:p w14:paraId="308F3C9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2132FD1" w14:textId="77777777" w:rsidR="00D665F5" w:rsidRPr="00BB547B" w:rsidRDefault="0044570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4570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51E0DB0" w14:textId="77777777" w:rsidR="00D665F5" w:rsidRPr="00BB547B" w:rsidRDefault="0044570B" w:rsidP="00D665F5">
      <w:pPr>
        <w:rPr>
          <w:rFonts w:ascii="Arial" w:hAnsi="Arial" w:cs="Arial"/>
          <w:sz w:val="24"/>
          <w:szCs w:val="24"/>
        </w:rPr>
      </w:pPr>
      <w:r w:rsidRPr="0044570B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4570B">
        <w:rPr>
          <w:rFonts w:ascii="Arial" w:hAnsi="Arial" w:cs="Arial"/>
          <w:sz w:val="24"/>
          <w:szCs w:val="24"/>
        </w:rPr>
        <w:t>66</w:t>
      </w:r>
    </w:p>
    <w:p w14:paraId="5CFFEB96" w14:textId="77777777" w:rsidR="00D665F5" w:rsidRPr="00BB547B" w:rsidRDefault="0044570B" w:rsidP="00D665F5">
      <w:pPr>
        <w:rPr>
          <w:rFonts w:ascii="Arial" w:hAnsi="Arial" w:cs="Arial"/>
          <w:sz w:val="24"/>
          <w:szCs w:val="24"/>
        </w:rPr>
      </w:pPr>
      <w:r w:rsidRPr="0044570B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4570B">
        <w:rPr>
          <w:rFonts w:ascii="Arial" w:hAnsi="Arial" w:cs="Arial"/>
          <w:sz w:val="24"/>
          <w:szCs w:val="24"/>
        </w:rPr>
        <w:t>Kraków</w:t>
      </w:r>
    </w:p>
    <w:p w14:paraId="60FDB16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8AD8E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CB05A75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8AFF10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367EA5F" w14:textId="164A2213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4570B" w:rsidRPr="0044570B">
        <w:rPr>
          <w:rFonts w:ascii="Arial" w:hAnsi="Arial" w:cs="Arial"/>
          <w:b/>
          <w:sz w:val="24"/>
          <w:szCs w:val="24"/>
        </w:rPr>
        <w:t>SZP-271-30</w:t>
      </w:r>
      <w:r w:rsidR="00727637">
        <w:rPr>
          <w:rFonts w:ascii="Arial" w:hAnsi="Arial" w:cs="Arial"/>
          <w:b/>
          <w:sz w:val="24"/>
          <w:szCs w:val="24"/>
        </w:rPr>
        <w:t>/</w:t>
      </w:r>
      <w:r w:rsidR="0044570B" w:rsidRPr="0044570B">
        <w:rPr>
          <w:rFonts w:ascii="Arial" w:hAnsi="Arial" w:cs="Arial"/>
          <w:b/>
          <w:sz w:val="24"/>
          <w:szCs w:val="24"/>
        </w:rPr>
        <w:t>23</w:t>
      </w:r>
      <w:r w:rsidR="00727637">
        <w:rPr>
          <w:rFonts w:ascii="Arial" w:hAnsi="Arial" w:cs="Arial"/>
          <w:b/>
          <w:sz w:val="24"/>
          <w:szCs w:val="24"/>
        </w:rPr>
        <w:t>-</w:t>
      </w:r>
      <w:r w:rsidR="00221010">
        <w:rPr>
          <w:rFonts w:ascii="Arial" w:hAnsi="Arial" w:cs="Arial"/>
          <w:b/>
          <w:sz w:val="24"/>
          <w:szCs w:val="24"/>
        </w:rPr>
        <w:t>625.AOM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0497050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A867B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7A065B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6C310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4A258F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33C2A8B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4570B" w:rsidRPr="0044570B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638C10E" w14:textId="77777777" w:rsidR="00A80738" w:rsidRPr="00BB547B" w:rsidRDefault="0044570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4570B">
        <w:rPr>
          <w:rFonts w:ascii="Arial" w:hAnsi="Arial" w:cs="Arial"/>
          <w:b/>
          <w:szCs w:val="24"/>
        </w:rPr>
        <w:t>Dzierżawa urządzeń do analizy parametrów krytycznych i zakup odczynników do urządzeń do analizy parametrów krytycznych oraz analizy poziomu glukozy</w:t>
      </w:r>
    </w:p>
    <w:p w14:paraId="3A53168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4570B" w:rsidRPr="0044570B">
        <w:rPr>
          <w:rFonts w:ascii="Arial" w:hAnsi="Arial" w:cs="Arial"/>
          <w:sz w:val="24"/>
          <w:szCs w:val="24"/>
        </w:rPr>
        <w:t>(</w:t>
      </w:r>
      <w:proofErr w:type="spellStart"/>
      <w:r w:rsidR="0044570B" w:rsidRPr="0044570B">
        <w:rPr>
          <w:rFonts w:ascii="Arial" w:hAnsi="Arial" w:cs="Arial"/>
          <w:sz w:val="24"/>
          <w:szCs w:val="24"/>
        </w:rPr>
        <w:t>t.j</w:t>
      </w:r>
      <w:proofErr w:type="spellEnd"/>
      <w:r w:rsidR="0044570B" w:rsidRPr="0044570B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093D46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4570B" w:rsidRPr="0044570B">
        <w:rPr>
          <w:rFonts w:ascii="Arial" w:hAnsi="Arial" w:cs="Arial"/>
          <w:sz w:val="24"/>
          <w:szCs w:val="24"/>
        </w:rPr>
        <w:t>05/09/2023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4570B" w:rsidRPr="0044570B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ECB3001" w14:textId="77777777" w:rsidTr="00C82837">
        <w:tc>
          <w:tcPr>
            <w:tcW w:w="993" w:type="dxa"/>
            <w:shd w:val="clear" w:color="auto" w:fill="auto"/>
            <w:vAlign w:val="center"/>
          </w:tcPr>
          <w:p w14:paraId="6247E5A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1418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17AE0E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3059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4570B" w:rsidRPr="00BB547B" w14:paraId="6D04557B" w14:textId="77777777" w:rsidTr="0015022A">
        <w:tc>
          <w:tcPr>
            <w:tcW w:w="993" w:type="dxa"/>
            <w:shd w:val="clear" w:color="auto" w:fill="auto"/>
            <w:vAlign w:val="center"/>
          </w:tcPr>
          <w:p w14:paraId="73FD5347" w14:textId="77777777" w:rsidR="0044570B" w:rsidRPr="00BB547B" w:rsidRDefault="0044570B" w:rsidP="001502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0BE7B" w14:textId="77777777" w:rsidR="0044570B" w:rsidRPr="00BB547B" w:rsidRDefault="0044570B" w:rsidP="001502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8485FE7" w14:textId="77777777" w:rsidR="0044570B" w:rsidRPr="00BB547B" w:rsidRDefault="0044570B" w:rsidP="0015022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4570B">
              <w:rPr>
                <w:rFonts w:ascii="Arial" w:hAnsi="Arial" w:cs="Arial"/>
              </w:rPr>
              <w:t>Radiometer</w:t>
            </w:r>
            <w:proofErr w:type="spellEnd"/>
            <w:r w:rsidRPr="0044570B">
              <w:rPr>
                <w:rFonts w:ascii="Arial" w:hAnsi="Arial" w:cs="Arial"/>
              </w:rPr>
              <w:t xml:space="preserve"> Sp. z o.o.</w:t>
            </w:r>
          </w:p>
          <w:p w14:paraId="0B941E5A" w14:textId="77777777" w:rsidR="0044570B" w:rsidRPr="00BB547B" w:rsidRDefault="0044570B" w:rsidP="0015022A">
            <w:pPr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4570B">
              <w:rPr>
                <w:rFonts w:ascii="Arial" w:hAnsi="Arial" w:cs="Arial"/>
              </w:rPr>
              <w:t>181a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5D18DE" w14:textId="77777777" w:rsidR="0044570B" w:rsidRPr="00BB547B" w:rsidRDefault="0044570B" w:rsidP="0015022A">
            <w:pPr>
              <w:spacing w:after="80"/>
              <w:jc w:val="both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02-222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457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FE301" w14:textId="77777777" w:rsidR="0044570B" w:rsidRPr="00BB547B" w:rsidRDefault="0044570B" w:rsidP="001502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297 692.35 zł</w:t>
            </w:r>
          </w:p>
        </w:tc>
      </w:tr>
      <w:tr w:rsidR="0044570B" w:rsidRPr="00BB547B" w14:paraId="28890947" w14:textId="77777777" w:rsidTr="0015022A">
        <w:tc>
          <w:tcPr>
            <w:tcW w:w="993" w:type="dxa"/>
            <w:shd w:val="clear" w:color="auto" w:fill="auto"/>
            <w:vAlign w:val="center"/>
          </w:tcPr>
          <w:p w14:paraId="5A5051C2" w14:textId="77777777" w:rsidR="0044570B" w:rsidRPr="00BB547B" w:rsidRDefault="0044570B" w:rsidP="001502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D65E7" w14:textId="77777777" w:rsidR="0044570B" w:rsidRPr="00BB547B" w:rsidRDefault="0044570B" w:rsidP="001502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81B345F" w14:textId="77777777" w:rsidR="0044570B" w:rsidRPr="00BB547B" w:rsidRDefault="0044570B" w:rsidP="0015022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4570B">
              <w:rPr>
                <w:rFonts w:ascii="Arial" w:hAnsi="Arial" w:cs="Arial"/>
              </w:rPr>
              <w:t>Radiometer</w:t>
            </w:r>
            <w:proofErr w:type="spellEnd"/>
            <w:r w:rsidRPr="0044570B">
              <w:rPr>
                <w:rFonts w:ascii="Arial" w:hAnsi="Arial" w:cs="Arial"/>
              </w:rPr>
              <w:t xml:space="preserve"> Sp. z o.o.</w:t>
            </w:r>
          </w:p>
          <w:p w14:paraId="26B4F81B" w14:textId="77777777" w:rsidR="0044570B" w:rsidRPr="00BB547B" w:rsidRDefault="0044570B" w:rsidP="0015022A">
            <w:pPr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4570B">
              <w:rPr>
                <w:rFonts w:ascii="Arial" w:hAnsi="Arial" w:cs="Arial"/>
              </w:rPr>
              <w:t>181a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9EE440" w14:textId="77777777" w:rsidR="0044570B" w:rsidRPr="00BB547B" w:rsidRDefault="0044570B" w:rsidP="0015022A">
            <w:pPr>
              <w:spacing w:after="80"/>
              <w:jc w:val="both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02-222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457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A726D1" w14:textId="77777777" w:rsidR="0044570B" w:rsidRPr="00BB547B" w:rsidRDefault="0044570B" w:rsidP="001502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4570B">
              <w:rPr>
                <w:rFonts w:ascii="Arial" w:hAnsi="Arial" w:cs="Arial"/>
              </w:rPr>
              <w:t>851 902.62 zł</w:t>
            </w:r>
          </w:p>
        </w:tc>
      </w:tr>
    </w:tbl>
    <w:p w14:paraId="2C35AB42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2DB01061" w14:textId="38EAF6C7" w:rsidR="00221010" w:rsidRPr="00221010" w:rsidRDefault="00221010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</w:p>
    <w:sectPr w:rsidR="00221010" w:rsidRPr="002210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B2E03" w14:textId="77777777" w:rsidR="002550E8" w:rsidRDefault="002550E8">
      <w:r>
        <w:separator/>
      </w:r>
    </w:p>
  </w:endnote>
  <w:endnote w:type="continuationSeparator" w:id="0">
    <w:p w14:paraId="3AC95E7C" w14:textId="77777777" w:rsidR="002550E8" w:rsidRDefault="00255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DF3B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D3EBE" w14:textId="77777777" w:rsidR="009F189D" w:rsidRDefault="009516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E0C1BC">
        <v:line id="_x0000_s1025" style="position:absolute;left:0;text-align:left;z-index:251657728" from="-3.85pt,8.7pt" to="455.15pt,8.7pt"/>
      </w:pict>
    </w:r>
  </w:p>
  <w:p w14:paraId="12ACC6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FF3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BAEFD" w14:textId="77777777" w:rsidR="009F189D" w:rsidRDefault="009F189D">
    <w:pPr>
      <w:pStyle w:val="Stopka"/>
      <w:tabs>
        <w:tab w:val="clear" w:pos="4536"/>
      </w:tabs>
      <w:jc w:val="center"/>
    </w:pPr>
  </w:p>
  <w:p w14:paraId="03751F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8BBAD" w14:textId="77777777" w:rsidR="002550E8" w:rsidRDefault="002550E8">
      <w:r>
        <w:separator/>
      </w:r>
    </w:p>
  </w:footnote>
  <w:footnote w:type="continuationSeparator" w:id="0">
    <w:p w14:paraId="541EAC07" w14:textId="77777777" w:rsidR="002550E8" w:rsidRDefault="00255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47AFD" w14:textId="77777777" w:rsidR="0044570B" w:rsidRDefault="00445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4E887" w14:textId="77777777" w:rsidR="0044570B" w:rsidRDefault="00445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592BB" w14:textId="77777777" w:rsidR="0044570B" w:rsidRDefault="004457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0E8"/>
    <w:rsid w:val="00007727"/>
    <w:rsid w:val="00017720"/>
    <w:rsid w:val="00035488"/>
    <w:rsid w:val="000D7F25"/>
    <w:rsid w:val="000E00E5"/>
    <w:rsid w:val="00173B20"/>
    <w:rsid w:val="001C69FF"/>
    <w:rsid w:val="00221010"/>
    <w:rsid w:val="0023318D"/>
    <w:rsid w:val="002550E8"/>
    <w:rsid w:val="003D72FD"/>
    <w:rsid w:val="00423179"/>
    <w:rsid w:val="0044570B"/>
    <w:rsid w:val="00490DC0"/>
    <w:rsid w:val="00493F8C"/>
    <w:rsid w:val="004C7E9B"/>
    <w:rsid w:val="005614F2"/>
    <w:rsid w:val="00577BC6"/>
    <w:rsid w:val="0069085C"/>
    <w:rsid w:val="006B27ED"/>
    <w:rsid w:val="00727637"/>
    <w:rsid w:val="00843263"/>
    <w:rsid w:val="00861E75"/>
    <w:rsid w:val="009516A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AD8F9"/>
  <w15:chartTrackingRefBased/>
  <w15:docId w15:val="{7E17FD6A-86DA-4E47-94B7-C0F4245BB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148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2023-09-05T08:52:00Z</dcterms:created>
  <dcterms:modified xsi:type="dcterms:W3CDTF">2023-09-05T09:03:00Z</dcterms:modified>
</cp:coreProperties>
</file>