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4C5D3" w14:textId="77777777" w:rsidR="00EB1359" w:rsidRPr="003261E7" w:rsidRDefault="00665DBE" w:rsidP="00EB1359">
      <w:pPr>
        <w:spacing w:after="240"/>
        <w:jc w:val="right"/>
        <w:rPr>
          <w:sz w:val="22"/>
          <w:szCs w:val="22"/>
        </w:rPr>
      </w:pPr>
      <w:r w:rsidRPr="00665DB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665DBE">
        <w:rPr>
          <w:sz w:val="22"/>
          <w:szCs w:val="22"/>
        </w:rPr>
        <w:t>2023-09-04</w:t>
      </w:r>
    </w:p>
    <w:p w14:paraId="7E060E6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964AFE9" w14:textId="77777777" w:rsidR="00EB1359" w:rsidRPr="003261E7" w:rsidRDefault="00665DBE" w:rsidP="00EB1359">
      <w:pPr>
        <w:spacing w:after="40"/>
        <w:rPr>
          <w:b/>
          <w:bCs/>
          <w:sz w:val="22"/>
          <w:szCs w:val="22"/>
        </w:rPr>
      </w:pPr>
      <w:r w:rsidRPr="00665DB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6BD5397" w14:textId="77777777" w:rsidR="00EB1359" w:rsidRPr="003261E7" w:rsidRDefault="00665DBE" w:rsidP="00EB1359">
      <w:pPr>
        <w:rPr>
          <w:sz w:val="22"/>
          <w:szCs w:val="22"/>
        </w:rPr>
      </w:pPr>
      <w:r w:rsidRPr="00665DBE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665DBE">
        <w:rPr>
          <w:sz w:val="22"/>
          <w:szCs w:val="22"/>
        </w:rPr>
        <w:t>66</w:t>
      </w:r>
    </w:p>
    <w:p w14:paraId="183C8872" w14:textId="77777777" w:rsidR="00EB1359" w:rsidRPr="003261E7" w:rsidRDefault="00665DBE" w:rsidP="00EB1359">
      <w:pPr>
        <w:rPr>
          <w:sz w:val="22"/>
          <w:szCs w:val="22"/>
        </w:rPr>
      </w:pPr>
      <w:r w:rsidRPr="00665DBE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665DBE">
        <w:rPr>
          <w:sz w:val="22"/>
          <w:szCs w:val="22"/>
        </w:rPr>
        <w:t>Kraków</w:t>
      </w:r>
    </w:p>
    <w:p w14:paraId="654B46EB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3EC867B" w14:textId="4C140146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681C115" w14:textId="4A923395" w:rsidR="006E3451" w:rsidRPr="003261E7" w:rsidRDefault="006E3451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Pismo: SZP-271-18-2023.62</w:t>
      </w:r>
      <w:r w:rsidR="009A650B">
        <w:rPr>
          <w:bCs/>
          <w:sz w:val="18"/>
          <w:szCs w:val="18"/>
        </w:rPr>
        <w:t>1</w:t>
      </w:r>
      <w:r>
        <w:rPr>
          <w:bCs/>
          <w:sz w:val="18"/>
          <w:szCs w:val="18"/>
        </w:rPr>
        <w:t>.EJK</w:t>
      </w:r>
    </w:p>
    <w:p w14:paraId="73EFDFB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4676BA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E9A4B7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04E3E52" w14:textId="790E0369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DB20D2">
        <w:rPr>
          <w:b/>
          <w:sz w:val="28"/>
          <w:szCs w:val="24"/>
        </w:rPr>
        <w:t xml:space="preserve"> w grupach 3,6,7,8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65DBE" w:rsidRPr="003261E7" w14:paraId="36CA7B1E" w14:textId="77777777" w:rsidTr="00D01186">
        <w:trPr>
          <w:trHeight w:val="638"/>
        </w:trPr>
        <w:tc>
          <w:tcPr>
            <w:tcW w:w="959" w:type="dxa"/>
            <w:shd w:val="clear" w:color="auto" w:fill="auto"/>
          </w:tcPr>
          <w:p w14:paraId="74B98FB3" w14:textId="77777777" w:rsidR="00665DBE" w:rsidRPr="003261E7" w:rsidRDefault="00665DBE" w:rsidP="00D011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CAC3E9" w14:textId="77777777" w:rsidR="00665DBE" w:rsidRPr="003261E7" w:rsidRDefault="00665DBE" w:rsidP="00D011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65DB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65DB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65DBE">
              <w:rPr>
                <w:b/>
                <w:bCs/>
                <w:sz w:val="22"/>
                <w:szCs w:val="22"/>
              </w:rPr>
              <w:t xml:space="preserve">Dostawa materiałów </w:t>
            </w:r>
            <w:proofErr w:type="spellStart"/>
            <w:r w:rsidRPr="00665DBE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65DBE">
              <w:rPr>
                <w:b/>
                <w:sz w:val="22"/>
                <w:szCs w:val="22"/>
              </w:rPr>
              <w:t>SZP-271-18-2023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0E1ED9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6647C7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807CD6E" w14:textId="49A56A7C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65DBE" w:rsidRPr="00665DBE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65DBE" w:rsidRPr="00665DBE">
        <w:rPr>
          <w:sz w:val="22"/>
          <w:szCs w:val="22"/>
        </w:rPr>
        <w:t>(</w:t>
      </w:r>
      <w:proofErr w:type="spellStart"/>
      <w:r w:rsidR="00665DBE" w:rsidRPr="00665DBE">
        <w:rPr>
          <w:sz w:val="22"/>
          <w:szCs w:val="22"/>
        </w:rPr>
        <w:t>t.j</w:t>
      </w:r>
      <w:proofErr w:type="spellEnd"/>
      <w:r w:rsidR="00665DBE" w:rsidRPr="00665DBE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957DEE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E1C238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B38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0F3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858B4C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65DBE" w:rsidRPr="00EB1359" w14:paraId="5F13F147" w14:textId="77777777" w:rsidTr="00D0118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3888" w14:textId="77777777" w:rsidR="00665DBE" w:rsidRPr="00710915" w:rsidRDefault="00665DBE" w:rsidP="00D0118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5DB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7341" w14:textId="77777777" w:rsidR="00665DBE" w:rsidRPr="00EB1359" w:rsidRDefault="00665DBE" w:rsidP="00D011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5DBE">
              <w:rPr>
                <w:b/>
                <w:sz w:val="22"/>
                <w:szCs w:val="22"/>
              </w:rPr>
              <w:t>nić artroskopowa</w:t>
            </w:r>
          </w:p>
          <w:p w14:paraId="038F40C9" w14:textId="45AAE500" w:rsidR="00665DBE" w:rsidRDefault="00665DBE" w:rsidP="00D011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67F1E">
              <w:rPr>
                <w:sz w:val="22"/>
                <w:szCs w:val="22"/>
              </w:rPr>
              <w:t xml:space="preserve"> </w:t>
            </w:r>
            <w:r w:rsidR="00067F1E">
              <w:rPr>
                <w:sz w:val="22"/>
                <w:szCs w:val="22"/>
              </w:rPr>
              <w:t xml:space="preserve">Art. 255 pkt. </w:t>
            </w:r>
            <w:r w:rsidR="00067F1E">
              <w:rPr>
                <w:sz w:val="22"/>
                <w:szCs w:val="22"/>
              </w:rPr>
              <w:t>1</w:t>
            </w:r>
            <w:r w:rsidR="00067F1E">
              <w:rPr>
                <w:sz w:val="22"/>
                <w:szCs w:val="22"/>
              </w:rPr>
              <w:t xml:space="preserve">) ustawy </w:t>
            </w:r>
            <w:proofErr w:type="spellStart"/>
            <w:r w:rsidR="00067F1E">
              <w:rPr>
                <w:sz w:val="22"/>
                <w:szCs w:val="22"/>
              </w:rPr>
              <w:t>pzp</w:t>
            </w:r>
            <w:proofErr w:type="spellEnd"/>
            <w:r w:rsidR="00067F1E">
              <w:rPr>
                <w:sz w:val="22"/>
                <w:szCs w:val="22"/>
              </w:rPr>
              <w:t>-</w:t>
            </w:r>
          </w:p>
          <w:p w14:paraId="29B50D07" w14:textId="3DFC6173" w:rsidR="00665DBE" w:rsidRDefault="00665DBE" w:rsidP="00D0118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5DBE">
              <w:rPr>
                <w:sz w:val="22"/>
                <w:szCs w:val="22"/>
              </w:rPr>
              <w:t>nie złożono żadnego wniosku o dopuszczenie do udziału w postępowaniu albo żadnej oferty</w:t>
            </w:r>
            <w:r w:rsidR="00BB2B86">
              <w:rPr>
                <w:sz w:val="22"/>
                <w:szCs w:val="22"/>
              </w:rPr>
              <w:t>.</w:t>
            </w:r>
          </w:p>
          <w:p w14:paraId="21C18D40" w14:textId="77777777" w:rsidR="00665DBE" w:rsidRDefault="00665DBE" w:rsidP="00D011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954A393" w14:textId="77777777" w:rsidR="00665DBE" w:rsidRPr="00EB1359" w:rsidRDefault="00665DBE" w:rsidP="00D0118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5DBE">
              <w:rPr>
                <w:sz w:val="22"/>
                <w:szCs w:val="22"/>
              </w:rPr>
              <w:t>do dnia składania ofert nie  złożono żadnej oferty.</w:t>
            </w:r>
          </w:p>
        </w:tc>
      </w:tr>
      <w:tr w:rsidR="00BB2B86" w:rsidRPr="00EB1359" w14:paraId="6F3A0C7A" w14:textId="77777777" w:rsidTr="00D0118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1773" w14:textId="12254A64" w:rsidR="00BB2B86" w:rsidRPr="00710915" w:rsidRDefault="00BB2B86" w:rsidP="00BB2B8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5DBE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AA88" w14:textId="77777777" w:rsidR="00BB2B86" w:rsidRPr="00EB1359" w:rsidRDefault="00BB2B86" w:rsidP="00BB2B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5DBE">
              <w:rPr>
                <w:b/>
                <w:sz w:val="22"/>
                <w:szCs w:val="22"/>
              </w:rPr>
              <w:t>system do zamykania ran</w:t>
            </w:r>
          </w:p>
          <w:p w14:paraId="10D1F2D5" w14:textId="10070248" w:rsidR="00BB2B86" w:rsidRDefault="00BB2B86" w:rsidP="00BB2B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67F1E">
              <w:rPr>
                <w:sz w:val="22"/>
                <w:szCs w:val="22"/>
              </w:rPr>
              <w:t xml:space="preserve"> </w:t>
            </w:r>
            <w:r w:rsidR="00067F1E">
              <w:rPr>
                <w:sz w:val="22"/>
                <w:szCs w:val="22"/>
              </w:rPr>
              <w:t xml:space="preserve">Art. 255 pkt. </w:t>
            </w:r>
            <w:r w:rsidR="00067F1E">
              <w:rPr>
                <w:sz w:val="22"/>
                <w:szCs w:val="22"/>
              </w:rPr>
              <w:t>6</w:t>
            </w:r>
            <w:r w:rsidR="00067F1E">
              <w:rPr>
                <w:sz w:val="22"/>
                <w:szCs w:val="22"/>
              </w:rPr>
              <w:t xml:space="preserve">) ustawy </w:t>
            </w:r>
            <w:proofErr w:type="spellStart"/>
            <w:r w:rsidR="00067F1E">
              <w:rPr>
                <w:sz w:val="22"/>
                <w:szCs w:val="22"/>
              </w:rPr>
              <w:t>pzp</w:t>
            </w:r>
            <w:proofErr w:type="spellEnd"/>
            <w:r w:rsidR="00067F1E">
              <w:rPr>
                <w:sz w:val="22"/>
                <w:szCs w:val="22"/>
              </w:rPr>
              <w:t>-</w:t>
            </w:r>
          </w:p>
          <w:p w14:paraId="615D9D88" w14:textId="16335431" w:rsidR="00BB2B86" w:rsidRDefault="00BB2B86" w:rsidP="00BB2B8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5DBE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  <w:r>
              <w:rPr>
                <w:sz w:val="22"/>
                <w:szCs w:val="22"/>
              </w:rPr>
              <w:t>.</w:t>
            </w:r>
          </w:p>
          <w:p w14:paraId="5F716789" w14:textId="77777777" w:rsidR="00BB2B86" w:rsidRDefault="00BB2B86" w:rsidP="00BB2B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370B878" w14:textId="75AAA326" w:rsidR="00BB2B86" w:rsidRDefault="009A650B" w:rsidP="00BB2B8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5DBE">
              <w:rPr>
                <w:sz w:val="22"/>
                <w:szCs w:val="22"/>
              </w:rPr>
              <w:t xml:space="preserve">do dnia składania ofert złożono </w:t>
            </w:r>
            <w:r>
              <w:rPr>
                <w:sz w:val="22"/>
                <w:szCs w:val="22"/>
              </w:rPr>
              <w:t xml:space="preserve">jedną </w:t>
            </w:r>
            <w:r w:rsidRPr="00665DBE">
              <w:rPr>
                <w:sz w:val="22"/>
                <w:szCs w:val="22"/>
              </w:rPr>
              <w:t xml:space="preserve"> ofert</w:t>
            </w:r>
            <w:r>
              <w:rPr>
                <w:sz w:val="22"/>
                <w:szCs w:val="22"/>
              </w:rPr>
              <w:t xml:space="preserve">ę. </w:t>
            </w:r>
            <w:r w:rsidR="00BB2B86" w:rsidRPr="00665DBE">
              <w:rPr>
                <w:sz w:val="22"/>
                <w:szCs w:val="22"/>
              </w:rPr>
              <w:t>Zamawiający nie określił rozmiaru nitki.</w:t>
            </w:r>
          </w:p>
          <w:p w14:paraId="468B75FC" w14:textId="63C8A50C" w:rsidR="006E3451" w:rsidRPr="00EB1359" w:rsidRDefault="006E3451" w:rsidP="00BB2B86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BB2B86" w:rsidRPr="00EB1359" w14:paraId="2A590AD0" w14:textId="77777777" w:rsidTr="00D0118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8C8C" w14:textId="77777777" w:rsidR="00BB2B86" w:rsidRPr="00710915" w:rsidRDefault="00BB2B86" w:rsidP="00BB2B8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5DBE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A3D0" w14:textId="77777777" w:rsidR="00BB2B86" w:rsidRPr="00EB1359" w:rsidRDefault="00BB2B86" w:rsidP="00BB2B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5DBE">
              <w:rPr>
                <w:b/>
                <w:sz w:val="22"/>
                <w:szCs w:val="22"/>
              </w:rPr>
              <w:t xml:space="preserve">materiał </w:t>
            </w:r>
            <w:proofErr w:type="spellStart"/>
            <w:r w:rsidRPr="00665DBE">
              <w:rPr>
                <w:b/>
                <w:sz w:val="22"/>
                <w:szCs w:val="22"/>
              </w:rPr>
              <w:t>szewny</w:t>
            </w:r>
            <w:proofErr w:type="spellEnd"/>
          </w:p>
          <w:p w14:paraId="056A2AF2" w14:textId="456AB631" w:rsidR="00BB2B86" w:rsidRDefault="00BB2B86" w:rsidP="00BB2B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67F1E">
              <w:rPr>
                <w:sz w:val="22"/>
                <w:szCs w:val="22"/>
              </w:rPr>
              <w:t xml:space="preserve"> </w:t>
            </w:r>
            <w:r w:rsidR="00067F1E">
              <w:rPr>
                <w:sz w:val="22"/>
                <w:szCs w:val="22"/>
              </w:rPr>
              <w:t xml:space="preserve">Art. 255 pkt. 3) ustawy </w:t>
            </w:r>
            <w:proofErr w:type="spellStart"/>
            <w:r w:rsidR="00067F1E">
              <w:rPr>
                <w:sz w:val="22"/>
                <w:szCs w:val="22"/>
              </w:rPr>
              <w:t>pzp</w:t>
            </w:r>
            <w:proofErr w:type="spellEnd"/>
            <w:r w:rsidR="00067F1E">
              <w:rPr>
                <w:sz w:val="22"/>
                <w:szCs w:val="22"/>
              </w:rPr>
              <w:t>-</w:t>
            </w:r>
          </w:p>
          <w:p w14:paraId="54FE4B39" w14:textId="4A31A65B" w:rsidR="00BB2B86" w:rsidRDefault="00BB2B86" w:rsidP="00BB2B8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5DBE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sz w:val="22"/>
                <w:szCs w:val="22"/>
              </w:rPr>
              <w:t>.</w:t>
            </w:r>
          </w:p>
          <w:p w14:paraId="3A98A439" w14:textId="77777777" w:rsidR="00BB2B86" w:rsidRDefault="00BB2B86" w:rsidP="00BB2B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CE0E25F" w14:textId="36EBC207" w:rsidR="00BB2B86" w:rsidRPr="00EB1359" w:rsidRDefault="009A650B" w:rsidP="00BB2B8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dnia składania ofert z</w:t>
            </w:r>
            <w:r w:rsidR="00BB2B86" w:rsidRPr="00665DBE">
              <w:rPr>
                <w:sz w:val="22"/>
                <w:szCs w:val="22"/>
              </w:rPr>
              <w:t>łożono 2 oferty, najkorzystniejsza została odrzucona</w:t>
            </w:r>
            <w:r>
              <w:rPr>
                <w:sz w:val="22"/>
                <w:szCs w:val="22"/>
              </w:rPr>
              <w:t>,</w:t>
            </w:r>
            <w:r w:rsidR="00BB2B86" w:rsidRPr="00665DBE">
              <w:rPr>
                <w:sz w:val="22"/>
                <w:szCs w:val="22"/>
              </w:rPr>
              <w:t xml:space="preserve"> ponieważ oferta była niezgodna z SWZ</w:t>
            </w:r>
            <w:r w:rsidR="00BB2B86">
              <w:rPr>
                <w:sz w:val="22"/>
                <w:szCs w:val="22"/>
              </w:rPr>
              <w:t>.</w:t>
            </w:r>
            <w:r w:rsidR="00BB2B86" w:rsidRPr="00665D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Natomiast </w:t>
            </w:r>
            <w:r w:rsidR="00BB2B86">
              <w:rPr>
                <w:sz w:val="22"/>
                <w:szCs w:val="22"/>
              </w:rPr>
              <w:t>o</w:t>
            </w:r>
            <w:r w:rsidR="00BB2B86" w:rsidRPr="00665DBE">
              <w:rPr>
                <w:sz w:val="22"/>
                <w:szCs w:val="22"/>
              </w:rPr>
              <w:t>ferta</w:t>
            </w:r>
            <w:r w:rsidR="00BB2B86">
              <w:rPr>
                <w:sz w:val="22"/>
                <w:szCs w:val="22"/>
              </w:rPr>
              <w:t xml:space="preserve"> spełniająca wymagania </w:t>
            </w:r>
            <w:r>
              <w:rPr>
                <w:sz w:val="22"/>
                <w:szCs w:val="22"/>
              </w:rPr>
              <w:t>Z</w:t>
            </w:r>
            <w:r w:rsidR="00BB2B86">
              <w:rPr>
                <w:sz w:val="22"/>
                <w:szCs w:val="22"/>
              </w:rPr>
              <w:t xml:space="preserve">amawiającego </w:t>
            </w:r>
            <w:r w:rsidR="00BB2B86" w:rsidRPr="00665DBE">
              <w:rPr>
                <w:sz w:val="22"/>
                <w:szCs w:val="22"/>
              </w:rPr>
              <w:t xml:space="preserve"> przekracza kwotę</w:t>
            </w:r>
            <w:r>
              <w:rPr>
                <w:sz w:val="22"/>
                <w:szCs w:val="22"/>
              </w:rPr>
              <w:t>,</w:t>
            </w:r>
            <w:r w:rsidR="00BB2B86" w:rsidRPr="00665DBE">
              <w:rPr>
                <w:sz w:val="22"/>
                <w:szCs w:val="22"/>
              </w:rPr>
              <w:t xml:space="preserve"> którą Zamawiający zamierza</w:t>
            </w:r>
            <w:r w:rsidR="00BB2B86">
              <w:rPr>
                <w:sz w:val="22"/>
                <w:szCs w:val="22"/>
              </w:rPr>
              <w:t xml:space="preserve"> </w:t>
            </w:r>
            <w:r w:rsidR="00BB2B86" w:rsidRPr="00665DBE">
              <w:rPr>
                <w:sz w:val="22"/>
                <w:szCs w:val="22"/>
              </w:rPr>
              <w:t>przeznaczyć na finasowanie zamówienia.</w:t>
            </w:r>
          </w:p>
        </w:tc>
      </w:tr>
      <w:tr w:rsidR="00BB2B86" w:rsidRPr="00EB1359" w14:paraId="7C123A67" w14:textId="77777777" w:rsidTr="00D0118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9F29" w14:textId="419155E3" w:rsidR="00BB2B86" w:rsidRPr="00710915" w:rsidRDefault="00BB2B86" w:rsidP="00BB2B8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5DBE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BB7B" w14:textId="77777777" w:rsidR="00BB2B86" w:rsidRPr="00EB1359" w:rsidRDefault="00BB2B86" w:rsidP="00BB2B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65DBE">
              <w:rPr>
                <w:b/>
                <w:sz w:val="22"/>
                <w:szCs w:val="22"/>
              </w:rPr>
              <w:t>stapler</w:t>
            </w:r>
            <w:proofErr w:type="spellEnd"/>
            <w:r w:rsidRPr="00665DBE">
              <w:rPr>
                <w:b/>
                <w:sz w:val="22"/>
                <w:szCs w:val="22"/>
              </w:rPr>
              <w:t xml:space="preserve"> skórny</w:t>
            </w:r>
          </w:p>
          <w:p w14:paraId="215D4B9B" w14:textId="5275BFA2" w:rsidR="00BB2B86" w:rsidRDefault="00BB2B86" w:rsidP="00BB2B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67F1E">
              <w:rPr>
                <w:sz w:val="22"/>
                <w:szCs w:val="22"/>
              </w:rPr>
              <w:t xml:space="preserve"> </w:t>
            </w:r>
            <w:r w:rsidR="00067F1E">
              <w:rPr>
                <w:sz w:val="22"/>
                <w:szCs w:val="22"/>
              </w:rPr>
              <w:t>Art. 255 pkt.</w:t>
            </w:r>
            <w:r w:rsidR="00067F1E">
              <w:rPr>
                <w:sz w:val="22"/>
                <w:szCs w:val="22"/>
              </w:rPr>
              <w:t xml:space="preserve"> 2</w:t>
            </w:r>
            <w:r w:rsidR="00067F1E">
              <w:rPr>
                <w:sz w:val="22"/>
                <w:szCs w:val="22"/>
              </w:rPr>
              <w:t xml:space="preserve">) ustawy </w:t>
            </w:r>
            <w:proofErr w:type="spellStart"/>
            <w:r w:rsidR="00067F1E">
              <w:rPr>
                <w:sz w:val="22"/>
                <w:szCs w:val="22"/>
              </w:rPr>
              <w:t>pzp</w:t>
            </w:r>
            <w:proofErr w:type="spellEnd"/>
            <w:r w:rsidR="00067F1E">
              <w:rPr>
                <w:sz w:val="22"/>
                <w:szCs w:val="22"/>
              </w:rPr>
              <w:t>-</w:t>
            </w:r>
          </w:p>
          <w:p w14:paraId="132A3EC5" w14:textId="6DC7C0A1" w:rsidR="00BB2B86" w:rsidRDefault="00BB2B86" w:rsidP="00BB2B8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5DBE">
              <w:rPr>
                <w:sz w:val="22"/>
                <w:szCs w:val="22"/>
              </w:rPr>
              <w:t>wszystkie złożone wnioski o dopuszczenie do udziału w postępowaniu albo oferty podlegały odrzuceniu</w:t>
            </w:r>
            <w:r>
              <w:rPr>
                <w:sz w:val="22"/>
                <w:szCs w:val="22"/>
              </w:rPr>
              <w:t>.</w:t>
            </w:r>
          </w:p>
          <w:p w14:paraId="56B6CDA7" w14:textId="2335DCF2" w:rsidR="00BB2B86" w:rsidRDefault="00BB2B86" w:rsidP="00BB2B8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B411D6A" w14:textId="12B680E7" w:rsidR="00BB2B86" w:rsidRPr="00EB1359" w:rsidRDefault="009A650B" w:rsidP="00BB2B8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5DBE">
              <w:rPr>
                <w:sz w:val="22"/>
                <w:szCs w:val="22"/>
              </w:rPr>
              <w:t xml:space="preserve">do dnia składania ofert złożono </w:t>
            </w:r>
            <w:r>
              <w:rPr>
                <w:sz w:val="22"/>
                <w:szCs w:val="22"/>
              </w:rPr>
              <w:t xml:space="preserve">jedną </w:t>
            </w:r>
            <w:r w:rsidRPr="00665DBE">
              <w:rPr>
                <w:sz w:val="22"/>
                <w:szCs w:val="22"/>
              </w:rPr>
              <w:t xml:space="preserve"> ofert</w:t>
            </w:r>
            <w:r>
              <w:rPr>
                <w:sz w:val="22"/>
                <w:szCs w:val="22"/>
              </w:rPr>
              <w:t xml:space="preserve">ę, która </w:t>
            </w:r>
            <w:r w:rsidRPr="00665DBE">
              <w:rPr>
                <w:sz w:val="22"/>
                <w:szCs w:val="22"/>
              </w:rPr>
              <w:t>została odrzucona</w:t>
            </w:r>
            <w:r>
              <w:rPr>
                <w:sz w:val="22"/>
                <w:szCs w:val="22"/>
              </w:rPr>
              <w:t>,</w:t>
            </w:r>
            <w:r w:rsidRPr="00665DBE">
              <w:rPr>
                <w:sz w:val="22"/>
                <w:szCs w:val="22"/>
              </w:rPr>
              <w:t xml:space="preserve"> ponieważ była niezgodna z SWZ</w:t>
            </w:r>
            <w:r>
              <w:rPr>
                <w:sz w:val="22"/>
                <w:szCs w:val="22"/>
              </w:rPr>
              <w:t>.</w:t>
            </w:r>
            <w:r w:rsidRPr="00665DBE">
              <w:rPr>
                <w:sz w:val="22"/>
                <w:szCs w:val="22"/>
              </w:rPr>
              <w:t xml:space="preserve"> </w:t>
            </w:r>
          </w:p>
        </w:tc>
      </w:tr>
    </w:tbl>
    <w:p w14:paraId="62578BE2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39E50B7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D0AE77C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D3700" w14:textId="77777777" w:rsidR="00665DBE" w:rsidRDefault="00665DBE" w:rsidP="00665DBE">
      <w:r>
        <w:separator/>
      </w:r>
    </w:p>
  </w:endnote>
  <w:endnote w:type="continuationSeparator" w:id="0">
    <w:p w14:paraId="3C2D8A0B" w14:textId="77777777" w:rsidR="00665DBE" w:rsidRDefault="00665DBE" w:rsidP="00665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C9FC5" w14:textId="77777777" w:rsidR="00665DBE" w:rsidRDefault="00665D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08B7D" w14:textId="77777777" w:rsidR="00665DBE" w:rsidRDefault="00665D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1E90" w14:textId="77777777" w:rsidR="00665DBE" w:rsidRDefault="00665D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D81AE" w14:textId="77777777" w:rsidR="00665DBE" w:rsidRDefault="00665DBE" w:rsidP="00665DBE">
      <w:r>
        <w:separator/>
      </w:r>
    </w:p>
  </w:footnote>
  <w:footnote w:type="continuationSeparator" w:id="0">
    <w:p w14:paraId="2F4D0E7D" w14:textId="77777777" w:rsidR="00665DBE" w:rsidRDefault="00665DBE" w:rsidP="00665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35D4F" w14:textId="77777777" w:rsidR="00665DBE" w:rsidRDefault="00665D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219B9" w14:textId="77777777" w:rsidR="00665DBE" w:rsidRDefault="00665D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755BC" w14:textId="77777777" w:rsidR="00665DBE" w:rsidRDefault="00665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9FE"/>
    <w:rsid w:val="00010B31"/>
    <w:rsid w:val="00067F1E"/>
    <w:rsid w:val="00104963"/>
    <w:rsid w:val="00150F65"/>
    <w:rsid w:val="00665DBE"/>
    <w:rsid w:val="006A19FE"/>
    <w:rsid w:val="006E3451"/>
    <w:rsid w:val="00823326"/>
    <w:rsid w:val="00856A3E"/>
    <w:rsid w:val="00894412"/>
    <w:rsid w:val="009462DF"/>
    <w:rsid w:val="009500EB"/>
    <w:rsid w:val="00957DEE"/>
    <w:rsid w:val="00993EFC"/>
    <w:rsid w:val="009A650B"/>
    <w:rsid w:val="00AB3E72"/>
    <w:rsid w:val="00AC1A4B"/>
    <w:rsid w:val="00BB2B86"/>
    <w:rsid w:val="00D41670"/>
    <w:rsid w:val="00D44D12"/>
    <w:rsid w:val="00DB20D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E28DEF"/>
  <w15:chartTrackingRefBased/>
  <w15:docId w15:val="{5A266FC7-D885-41C7-8C6E-CFF6CCD3D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65D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5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303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8</cp:revision>
  <cp:lastPrinted>2023-09-04T10:40:00Z</cp:lastPrinted>
  <dcterms:created xsi:type="dcterms:W3CDTF">2023-09-04T10:36:00Z</dcterms:created>
  <dcterms:modified xsi:type="dcterms:W3CDTF">2023-09-04T12:51:00Z</dcterms:modified>
</cp:coreProperties>
</file>