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0F877" w14:textId="77777777" w:rsidR="00FB7F50" w:rsidRPr="002245BE" w:rsidRDefault="0006114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6114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61146">
        <w:rPr>
          <w:sz w:val="22"/>
          <w:szCs w:val="22"/>
        </w:rPr>
        <w:t>2023-09-04</w:t>
      </w:r>
    </w:p>
    <w:p w14:paraId="1A68DB3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3AF0C6C" w14:textId="77777777" w:rsidR="00FB7F50" w:rsidRPr="002245BE" w:rsidRDefault="00061146" w:rsidP="00FB7F50">
      <w:pPr>
        <w:spacing w:after="40"/>
        <w:rPr>
          <w:b/>
          <w:bCs/>
          <w:sz w:val="22"/>
          <w:szCs w:val="22"/>
        </w:rPr>
      </w:pPr>
      <w:r w:rsidRPr="00061146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2D7C6899" w14:textId="77777777" w:rsidR="00FB7F50" w:rsidRPr="002245BE" w:rsidRDefault="00061146" w:rsidP="00FB7F50">
      <w:pPr>
        <w:rPr>
          <w:sz w:val="22"/>
          <w:szCs w:val="22"/>
        </w:rPr>
      </w:pPr>
      <w:r w:rsidRPr="00061146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061146">
        <w:rPr>
          <w:sz w:val="22"/>
          <w:szCs w:val="22"/>
        </w:rPr>
        <w:t>66</w:t>
      </w:r>
    </w:p>
    <w:p w14:paraId="18C57580" w14:textId="77777777" w:rsidR="00FB7F50" w:rsidRPr="002245BE" w:rsidRDefault="00061146" w:rsidP="00FB7F50">
      <w:pPr>
        <w:rPr>
          <w:sz w:val="22"/>
          <w:szCs w:val="22"/>
        </w:rPr>
      </w:pPr>
      <w:r w:rsidRPr="00061146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061146">
        <w:rPr>
          <w:sz w:val="22"/>
          <w:szCs w:val="22"/>
        </w:rPr>
        <w:t>Kraków</w:t>
      </w:r>
    </w:p>
    <w:p w14:paraId="6A3960A7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363DC681" w14:textId="4E655AAC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21545C11" w14:textId="3C5CBB03" w:rsidR="0075021C" w:rsidRDefault="0075021C" w:rsidP="00FB7F50">
      <w:pPr>
        <w:jc w:val="both"/>
        <w:rPr>
          <w:bCs/>
          <w:sz w:val="18"/>
          <w:szCs w:val="18"/>
        </w:rPr>
      </w:pPr>
    </w:p>
    <w:p w14:paraId="4C7F3CD4" w14:textId="7AC8C289" w:rsidR="0075021C" w:rsidRPr="002245BE" w:rsidRDefault="0075021C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Znak: SZP.271-8-2023.</w:t>
      </w:r>
      <w:r w:rsidR="00085AC3">
        <w:rPr>
          <w:bCs/>
          <w:sz w:val="18"/>
          <w:szCs w:val="18"/>
        </w:rPr>
        <w:t>619.EJK</w:t>
      </w:r>
    </w:p>
    <w:p w14:paraId="7AF5028D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46FC433" w14:textId="1EB018E9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085AC3">
        <w:rPr>
          <w:b/>
          <w:sz w:val="28"/>
        </w:rPr>
        <w:t xml:space="preserve"> dot. grupy 1, 2, 4, 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061146" w:rsidRPr="00607F9B" w14:paraId="567DF7C3" w14:textId="77777777" w:rsidTr="00D01186">
        <w:trPr>
          <w:trHeight w:val="638"/>
        </w:trPr>
        <w:tc>
          <w:tcPr>
            <w:tcW w:w="959" w:type="dxa"/>
            <w:shd w:val="clear" w:color="auto" w:fill="auto"/>
          </w:tcPr>
          <w:p w14:paraId="6EC69E6F" w14:textId="77777777" w:rsidR="00061146" w:rsidRPr="00607F9B" w:rsidRDefault="00061146" w:rsidP="00D011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4B8F438" w14:textId="77777777" w:rsidR="00061146" w:rsidRPr="00607F9B" w:rsidRDefault="00061146" w:rsidP="00D011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6114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6114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61146">
              <w:rPr>
                <w:b/>
                <w:bCs/>
                <w:sz w:val="22"/>
                <w:szCs w:val="22"/>
              </w:rPr>
              <w:t xml:space="preserve">Dostawa materiałów </w:t>
            </w:r>
            <w:proofErr w:type="spellStart"/>
            <w:r w:rsidRPr="00061146">
              <w:rPr>
                <w:b/>
                <w:bCs/>
                <w:sz w:val="22"/>
                <w:szCs w:val="22"/>
              </w:rPr>
              <w:t>szewnych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61146">
              <w:rPr>
                <w:b/>
                <w:sz w:val="22"/>
                <w:szCs w:val="22"/>
              </w:rPr>
              <w:t>SZP-271-18-2023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996D18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061146" w:rsidRPr="00061146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061146" w:rsidRPr="00061146">
        <w:rPr>
          <w:sz w:val="22"/>
          <w:szCs w:val="22"/>
        </w:rPr>
        <w:t>(</w:t>
      </w:r>
      <w:proofErr w:type="spellStart"/>
      <w:r w:rsidR="00061146" w:rsidRPr="00061146">
        <w:rPr>
          <w:sz w:val="22"/>
          <w:szCs w:val="22"/>
        </w:rPr>
        <w:t>t.j</w:t>
      </w:r>
      <w:proofErr w:type="spellEnd"/>
      <w:r w:rsidR="00061146" w:rsidRPr="00061146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61146" w14:paraId="45EA11A1" w14:textId="77777777" w:rsidTr="00D01186">
        <w:trPr>
          <w:cantSplit/>
        </w:trPr>
        <w:tc>
          <w:tcPr>
            <w:tcW w:w="9498" w:type="dxa"/>
          </w:tcPr>
          <w:p w14:paraId="69EFF749" w14:textId="77777777" w:rsidR="00061146" w:rsidRPr="001D1EEC" w:rsidRDefault="00061146" w:rsidP="00D0118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61146">
              <w:rPr>
                <w:b/>
                <w:sz w:val="22"/>
                <w:szCs w:val="22"/>
              </w:rPr>
              <w:t>SoftMedica</w:t>
            </w:r>
            <w:proofErr w:type="spellEnd"/>
            <w:r w:rsidRPr="0006114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61146">
              <w:rPr>
                <w:b/>
                <w:sz w:val="22"/>
                <w:szCs w:val="22"/>
              </w:rPr>
              <w:t>Sp</w:t>
            </w:r>
            <w:proofErr w:type="spellEnd"/>
            <w:r w:rsidRPr="00061146">
              <w:rPr>
                <w:b/>
                <w:sz w:val="22"/>
                <w:szCs w:val="22"/>
              </w:rPr>
              <w:t xml:space="preserve"> z </w:t>
            </w:r>
            <w:proofErr w:type="spellStart"/>
            <w:r w:rsidRPr="00061146">
              <w:rPr>
                <w:b/>
                <w:sz w:val="22"/>
                <w:szCs w:val="22"/>
              </w:rPr>
              <w:t>o.o</w:t>
            </w:r>
            <w:proofErr w:type="spellEnd"/>
          </w:p>
          <w:p w14:paraId="35EE98EA" w14:textId="77777777" w:rsidR="00061146" w:rsidRPr="001D1EEC" w:rsidRDefault="00061146" w:rsidP="00D01186">
            <w:pPr>
              <w:spacing w:line="276" w:lineRule="auto"/>
              <w:rPr>
                <w:bCs/>
                <w:sz w:val="22"/>
                <w:szCs w:val="22"/>
              </w:rPr>
            </w:pPr>
            <w:r w:rsidRPr="00061146">
              <w:rPr>
                <w:bCs/>
                <w:sz w:val="22"/>
                <w:szCs w:val="22"/>
              </w:rPr>
              <w:t>Zamknięta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61146">
              <w:rPr>
                <w:bCs/>
                <w:sz w:val="22"/>
                <w:szCs w:val="22"/>
              </w:rPr>
              <w:t>10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061146">
              <w:rPr>
                <w:bCs/>
                <w:sz w:val="22"/>
                <w:szCs w:val="22"/>
              </w:rPr>
              <w:t>30-554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61146">
              <w:rPr>
                <w:bCs/>
                <w:sz w:val="22"/>
                <w:szCs w:val="22"/>
              </w:rPr>
              <w:t>Kraków</w:t>
            </w:r>
          </w:p>
          <w:p w14:paraId="1D6D2A58" w14:textId="77777777" w:rsidR="00061146" w:rsidRDefault="00061146" w:rsidP="00D01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FFE2391" w14:textId="77777777" w:rsidR="00061146" w:rsidRPr="00211A34" w:rsidRDefault="00061146" w:rsidP="00D01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061146">
              <w:rPr>
                <w:color w:val="000000"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61146">
              <w:rPr>
                <w:color w:val="000000"/>
                <w:sz w:val="22"/>
                <w:szCs w:val="22"/>
              </w:rPr>
              <w:t xml:space="preserve">materiał </w:t>
            </w:r>
            <w:proofErr w:type="spellStart"/>
            <w:r w:rsidRPr="00061146">
              <w:rPr>
                <w:color w:val="000000"/>
                <w:sz w:val="22"/>
                <w:szCs w:val="22"/>
              </w:rPr>
              <w:t>szewny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61146">
              <w:rPr>
                <w:b/>
                <w:sz w:val="22"/>
                <w:szCs w:val="22"/>
              </w:rPr>
              <w:t>24 416.64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3A77B51" w14:textId="77777777" w:rsidR="00061146" w:rsidRPr="00D168A0" w:rsidRDefault="00061146" w:rsidP="00D0118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B32C630" w14:textId="617F6B5C" w:rsidR="00061146" w:rsidRDefault="00061146" w:rsidP="00D0118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061146">
              <w:t>Oferta spełnia warunki zawarte w SWZ, w ustawie Prawo zamówień publicznych  oraz jest najkorzystniejsza w kryteriach określonych w SWZ, cena 100 %</w:t>
            </w:r>
            <w:r w:rsidR="00E81806">
              <w:t>.</w:t>
            </w:r>
          </w:p>
        </w:tc>
      </w:tr>
      <w:tr w:rsidR="00061146" w14:paraId="1775113E" w14:textId="77777777" w:rsidTr="00D01186">
        <w:trPr>
          <w:cantSplit/>
        </w:trPr>
        <w:tc>
          <w:tcPr>
            <w:tcW w:w="9498" w:type="dxa"/>
          </w:tcPr>
          <w:p w14:paraId="3FB3206F" w14:textId="77777777" w:rsidR="00061146" w:rsidRPr="001D1EEC" w:rsidRDefault="00061146" w:rsidP="00D0118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61146">
              <w:rPr>
                <w:b/>
                <w:sz w:val="22"/>
                <w:szCs w:val="22"/>
              </w:rPr>
              <w:t>SoftMedica</w:t>
            </w:r>
            <w:proofErr w:type="spellEnd"/>
            <w:r w:rsidRPr="0006114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61146">
              <w:rPr>
                <w:b/>
                <w:sz w:val="22"/>
                <w:szCs w:val="22"/>
              </w:rPr>
              <w:t>Sp</w:t>
            </w:r>
            <w:proofErr w:type="spellEnd"/>
            <w:r w:rsidRPr="00061146">
              <w:rPr>
                <w:b/>
                <w:sz w:val="22"/>
                <w:szCs w:val="22"/>
              </w:rPr>
              <w:t xml:space="preserve"> z </w:t>
            </w:r>
            <w:proofErr w:type="spellStart"/>
            <w:r w:rsidRPr="00061146">
              <w:rPr>
                <w:b/>
                <w:sz w:val="22"/>
                <w:szCs w:val="22"/>
              </w:rPr>
              <w:t>o.o</w:t>
            </w:r>
            <w:proofErr w:type="spellEnd"/>
          </w:p>
          <w:p w14:paraId="55F01F16" w14:textId="77777777" w:rsidR="00061146" w:rsidRPr="001D1EEC" w:rsidRDefault="00061146" w:rsidP="00D01186">
            <w:pPr>
              <w:spacing w:line="276" w:lineRule="auto"/>
              <w:rPr>
                <w:bCs/>
                <w:sz w:val="22"/>
                <w:szCs w:val="22"/>
              </w:rPr>
            </w:pPr>
            <w:r w:rsidRPr="00061146">
              <w:rPr>
                <w:bCs/>
                <w:sz w:val="22"/>
                <w:szCs w:val="22"/>
              </w:rPr>
              <w:t>Zamknięta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61146">
              <w:rPr>
                <w:bCs/>
                <w:sz w:val="22"/>
                <w:szCs w:val="22"/>
              </w:rPr>
              <w:t>10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061146">
              <w:rPr>
                <w:bCs/>
                <w:sz w:val="22"/>
                <w:szCs w:val="22"/>
              </w:rPr>
              <w:t>30-554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61146">
              <w:rPr>
                <w:bCs/>
                <w:sz w:val="22"/>
                <w:szCs w:val="22"/>
              </w:rPr>
              <w:t>Kraków</w:t>
            </w:r>
          </w:p>
          <w:p w14:paraId="77E563E2" w14:textId="77777777" w:rsidR="00061146" w:rsidRDefault="00061146" w:rsidP="00D01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635CD96" w14:textId="77777777" w:rsidR="00061146" w:rsidRPr="00211A34" w:rsidRDefault="00061146" w:rsidP="00D01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061146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61146">
              <w:rPr>
                <w:color w:val="000000"/>
                <w:sz w:val="22"/>
                <w:szCs w:val="22"/>
              </w:rPr>
              <w:t>taśma do szwu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61146">
              <w:rPr>
                <w:b/>
                <w:sz w:val="22"/>
                <w:szCs w:val="22"/>
              </w:rPr>
              <w:t>2 332.80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91CD054" w14:textId="77777777" w:rsidR="00061146" w:rsidRPr="00D168A0" w:rsidRDefault="00061146" w:rsidP="00D0118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1710260" w14:textId="70468BED" w:rsidR="00061146" w:rsidRDefault="00061146" w:rsidP="00D0118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061146">
              <w:t>Oferta spełnia warunki zawarte w SWZ, w ustawie Prawo zamówień publicznych  oraz jest najkorzystniejsza w kryteriach określonych w SWZ, cena 100 %</w:t>
            </w:r>
            <w:r w:rsidR="00E81806">
              <w:t>.</w:t>
            </w:r>
          </w:p>
        </w:tc>
      </w:tr>
      <w:tr w:rsidR="00061146" w14:paraId="4888B160" w14:textId="77777777" w:rsidTr="00D01186">
        <w:trPr>
          <w:cantSplit/>
        </w:trPr>
        <w:tc>
          <w:tcPr>
            <w:tcW w:w="9498" w:type="dxa"/>
          </w:tcPr>
          <w:p w14:paraId="01232E73" w14:textId="77777777" w:rsidR="00061146" w:rsidRPr="001D1EEC" w:rsidRDefault="00061146" w:rsidP="00D0118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61146">
              <w:rPr>
                <w:b/>
                <w:sz w:val="22"/>
                <w:szCs w:val="22"/>
              </w:rPr>
              <w:lastRenderedPageBreak/>
              <w:t>SoftMedica</w:t>
            </w:r>
            <w:proofErr w:type="spellEnd"/>
            <w:r w:rsidRPr="0006114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61146">
              <w:rPr>
                <w:b/>
                <w:sz w:val="22"/>
                <w:szCs w:val="22"/>
              </w:rPr>
              <w:t>Sp</w:t>
            </w:r>
            <w:proofErr w:type="spellEnd"/>
            <w:r w:rsidRPr="00061146">
              <w:rPr>
                <w:b/>
                <w:sz w:val="22"/>
                <w:szCs w:val="22"/>
              </w:rPr>
              <w:t xml:space="preserve"> z </w:t>
            </w:r>
            <w:proofErr w:type="spellStart"/>
            <w:r w:rsidRPr="00061146">
              <w:rPr>
                <w:b/>
                <w:sz w:val="22"/>
                <w:szCs w:val="22"/>
              </w:rPr>
              <w:t>o.o</w:t>
            </w:r>
            <w:proofErr w:type="spellEnd"/>
          </w:p>
          <w:p w14:paraId="3DB9AAB9" w14:textId="77777777" w:rsidR="00061146" w:rsidRPr="001D1EEC" w:rsidRDefault="00061146" w:rsidP="00D01186">
            <w:pPr>
              <w:spacing w:line="276" w:lineRule="auto"/>
              <w:rPr>
                <w:bCs/>
                <w:sz w:val="22"/>
                <w:szCs w:val="22"/>
              </w:rPr>
            </w:pPr>
            <w:r w:rsidRPr="00061146">
              <w:rPr>
                <w:bCs/>
                <w:sz w:val="22"/>
                <w:szCs w:val="22"/>
              </w:rPr>
              <w:t>Zamknięta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61146">
              <w:rPr>
                <w:bCs/>
                <w:sz w:val="22"/>
                <w:szCs w:val="22"/>
              </w:rPr>
              <w:t>10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061146">
              <w:rPr>
                <w:bCs/>
                <w:sz w:val="22"/>
                <w:szCs w:val="22"/>
              </w:rPr>
              <w:t>30-554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61146">
              <w:rPr>
                <w:bCs/>
                <w:sz w:val="22"/>
                <w:szCs w:val="22"/>
              </w:rPr>
              <w:t>Kraków</w:t>
            </w:r>
          </w:p>
          <w:p w14:paraId="16D756D9" w14:textId="77777777" w:rsidR="00061146" w:rsidRDefault="00061146" w:rsidP="00D01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E2B8764" w14:textId="77777777" w:rsidR="00061146" w:rsidRPr="00211A34" w:rsidRDefault="00061146" w:rsidP="00D01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061146">
              <w:rPr>
                <w:color w:val="000000"/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61146">
              <w:rPr>
                <w:color w:val="000000"/>
                <w:sz w:val="22"/>
                <w:szCs w:val="22"/>
              </w:rPr>
              <w:t xml:space="preserve">materiał </w:t>
            </w:r>
            <w:proofErr w:type="spellStart"/>
            <w:r w:rsidRPr="00061146">
              <w:rPr>
                <w:color w:val="000000"/>
                <w:sz w:val="22"/>
                <w:szCs w:val="22"/>
              </w:rPr>
              <w:t>szewny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61146">
              <w:rPr>
                <w:b/>
                <w:sz w:val="22"/>
                <w:szCs w:val="22"/>
              </w:rPr>
              <w:t>52 507.44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6F5E8E2" w14:textId="77777777" w:rsidR="00061146" w:rsidRPr="00D168A0" w:rsidRDefault="00061146" w:rsidP="00D0118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2F412F8" w14:textId="5D72E554" w:rsidR="00061146" w:rsidRDefault="00061146" w:rsidP="00D0118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061146">
              <w:t>Oferta spełnia warunki zawarte w SWZ, w ustawie Prawo zamówień publicznych  oraz jest najkorzystniejsza w kryteriach określonych w SWZ, cena 100 %</w:t>
            </w:r>
            <w:r w:rsidR="00E81806">
              <w:t>.</w:t>
            </w:r>
          </w:p>
        </w:tc>
      </w:tr>
      <w:tr w:rsidR="00061146" w14:paraId="5F6713A3" w14:textId="77777777" w:rsidTr="00D01186">
        <w:trPr>
          <w:cantSplit/>
        </w:trPr>
        <w:tc>
          <w:tcPr>
            <w:tcW w:w="9498" w:type="dxa"/>
          </w:tcPr>
          <w:p w14:paraId="3F097E53" w14:textId="77777777" w:rsidR="00061146" w:rsidRPr="001D1EEC" w:rsidRDefault="00061146" w:rsidP="00D0118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061146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061146">
              <w:rPr>
                <w:b/>
                <w:sz w:val="22"/>
                <w:szCs w:val="22"/>
              </w:rPr>
              <w:t>Group</w:t>
            </w:r>
            <w:proofErr w:type="spellEnd"/>
            <w:r w:rsidRPr="00061146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6A4016CF" w14:textId="77777777" w:rsidR="00061146" w:rsidRPr="001D1EEC" w:rsidRDefault="00061146" w:rsidP="00D01186">
            <w:pPr>
              <w:spacing w:line="276" w:lineRule="auto"/>
              <w:rPr>
                <w:bCs/>
                <w:sz w:val="22"/>
                <w:szCs w:val="22"/>
              </w:rPr>
            </w:pPr>
            <w:r w:rsidRPr="00061146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61146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061146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61146">
              <w:rPr>
                <w:bCs/>
                <w:sz w:val="22"/>
                <w:szCs w:val="22"/>
              </w:rPr>
              <w:t>Zabrze</w:t>
            </w:r>
          </w:p>
          <w:p w14:paraId="37B7E92D" w14:textId="77777777" w:rsidR="00061146" w:rsidRDefault="00061146" w:rsidP="00D01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579455B" w14:textId="77777777" w:rsidR="00061146" w:rsidRPr="00211A34" w:rsidRDefault="00061146" w:rsidP="00D01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061146">
              <w:rPr>
                <w:color w:val="000000"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61146">
              <w:rPr>
                <w:color w:val="000000"/>
                <w:sz w:val="22"/>
                <w:szCs w:val="22"/>
              </w:rPr>
              <w:t xml:space="preserve">materiał </w:t>
            </w:r>
            <w:proofErr w:type="spellStart"/>
            <w:r w:rsidRPr="00061146">
              <w:rPr>
                <w:color w:val="000000"/>
                <w:sz w:val="22"/>
                <w:szCs w:val="22"/>
              </w:rPr>
              <w:t>szewny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61146">
              <w:rPr>
                <w:b/>
                <w:sz w:val="22"/>
                <w:szCs w:val="22"/>
              </w:rPr>
              <w:t>7 919.86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8667E03" w14:textId="77777777" w:rsidR="00061146" w:rsidRPr="00D168A0" w:rsidRDefault="00061146" w:rsidP="00D0118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EFD1DA5" w14:textId="1BD4A674" w:rsidR="00061146" w:rsidRDefault="00061146" w:rsidP="00D0118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061146">
              <w:t>Oferta spełnia warunki zawarte w SWZ, w ustawie Prawo zamówień publicznych  oraz jest najkorzystniejsza w kryteriach określonych w SWZ, cena 100 %</w:t>
            </w:r>
            <w:r w:rsidR="00E81806">
              <w:t>.</w:t>
            </w:r>
          </w:p>
        </w:tc>
      </w:tr>
    </w:tbl>
    <w:p w14:paraId="1069461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704BC4EE" w14:textId="77777777" w:rsidTr="00596EA3">
        <w:tc>
          <w:tcPr>
            <w:tcW w:w="2169" w:type="dxa"/>
            <w:shd w:val="clear" w:color="auto" w:fill="F3F3F3"/>
          </w:tcPr>
          <w:p w14:paraId="31B3573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4826D2C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470A2F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028979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61146" w:rsidRPr="00834EF4" w14:paraId="1024A176" w14:textId="77777777" w:rsidTr="00D01186">
        <w:tc>
          <w:tcPr>
            <w:tcW w:w="2169" w:type="dxa"/>
            <w:shd w:val="clear" w:color="auto" w:fill="auto"/>
          </w:tcPr>
          <w:p w14:paraId="25CED932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61146">
              <w:rPr>
                <w:sz w:val="20"/>
                <w:szCs w:val="20"/>
              </w:rPr>
              <w:t xml:space="preserve">materiał </w:t>
            </w:r>
            <w:proofErr w:type="spellStart"/>
            <w:r w:rsidRPr="00061146">
              <w:rPr>
                <w:sz w:val="20"/>
                <w:szCs w:val="20"/>
              </w:rPr>
              <w:t>szewny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0B6F1B06" w14:textId="77777777" w:rsidR="00061146" w:rsidRPr="00211A34" w:rsidRDefault="00061146" w:rsidP="00D01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61146">
              <w:rPr>
                <w:b/>
                <w:bCs/>
                <w:sz w:val="20"/>
                <w:szCs w:val="20"/>
              </w:rPr>
              <w:t>SoftMedica</w:t>
            </w:r>
            <w:proofErr w:type="spellEnd"/>
            <w:r w:rsidRPr="000611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1146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061146">
              <w:rPr>
                <w:b/>
                <w:bCs/>
                <w:sz w:val="20"/>
                <w:szCs w:val="20"/>
              </w:rPr>
              <w:t xml:space="preserve"> z </w:t>
            </w:r>
            <w:proofErr w:type="spellStart"/>
            <w:r w:rsidRPr="00061146"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14:paraId="406C7013" w14:textId="77777777" w:rsidR="00061146" w:rsidRPr="00211A34" w:rsidRDefault="00061146" w:rsidP="00D01186">
            <w:pPr>
              <w:rPr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Zamknięta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10</w:t>
            </w:r>
          </w:p>
          <w:p w14:paraId="1B1459E7" w14:textId="77777777" w:rsidR="00061146" w:rsidRPr="00211A34" w:rsidRDefault="00061146" w:rsidP="00D01186">
            <w:pPr>
              <w:spacing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30-554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6C9B3F4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098AF5" w14:textId="77777777" w:rsidR="00061146" w:rsidRPr="00211A34" w:rsidRDefault="00061146" w:rsidP="00D01186">
            <w:pPr>
              <w:jc w:val="center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 xml:space="preserve">  100,00</w:t>
            </w:r>
          </w:p>
        </w:tc>
      </w:tr>
      <w:tr w:rsidR="00061146" w:rsidRPr="00834EF4" w14:paraId="7DEECAF6" w14:textId="77777777" w:rsidTr="00D01186">
        <w:tc>
          <w:tcPr>
            <w:tcW w:w="2169" w:type="dxa"/>
            <w:shd w:val="clear" w:color="auto" w:fill="auto"/>
          </w:tcPr>
          <w:p w14:paraId="6852F824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61146">
              <w:rPr>
                <w:sz w:val="20"/>
                <w:szCs w:val="20"/>
              </w:rPr>
              <w:t xml:space="preserve">materiał </w:t>
            </w:r>
            <w:proofErr w:type="spellStart"/>
            <w:r w:rsidRPr="00061146">
              <w:rPr>
                <w:sz w:val="20"/>
                <w:szCs w:val="20"/>
              </w:rPr>
              <w:t>szewny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520679D5" w14:textId="77777777" w:rsidR="00061146" w:rsidRPr="00211A34" w:rsidRDefault="00061146" w:rsidP="00D01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61146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0611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1146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061146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5D7CCAC7" w14:textId="77777777" w:rsidR="00061146" w:rsidRPr="00211A34" w:rsidRDefault="00061146" w:rsidP="00D01186">
            <w:pPr>
              <w:rPr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14</w:t>
            </w:r>
          </w:p>
          <w:p w14:paraId="177C0B70" w14:textId="77777777" w:rsidR="00061146" w:rsidRPr="00211A34" w:rsidRDefault="00061146" w:rsidP="00D01186">
            <w:pPr>
              <w:spacing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0CCF84AF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1 - Cena - 79.74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21DB82" w14:textId="77777777" w:rsidR="00061146" w:rsidRPr="00211A34" w:rsidRDefault="00061146" w:rsidP="00D01186">
            <w:pPr>
              <w:jc w:val="center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 xml:space="preserve">  79,74</w:t>
            </w:r>
          </w:p>
        </w:tc>
      </w:tr>
      <w:tr w:rsidR="00061146" w:rsidRPr="00834EF4" w14:paraId="374D1B8B" w14:textId="77777777" w:rsidTr="00D01186">
        <w:tc>
          <w:tcPr>
            <w:tcW w:w="2169" w:type="dxa"/>
            <w:shd w:val="clear" w:color="auto" w:fill="auto"/>
          </w:tcPr>
          <w:p w14:paraId="4CED3D2C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61146">
              <w:rPr>
                <w:sz w:val="20"/>
                <w:szCs w:val="20"/>
              </w:rPr>
              <w:t>taśma do szwu</w:t>
            </w:r>
          </w:p>
        </w:tc>
        <w:tc>
          <w:tcPr>
            <w:tcW w:w="2793" w:type="dxa"/>
            <w:shd w:val="clear" w:color="auto" w:fill="auto"/>
          </w:tcPr>
          <w:p w14:paraId="445099ED" w14:textId="77777777" w:rsidR="00061146" w:rsidRPr="00211A34" w:rsidRDefault="00061146" w:rsidP="00D01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61146">
              <w:rPr>
                <w:b/>
                <w:bCs/>
                <w:sz w:val="20"/>
                <w:szCs w:val="20"/>
              </w:rPr>
              <w:t>SoftMedica</w:t>
            </w:r>
            <w:proofErr w:type="spellEnd"/>
            <w:r w:rsidRPr="000611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1146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061146">
              <w:rPr>
                <w:b/>
                <w:bCs/>
                <w:sz w:val="20"/>
                <w:szCs w:val="20"/>
              </w:rPr>
              <w:t xml:space="preserve"> z </w:t>
            </w:r>
            <w:proofErr w:type="spellStart"/>
            <w:r w:rsidRPr="00061146"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14:paraId="632DE3E0" w14:textId="77777777" w:rsidR="00061146" w:rsidRPr="00211A34" w:rsidRDefault="00061146" w:rsidP="00D01186">
            <w:pPr>
              <w:rPr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Zamknięta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10</w:t>
            </w:r>
          </w:p>
          <w:p w14:paraId="728BECDA" w14:textId="77777777" w:rsidR="00061146" w:rsidRPr="00211A34" w:rsidRDefault="00061146" w:rsidP="00D01186">
            <w:pPr>
              <w:spacing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30-554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D0A5749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C38189" w14:textId="77777777" w:rsidR="00061146" w:rsidRPr="00211A34" w:rsidRDefault="00061146" w:rsidP="00D01186">
            <w:pPr>
              <w:jc w:val="center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 xml:space="preserve">  100,00</w:t>
            </w:r>
          </w:p>
        </w:tc>
      </w:tr>
      <w:tr w:rsidR="00061146" w:rsidRPr="00834EF4" w14:paraId="4AF613EE" w14:textId="77777777" w:rsidTr="00D01186">
        <w:tc>
          <w:tcPr>
            <w:tcW w:w="2169" w:type="dxa"/>
            <w:shd w:val="clear" w:color="auto" w:fill="auto"/>
          </w:tcPr>
          <w:p w14:paraId="242674DF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61146">
              <w:rPr>
                <w:sz w:val="20"/>
                <w:szCs w:val="20"/>
              </w:rPr>
              <w:t xml:space="preserve">materiał </w:t>
            </w:r>
            <w:proofErr w:type="spellStart"/>
            <w:r w:rsidRPr="00061146">
              <w:rPr>
                <w:sz w:val="20"/>
                <w:szCs w:val="20"/>
              </w:rPr>
              <w:t>szewny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725E4C86" w14:textId="77777777" w:rsidR="00061146" w:rsidRPr="00211A34" w:rsidRDefault="00061146" w:rsidP="00D01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61146">
              <w:rPr>
                <w:b/>
                <w:bCs/>
                <w:sz w:val="20"/>
                <w:szCs w:val="20"/>
              </w:rPr>
              <w:t>SoftMedica</w:t>
            </w:r>
            <w:proofErr w:type="spellEnd"/>
            <w:r w:rsidRPr="000611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1146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061146">
              <w:rPr>
                <w:b/>
                <w:bCs/>
                <w:sz w:val="20"/>
                <w:szCs w:val="20"/>
              </w:rPr>
              <w:t xml:space="preserve"> z </w:t>
            </w:r>
            <w:proofErr w:type="spellStart"/>
            <w:r w:rsidRPr="00061146"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14:paraId="26AAB5C1" w14:textId="77777777" w:rsidR="00061146" w:rsidRPr="00211A34" w:rsidRDefault="00061146" w:rsidP="00D01186">
            <w:pPr>
              <w:rPr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Zamknięta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10</w:t>
            </w:r>
          </w:p>
          <w:p w14:paraId="7E0B775D" w14:textId="77777777" w:rsidR="00061146" w:rsidRPr="00211A34" w:rsidRDefault="00061146" w:rsidP="00D01186">
            <w:pPr>
              <w:spacing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30-554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8EF2B37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599D58" w14:textId="77777777" w:rsidR="00061146" w:rsidRPr="00211A34" w:rsidRDefault="00061146" w:rsidP="00D01186">
            <w:pPr>
              <w:jc w:val="center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 xml:space="preserve">  100,00</w:t>
            </w:r>
          </w:p>
        </w:tc>
      </w:tr>
      <w:tr w:rsidR="00061146" w:rsidRPr="00834EF4" w14:paraId="40E58F04" w14:textId="77777777" w:rsidTr="00D01186">
        <w:tc>
          <w:tcPr>
            <w:tcW w:w="2169" w:type="dxa"/>
            <w:shd w:val="clear" w:color="auto" w:fill="auto"/>
          </w:tcPr>
          <w:p w14:paraId="5D677EEE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61146">
              <w:rPr>
                <w:sz w:val="20"/>
                <w:szCs w:val="20"/>
              </w:rPr>
              <w:t xml:space="preserve">materiał </w:t>
            </w:r>
            <w:proofErr w:type="spellStart"/>
            <w:r w:rsidRPr="00061146">
              <w:rPr>
                <w:sz w:val="20"/>
                <w:szCs w:val="20"/>
              </w:rPr>
              <w:t>szewny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667D58C2" w14:textId="77777777" w:rsidR="00061146" w:rsidRPr="00211A34" w:rsidRDefault="00061146" w:rsidP="00D01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61146">
              <w:rPr>
                <w:b/>
                <w:bCs/>
                <w:sz w:val="20"/>
                <w:szCs w:val="20"/>
              </w:rPr>
              <w:t>Peters</w:t>
            </w:r>
            <w:proofErr w:type="spellEnd"/>
            <w:r w:rsidRPr="000611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1146">
              <w:rPr>
                <w:b/>
                <w:bCs/>
                <w:sz w:val="20"/>
                <w:szCs w:val="20"/>
              </w:rPr>
              <w:t>Surgical</w:t>
            </w:r>
            <w:proofErr w:type="spellEnd"/>
            <w:r w:rsidRPr="00061146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71C304AF" w14:textId="77777777" w:rsidR="00061146" w:rsidRPr="00211A34" w:rsidRDefault="00061146" w:rsidP="00D01186">
            <w:pPr>
              <w:rPr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Przasnyska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6B</w:t>
            </w:r>
          </w:p>
          <w:p w14:paraId="6197913A" w14:textId="77777777" w:rsidR="00061146" w:rsidRPr="00211A34" w:rsidRDefault="00061146" w:rsidP="00D01186">
            <w:pPr>
              <w:spacing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01-756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EAB4E64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1 - Cena - 95.69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EB1084" w14:textId="77777777" w:rsidR="00061146" w:rsidRPr="00211A34" w:rsidRDefault="00061146" w:rsidP="00D01186">
            <w:pPr>
              <w:jc w:val="center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 xml:space="preserve">  95,69</w:t>
            </w:r>
          </w:p>
        </w:tc>
      </w:tr>
      <w:tr w:rsidR="00061146" w:rsidRPr="00834EF4" w14:paraId="3D419812" w14:textId="77777777" w:rsidTr="00D01186">
        <w:tc>
          <w:tcPr>
            <w:tcW w:w="2169" w:type="dxa"/>
            <w:shd w:val="clear" w:color="auto" w:fill="auto"/>
          </w:tcPr>
          <w:p w14:paraId="41AC57FB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61146">
              <w:rPr>
                <w:sz w:val="20"/>
                <w:szCs w:val="20"/>
              </w:rPr>
              <w:t xml:space="preserve">materiał </w:t>
            </w:r>
            <w:proofErr w:type="spellStart"/>
            <w:r w:rsidRPr="00061146">
              <w:rPr>
                <w:sz w:val="20"/>
                <w:szCs w:val="20"/>
              </w:rPr>
              <w:t>szewny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0BB8159F" w14:textId="77777777" w:rsidR="00061146" w:rsidRPr="00211A34" w:rsidRDefault="00061146" w:rsidP="00D01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61146">
              <w:rPr>
                <w:b/>
                <w:bCs/>
                <w:sz w:val="20"/>
                <w:szCs w:val="20"/>
              </w:rPr>
              <w:t>YAVO Sp. z o. o.</w:t>
            </w:r>
          </w:p>
          <w:p w14:paraId="30223BA5" w14:textId="77777777" w:rsidR="00061146" w:rsidRPr="00211A34" w:rsidRDefault="00061146" w:rsidP="00D01186">
            <w:pPr>
              <w:rPr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17</w:t>
            </w:r>
          </w:p>
          <w:p w14:paraId="2C56FC57" w14:textId="77777777" w:rsidR="00061146" w:rsidRPr="00211A34" w:rsidRDefault="00061146" w:rsidP="00D01186">
            <w:pPr>
              <w:spacing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Bełchatów</w:t>
            </w:r>
          </w:p>
        </w:tc>
        <w:tc>
          <w:tcPr>
            <w:tcW w:w="2976" w:type="dxa"/>
            <w:shd w:val="clear" w:color="auto" w:fill="auto"/>
          </w:tcPr>
          <w:p w14:paraId="201B4F74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C3D14F" w14:textId="77777777" w:rsidR="00061146" w:rsidRPr="00211A34" w:rsidRDefault="00061146" w:rsidP="00D01186">
            <w:pPr>
              <w:jc w:val="center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 xml:space="preserve">  0,00</w:t>
            </w:r>
          </w:p>
        </w:tc>
      </w:tr>
      <w:tr w:rsidR="00061146" w:rsidRPr="00834EF4" w14:paraId="17776058" w14:textId="77777777" w:rsidTr="00D01186">
        <w:tc>
          <w:tcPr>
            <w:tcW w:w="2169" w:type="dxa"/>
            <w:shd w:val="clear" w:color="auto" w:fill="auto"/>
          </w:tcPr>
          <w:p w14:paraId="1873B240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61146">
              <w:rPr>
                <w:sz w:val="20"/>
                <w:szCs w:val="20"/>
              </w:rPr>
              <w:t xml:space="preserve">materiał </w:t>
            </w:r>
            <w:proofErr w:type="spellStart"/>
            <w:r w:rsidRPr="00061146">
              <w:rPr>
                <w:sz w:val="20"/>
                <w:szCs w:val="20"/>
              </w:rPr>
              <w:t>szewny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2989EE35" w14:textId="77777777" w:rsidR="00061146" w:rsidRPr="00211A34" w:rsidRDefault="00061146" w:rsidP="00D01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61146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0611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1146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061146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2B84407F" w14:textId="77777777" w:rsidR="00061146" w:rsidRPr="00211A34" w:rsidRDefault="00061146" w:rsidP="00D01186">
            <w:pPr>
              <w:rPr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14</w:t>
            </w:r>
          </w:p>
          <w:p w14:paraId="0BAB086E" w14:textId="77777777" w:rsidR="00061146" w:rsidRPr="00211A34" w:rsidRDefault="00061146" w:rsidP="00D01186">
            <w:pPr>
              <w:spacing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3B6F1198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02BF73" w14:textId="77777777" w:rsidR="00061146" w:rsidRPr="00211A34" w:rsidRDefault="00061146" w:rsidP="00D01186">
            <w:pPr>
              <w:jc w:val="center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 xml:space="preserve">  0,00</w:t>
            </w:r>
          </w:p>
        </w:tc>
      </w:tr>
      <w:tr w:rsidR="00061146" w:rsidRPr="00834EF4" w14:paraId="421EF948" w14:textId="77777777" w:rsidTr="00D01186">
        <w:tc>
          <w:tcPr>
            <w:tcW w:w="2169" w:type="dxa"/>
            <w:shd w:val="clear" w:color="auto" w:fill="auto"/>
          </w:tcPr>
          <w:p w14:paraId="59B7C0F8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61146">
              <w:rPr>
                <w:sz w:val="20"/>
                <w:szCs w:val="20"/>
              </w:rPr>
              <w:t xml:space="preserve">materiał </w:t>
            </w:r>
            <w:proofErr w:type="spellStart"/>
            <w:r w:rsidRPr="00061146">
              <w:rPr>
                <w:sz w:val="20"/>
                <w:szCs w:val="20"/>
              </w:rPr>
              <w:t>szewny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7972E25A" w14:textId="77777777" w:rsidR="00061146" w:rsidRPr="00211A34" w:rsidRDefault="00061146" w:rsidP="00D01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61146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061146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061146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476284FD" w14:textId="77777777" w:rsidR="00061146" w:rsidRPr="00211A34" w:rsidRDefault="00061146" w:rsidP="00D01186">
            <w:pPr>
              <w:rPr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18</w:t>
            </w:r>
          </w:p>
          <w:p w14:paraId="2994C623" w14:textId="77777777" w:rsidR="00061146" w:rsidRPr="00211A34" w:rsidRDefault="00061146" w:rsidP="00D01186">
            <w:pPr>
              <w:spacing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4B81F997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50FDA1" w14:textId="77777777" w:rsidR="00061146" w:rsidRPr="00211A34" w:rsidRDefault="00061146" w:rsidP="00D01186">
            <w:pPr>
              <w:jc w:val="center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 xml:space="preserve">  100,00</w:t>
            </w:r>
          </w:p>
        </w:tc>
      </w:tr>
      <w:tr w:rsidR="00061146" w:rsidRPr="00834EF4" w14:paraId="5590A9EA" w14:textId="77777777" w:rsidTr="00D01186">
        <w:tc>
          <w:tcPr>
            <w:tcW w:w="2169" w:type="dxa"/>
            <w:shd w:val="clear" w:color="auto" w:fill="auto"/>
          </w:tcPr>
          <w:p w14:paraId="394E194C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lastRenderedPageBreak/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61146">
              <w:rPr>
                <w:sz w:val="20"/>
                <w:szCs w:val="20"/>
              </w:rPr>
              <w:t xml:space="preserve">materiał </w:t>
            </w:r>
            <w:proofErr w:type="spellStart"/>
            <w:r w:rsidRPr="00061146">
              <w:rPr>
                <w:sz w:val="20"/>
                <w:szCs w:val="20"/>
              </w:rPr>
              <w:t>szewny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042D3FCC" w14:textId="77777777" w:rsidR="00061146" w:rsidRPr="00211A34" w:rsidRDefault="00061146" w:rsidP="00D01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61146">
              <w:rPr>
                <w:b/>
                <w:bCs/>
                <w:sz w:val="20"/>
                <w:szCs w:val="20"/>
              </w:rPr>
              <w:t>YAVO Sp. z o. o.</w:t>
            </w:r>
          </w:p>
          <w:p w14:paraId="56F517A6" w14:textId="77777777" w:rsidR="00061146" w:rsidRPr="00211A34" w:rsidRDefault="00061146" w:rsidP="00D01186">
            <w:pPr>
              <w:rPr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17</w:t>
            </w:r>
          </w:p>
          <w:p w14:paraId="13993165" w14:textId="77777777" w:rsidR="00061146" w:rsidRPr="00211A34" w:rsidRDefault="00061146" w:rsidP="00D01186">
            <w:pPr>
              <w:spacing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Bełchatów</w:t>
            </w:r>
          </w:p>
        </w:tc>
        <w:tc>
          <w:tcPr>
            <w:tcW w:w="2976" w:type="dxa"/>
            <w:shd w:val="clear" w:color="auto" w:fill="auto"/>
          </w:tcPr>
          <w:p w14:paraId="7708AD5B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1 - Cena - 93.33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EF68B5" w14:textId="77777777" w:rsidR="00061146" w:rsidRPr="00211A34" w:rsidRDefault="00061146" w:rsidP="00D01186">
            <w:pPr>
              <w:jc w:val="center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 xml:space="preserve">  93,33</w:t>
            </w:r>
          </w:p>
        </w:tc>
      </w:tr>
      <w:tr w:rsidR="00061146" w:rsidRPr="00834EF4" w14:paraId="0734832D" w14:textId="77777777" w:rsidTr="00D01186">
        <w:tc>
          <w:tcPr>
            <w:tcW w:w="2169" w:type="dxa"/>
            <w:shd w:val="clear" w:color="auto" w:fill="auto"/>
          </w:tcPr>
          <w:p w14:paraId="29D35EC2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61146">
              <w:rPr>
                <w:sz w:val="20"/>
                <w:szCs w:val="20"/>
              </w:rPr>
              <w:t xml:space="preserve">materiał </w:t>
            </w:r>
            <w:proofErr w:type="spellStart"/>
            <w:r w:rsidRPr="00061146">
              <w:rPr>
                <w:sz w:val="20"/>
                <w:szCs w:val="20"/>
              </w:rPr>
              <w:t>szewny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2CE70FC5" w14:textId="77777777" w:rsidR="00061146" w:rsidRPr="00211A34" w:rsidRDefault="00061146" w:rsidP="00D01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61146">
              <w:rPr>
                <w:b/>
                <w:bCs/>
                <w:sz w:val="20"/>
                <w:szCs w:val="20"/>
              </w:rPr>
              <w:t>Peters</w:t>
            </w:r>
            <w:proofErr w:type="spellEnd"/>
            <w:r w:rsidRPr="000611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1146">
              <w:rPr>
                <w:b/>
                <w:bCs/>
                <w:sz w:val="20"/>
                <w:szCs w:val="20"/>
              </w:rPr>
              <w:t>Surgical</w:t>
            </w:r>
            <w:proofErr w:type="spellEnd"/>
            <w:r w:rsidRPr="00061146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3754C37F" w14:textId="77777777" w:rsidR="00061146" w:rsidRPr="00211A34" w:rsidRDefault="00061146" w:rsidP="00D01186">
            <w:pPr>
              <w:rPr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Przasnyska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6B</w:t>
            </w:r>
          </w:p>
          <w:p w14:paraId="49DCAB30" w14:textId="77777777" w:rsidR="00061146" w:rsidRPr="00211A34" w:rsidRDefault="00061146" w:rsidP="00D01186">
            <w:pPr>
              <w:spacing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01-756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1A0384A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1 - Cena - 87.61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9C3F47" w14:textId="77777777" w:rsidR="00061146" w:rsidRPr="00211A34" w:rsidRDefault="00061146" w:rsidP="00D01186">
            <w:pPr>
              <w:jc w:val="center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 xml:space="preserve">  87,61</w:t>
            </w:r>
          </w:p>
        </w:tc>
      </w:tr>
      <w:tr w:rsidR="00061146" w:rsidRPr="00834EF4" w14:paraId="2880FC77" w14:textId="77777777" w:rsidTr="00D01186">
        <w:tc>
          <w:tcPr>
            <w:tcW w:w="2169" w:type="dxa"/>
            <w:shd w:val="clear" w:color="auto" w:fill="auto"/>
          </w:tcPr>
          <w:p w14:paraId="04991CE8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61146">
              <w:rPr>
                <w:sz w:val="20"/>
                <w:szCs w:val="20"/>
              </w:rPr>
              <w:t xml:space="preserve">materiał </w:t>
            </w:r>
            <w:proofErr w:type="spellStart"/>
            <w:r w:rsidRPr="00061146">
              <w:rPr>
                <w:sz w:val="20"/>
                <w:szCs w:val="20"/>
              </w:rPr>
              <w:t>szewny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00F6B5AB" w14:textId="77777777" w:rsidR="00061146" w:rsidRPr="00211A34" w:rsidRDefault="00061146" w:rsidP="00D01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61146">
              <w:rPr>
                <w:b/>
                <w:bCs/>
                <w:sz w:val="20"/>
                <w:szCs w:val="20"/>
              </w:rPr>
              <w:t>SoftMedica</w:t>
            </w:r>
            <w:proofErr w:type="spellEnd"/>
            <w:r w:rsidRPr="000611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1146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061146">
              <w:rPr>
                <w:b/>
                <w:bCs/>
                <w:sz w:val="20"/>
                <w:szCs w:val="20"/>
              </w:rPr>
              <w:t xml:space="preserve"> z </w:t>
            </w:r>
            <w:proofErr w:type="spellStart"/>
            <w:r w:rsidRPr="00061146"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14:paraId="13A41C3E" w14:textId="77777777" w:rsidR="00061146" w:rsidRPr="00211A34" w:rsidRDefault="00061146" w:rsidP="00D01186">
            <w:pPr>
              <w:rPr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Zamknięta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10</w:t>
            </w:r>
          </w:p>
          <w:p w14:paraId="19DC3611" w14:textId="77777777" w:rsidR="00061146" w:rsidRPr="00211A34" w:rsidRDefault="00061146" w:rsidP="00D01186">
            <w:pPr>
              <w:spacing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30-554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3012EA5A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1 - Cena - 84.88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B55B6B" w14:textId="77777777" w:rsidR="00061146" w:rsidRPr="00211A34" w:rsidRDefault="00061146" w:rsidP="00D01186">
            <w:pPr>
              <w:jc w:val="center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 xml:space="preserve">  84,88</w:t>
            </w:r>
          </w:p>
        </w:tc>
      </w:tr>
      <w:tr w:rsidR="00061146" w:rsidRPr="00834EF4" w14:paraId="6C1CA507" w14:textId="77777777" w:rsidTr="00D01186">
        <w:tc>
          <w:tcPr>
            <w:tcW w:w="2169" w:type="dxa"/>
            <w:shd w:val="clear" w:color="auto" w:fill="auto"/>
          </w:tcPr>
          <w:p w14:paraId="77622244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61146">
              <w:rPr>
                <w:sz w:val="20"/>
                <w:szCs w:val="20"/>
              </w:rPr>
              <w:t xml:space="preserve">materiał </w:t>
            </w:r>
            <w:proofErr w:type="spellStart"/>
            <w:r w:rsidRPr="00061146">
              <w:rPr>
                <w:sz w:val="20"/>
                <w:szCs w:val="20"/>
              </w:rPr>
              <w:t>szewny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0AC97E05" w14:textId="77777777" w:rsidR="00061146" w:rsidRPr="00211A34" w:rsidRDefault="00061146" w:rsidP="00D01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61146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0611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1146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061146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6EF44E45" w14:textId="77777777" w:rsidR="00061146" w:rsidRPr="00211A34" w:rsidRDefault="00061146" w:rsidP="00D01186">
            <w:pPr>
              <w:rPr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14</w:t>
            </w:r>
          </w:p>
          <w:p w14:paraId="2D6B9FB5" w14:textId="77777777" w:rsidR="00061146" w:rsidRPr="00211A34" w:rsidRDefault="00061146" w:rsidP="00D01186">
            <w:pPr>
              <w:spacing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14DAB94D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1 - Cena - 75.44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036A95" w14:textId="77777777" w:rsidR="00061146" w:rsidRPr="00211A34" w:rsidRDefault="00061146" w:rsidP="00D01186">
            <w:pPr>
              <w:jc w:val="center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 xml:space="preserve">  75,44</w:t>
            </w:r>
          </w:p>
        </w:tc>
      </w:tr>
      <w:tr w:rsidR="00061146" w:rsidRPr="00834EF4" w14:paraId="77A785F9" w14:textId="77777777" w:rsidTr="00D01186">
        <w:tc>
          <w:tcPr>
            <w:tcW w:w="2169" w:type="dxa"/>
            <w:shd w:val="clear" w:color="auto" w:fill="auto"/>
          </w:tcPr>
          <w:p w14:paraId="21F3E1A6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61146">
              <w:rPr>
                <w:sz w:val="20"/>
                <w:szCs w:val="20"/>
              </w:rPr>
              <w:t xml:space="preserve">materiał </w:t>
            </w:r>
            <w:proofErr w:type="spellStart"/>
            <w:r w:rsidRPr="00061146">
              <w:rPr>
                <w:sz w:val="20"/>
                <w:szCs w:val="20"/>
              </w:rPr>
              <w:t>szewny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24246A8F" w14:textId="77777777" w:rsidR="00061146" w:rsidRPr="00211A34" w:rsidRDefault="00061146" w:rsidP="00D01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61146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0611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1146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061146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2418ADD8" w14:textId="77777777" w:rsidR="00061146" w:rsidRPr="00211A34" w:rsidRDefault="00061146" w:rsidP="00D01186">
            <w:pPr>
              <w:rPr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 xml:space="preserve">Wolskie, </w:t>
            </w:r>
            <w:proofErr w:type="spellStart"/>
            <w:r w:rsidRPr="00061146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14</w:t>
            </w:r>
          </w:p>
          <w:p w14:paraId="61D1EC4B" w14:textId="77777777" w:rsidR="00061146" w:rsidRPr="00211A34" w:rsidRDefault="00061146" w:rsidP="00D01186">
            <w:pPr>
              <w:spacing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4D62D542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1 - Cena - 75.44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9C20E9" w14:textId="77777777" w:rsidR="00061146" w:rsidRPr="00211A34" w:rsidRDefault="00061146" w:rsidP="00D01186">
            <w:pPr>
              <w:jc w:val="center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 xml:space="preserve">  75,44</w:t>
            </w:r>
          </w:p>
        </w:tc>
      </w:tr>
      <w:tr w:rsidR="00061146" w:rsidRPr="00834EF4" w14:paraId="4C13BA7B" w14:textId="77777777" w:rsidTr="00D01186">
        <w:tc>
          <w:tcPr>
            <w:tcW w:w="2169" w:type="dxa"/>
            <w:shd w:val="clear" w:color="auto" w:fill="auto"/>
          </w:tcPr>
          <w:p w14:paraId="70CBA0E8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61146">
              <w:rPr>
                <w:sz w:val="20"/>
                <w:szCs w:val="20"/>
              </w:rPr>
              <w:t xml:space="preserve">materiał </w:t>
            </w:r>
            <w:proofErr w:type="spellStart"/>
            <w:r w:rsidRPr="00061146">
              <w:rPr>
                <w:sz w:val="20"/>
                <w:szCs w:val="20"/>
              </w:rPr>
              <w:t>szewny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4EE8E36F" w14:textId="77777777" w:rsidR="00061146" w:rsidRPr="00211A34" w:rsidRDefault="00061146" w:rsidP="00D01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61146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061146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5769FC9A" w14:textId="77777777" w:rsidR="00061146" w:rsidRPr="00211A34" w:rsidRDefault="00061146" w:rsidP="00D01186">
            <w:pPr>
              <w:rPr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11</w:t>
            </w:r>
          </w:p>
          <w:p w14:paraId="180C93A3" w14:textId="77777777" w:rsidR="00061146" w:rsidRPr="00211A34" w:rsidRDefault="00061146" w:rsidP="00D01186">
            <w:pPr>
              <w:spacing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114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5889913" w14:textId="77777777" w:rsidR="00061146" w:rsidRPr="00211A34" w:rsidRDefault="00061146" w:rsidP="00D01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>1 - Cena - 73.01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6544F8" w14:textId="77777777" w:rsidR="00061146" w:rsidRPr="00211A34" w:rsidRDefault="00061146" w:rsidP="00D01186">
            <w:pPr>
              <w:jc w:val="center"/>
              <w:rPr>
                <w:color w:val="000000"/>
                <w:sz w:val="20"/>
                <w:szCs w:val="20"/>
              </w:rPr>
            </w:pPr>
            <w:r w:rsidRPr="00061146">
              <w:rPr>
                <w:sz w:val="20"/>
                <w:szCs w:val="20"/>
              </w:rPr>
              <w:t xml:space="preserve">  73,01</w:t>
            </w:r>
          </w:p>
        </w:tc>
      </w:tr>
    </w:tbl>
    <w:p w14:paraId="2BE5D91A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C6649" w14:textId="77777777" w:rsidR="00F96DD7" w:rsidRDefault="00F96DD7">
      <w:r>
        <w:separator/>
      </w:r>
    </w:p>
  </w:endnote>
  <w:endnote w:type="continuationSeparator" w:id="0">
    <w:p w14:paraId="644EEBC7" w14:textId="77777777" w:rsidR="00F96DD7" w:rsidRDefault="00F96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FA99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16A1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7B10E7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E83BD2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06EC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23229" w14:textId="77777777" w:rsidR="00F96DD7" w:rsidRDefault="00F96DD7">
      <w:r>
        <w:separator/>
      </w:r>
    </w:p>
  </w:footnote>
  <w:footnote w:type="continuationSeparator" w:id="0">
    <w:p w14:paraId="17B7A42A" w14:textId="77777777" w:rsidR="00F96DD7" w:rsidRDefault="00F96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8930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45B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2BF1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6DD7"/>
    <w:rsid w:val="00022322"/>
    <w:rsid w:val="00042497"/>
    <w:rsid w:val="00061146"/>
    <w:rsid w:val="00085AC3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021C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1806"/>
    <w:rsid w:val="00E85D70"/>
    <w:rsid w:val="00F223E4"/>
    <w:rsid w:val="00F33C66"/>
    <w:rsid w:val="00F960D7"/>
    <w:rsid w:val="00F96D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0260CB"/>
  <w15:chartTrackingRefBased/>
  <w15:docId w15:val="{D30CD45B-7431-4776-8BE5-0E6FC3459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615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5</cp:revision>
  <cp:lastPrinted>2023-09-04T12:30:00Z</cp:lastPrinted>
  <dcterms:created xsi:type="dcterms:W3CDTF">2023-09-04T09:44:00Z</dcterms:created>
  <dcterms:modified xsi:type="dcterms:W3CDTF">2023-09-04T12:30:00Z</dcterms:modified>
</cp:coreProperties>
</file>