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6FC3" w14:textId="77777777" w:rsidR="00D665F5" w:rsidRDefault="008F16A1" w:rsidP="00D665F5">
      <w:pPr>
        <w:spacing w:after="240"/>
        <w:jc w:val="right"/>
        <w:rPr>
          <w:sz w:val="22"/>
          <w:szCs w:val="22"/>
        </w:rPr>
      </w:pPr>
      <w:r w:rsidRPr="008F16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16A1">
        <w:rPr>
          <w:sz w:val="22"/>
          <w:szCs w:val="22"/>
        </w:rPr>
        <w:t>2023-09-04</w:t>
      </w:r>
    </w:p>
    <w:p w14:paraId="08DB37A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CF3A54A" w14:textId="77777777" w:rsidR="008F16A1" w:rsidRPr="008F16A1" w:rsidRDefault="008F16A1" w:rsidP="00577BC6">
      <w:pPr>
        <w:spacing w:after="40"/>
        <w:rPr>
          <w:b/>
          <w:bCs/>
          <w:sz w:val="22"/>
          <w:szCs w:val="22"/>
        </w:rPr>
      </w:pPr>
      <w:r w:rsidRPr="008F16A1">
        <w:rPr>
          <w:b/>
          <w:bCs/>
          <w:sz w:val="22"/>
          <w:szCs w:val="22"/>
        </w:rPr>
        <w:t>Akademia Górniczo - Hutnicza</w:t>
      </w:r>
    </w:p>
    <w:p w14:paraId="0A18F69F" w14:textId="77777777" w:rsidR="008F16A1" w:rsidRPr="008F16A1" w:rsidRDefault="008F16A1" w:rsidP="00577BC6">
      <w:pPr>
        <w:spacing w:after="40"/>
        <w:rPr>
          <w:b/>
          <w:bCs/>
          <w:sz w:val="22"/>
          <w:szCs w:val="22"/>
        </w:rPr>
      </w:pPr>
      <w:r w:rsidRPr="008F16A1">
        <w:rPr>
          <w:b/>
          <w:bCs/>
          <w:sz w:val="22"/>
          <w:szCs w:val="22"/>
        </w:rPr>
        <w:t>im. Stanisława Staszica w Krakowie</w:t>
      </w:r>
    </w:p>
    <w:p w14:paraId="7AB9E7C8" w14:textId="77777777" w:rsidR="00D665F5" w:rsidRPr="00D91931" w:rsidRDefault="008F16A1" w:rsidP="00577BC6">
      <w:pPr>
        <w:spacing w:after="40"/>
        <w:rPr>
          <w:b/>
          <w:bCs/>
          <w:sz w:val="22"/>
          <w:szCs w:val="22"/>
        </w:rPr>
      </w:pPr>
      <w:r w:rsidRPr="008F16A1">
        <w:rPr>
          <w:b/>
          <w:bCs/>
          <w:sz w:val="22"/>
          <w:szCs w:val="22"/>
        </w:rPr>
        <w:t>Dział Zamówień Publicznych</w:t>
      </w:r>
    </w:p>
    <w:p w14:paraId="48FDE26F" w14:textId="77777777" w:rsidR="00D665F5" w:rsidRPr="00BD5546" w:rsidRDefault="008F16A1" w:rsidP="00D665F5">
      <w:pPr>
        <w:rPr>
          <w:sz w:val="22"/>
          <w:szCs w:val="22"/>
        </w:rPr>
      </w:pPr>
      <w:r w:rsidRPr="008F16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16A1">
        <w:rPr>
          <w:sz w:val="22"/>
          <w:szCs w:val="22"/>
        </w:rPr>
        <w:t>30</w:t>
      </w:r>
    </w:p>
    <w:p w14:paraId="4EE4A30D" w14:textId="77777777" w:rsidR="00D665F5" w:rsidRPr="00BD5546" w:rsidRDefault="008F16A1" w:rsidP="00D665F5">
      <w:pPr>
        <w:rPr>
          <w:sz w:val="22"/>
          <w:szCs w:val="22"/>
        </w:rPr>
      </w:pPr>
      <w:r w:rsidRPr="008F16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16A1">
        <w:rPr>
          <w:sz w:val="22"/>
          <w:szCs w:val="22"/>
        </w:rPr>
        <w:t>Kraków</w:t>
      </w:r>
    </w:p>
    <w:p w14:paraId="345004B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16A1" w:rsidRPr="008F16A1">
        <w:rPr>
          <w:b/>
          <w:sz w:val="22"/>
          <w:szCs w:val="22"/>
        </w:rPr>
        <w:t>KC-</w:t>
      </w:r>
      <w:proofErr w:type="spellStart"/>
      <w:r w:rsidR="008F16A1" w:rsidRPr="008F16A1">
        <w:rPr>
          <w:b/>
          <w:sz w:val="22"/>
          <w:szCs w:val="22"/>
        </w:rPr>
        <w:t>zp</w:t>
      </w:r>
      <w:proofErr w:type="spellEnd"/>
      <w:r w:rsidR="008F16A1" w:rsidRPr="008F16A1">
        <w:rPr>
          <w:b/>
          <w:sz w:val="22"/>
          <w:szCs w:val="22"/>
        </w:rPr>
        <w:t>. 272-389/23</w:t>
      </w:r>
      <w:r w:rsidR="00A80738">
        <w:rPr>
          <w:sz w:val="24"/>
        </w:rPr>
        <w:tab/>
        <w:t xml:space="preserve"> </w:t>
      </w:r>
    </w:p>
    <w:p w14:paraId="7CD09B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8DD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AE80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82C5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EAECE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8FA3A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16A1" w:rsidRPr="008F16A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3850A11" w14:textId="77777777" w:rsidR="00A80738" w:rsidRPr="00577BC6" w:rsidRDefault="008F16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16A1">
        <w:rPr>
          <w:b/>
          <w:sz w:val="22"/>
          <w:szCs w:val="22"/>
        </w:rPr>
        <w:t>Dostawa mebli do pomieszczeń Instytutu Elektroniki w budynkach C2 i C3 AGH w Krakowie - KC-</w:t>
      </w:r>
      <w:proofErr w:type="spellStart"/>
      <w:r w:rsidRPr="008F16A1">
        <w:rPr>
          <w:b/>
          <w:sz w:val="22"/>
          <w:szCs w:val="22"/>
        </w:rPr>
        <w:t>zp</w:t>
      </w:r>
      <w:proofErr w:type="spellEnd"/>
      <w:r w:rsidRPr="008F16A1">
        <w:rPr>
          <w:b/>
          <w:sz w:val="22"/>
          <w:szCs w:val="22"/>
        </w:rPr>
        <w:t>. 272-389/23</w:t>
      </w:r>
    </w:p>
    <w:p w14:paraId="71DFF8F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5E8D1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16A1" w:rsidRPr="008F16A1">
        <w:rPr>
          <w:sz w:val="22"/>
          <w:szCs w:val="22"/>
        </w:rPr>
        <w:t>04/09/2023</w:t>
      </w:r>
      <w:r w:rsidR="00FF4AB1" w:rsidRPr="00577BC6">
        <w:rPr>
          <w:sz w:val="22"/>
          <w:szCs w:val="22"/>
        </w:rPr>
        <w:t xml:space="preserve"> o godz. </w:t>
      </w:r>
      <w:r w:rsidR="008F16A1" w:rsidRPr="008F16A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16018B7" w14:textId="77777777" w:rsidTr="00B46356">
        <w:tc>
          <w:tcPr>
            <w:tcW w:w="993" w:type="dxa"/>
            <w:shd w:val="clear" w:color="auto" w:fill="auto"/>
            <w:vAlign w:val="center"/>
          </w:tcPr>
          <w:p w14:paraId="1E58A8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A346A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1C6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16A1" w:rsidRPr="00493F8C" w14:paraId="00419302" w14:textId="77777777" w:rsidTr="00B46356">
        <w:tc>
          <w:tcPr>
            <w:tcW w:w="993" w:type="dxa"/>
            <w:shd w:val="clear" w:color="auto" w:fill="auto"/>
            <w:vAlign w:val="center"/>
          </w:tcPr>
          <w:p w14:paraId="0EA108F6" w14:textId="77777777" w:rsidR="008F16A1" w:rsidRPr="00490DC0" w:rsidRDefault="008F16A1" w:rsidP="00E73AD3">
            <w:pPr>
              <w:spacing w:before="120" w:after="120"/>
              <w:jc w:val="center"/>
            </w:pPr>
            <w:r w:rsidRPr="008F16A1">
              <w:t>1</w:t>
            </w:r>
          </w:p>
        </w:tc>
        <w:tc>
          <w:tcPr>
            <w:tcW w:w="5244" w:type="dxa"/>
            <w:shd w:val="clear" w:color="auto" w:fill="auto"/>
          </w:tcPr>
          <w:p w14:paraId="52E18F2C" w14:textId="03F622FE" w:rsidR="008F16A1" w:rsidRPr="00490DC0" w:rsidRDefault="008F16A1" w:rsidP="00E73AD3">
            <w:pPr>
              <w:spacing w:before="40"/>
            </w:pPr>
            <w:r w:rsidRPr="008F16A1">
              <w:t>Przedsiębiorstwo Produkcyjno-Handlowo-Usługowe "</w:t>
            </w:r>
            <w:proofErr w:type="spellStart"/>
            <w:r w:rsidRPr="008F16A1">
              <w:t>ALTALENA"</w:t>
            </w:r>
            <w:r w:rsidR="00DC21D7" w:rsidRPr="008F16A1">
              <w:t>s.c</w:t>
            </w:r>
            <w:proofErr w:type="spellEnd"/>
            <w:r w:rsidRPr="008F16A1">
              <w:t>. Marek Guzik, Adam Wlazło</w:t>
            </w:r>
          </w:p>
          <w:p w14:paraId="323E619A" w14:textId="77777777" w:rsidR="008F16A1" w:rsidRPr="00490DC0" w:rsidRDefault="00B46356" w:rsidP="00E73AD3">
            <w:r>
              <w:t xml:space="preserve">ul. </w:t>
            </w:r>
            <w:r w:rsidR="008F16A1" w:rsidRPr="008F16A1">
              <w:t>Bagrowa</w:t>
            </w:r>
            <w:r w:rsidR="008F16A1" w:rsidRPr="00490DC0">
              <w:t xml:space="preserve"> </w:t>
            </w:r>
            <w:r w:rsidR="008F16A1" w:rsidRPr="008F16A1">
              <w:t>9</w:t>
            </w:r>
            <w:r w:rsidR="008F16A1" w:rsidRPr="00490DC0">
              <w:t xml:space="preserve"> </w:t>
            </w:r>
          </w:p>
          <w:p w14:paraId="1E3329E3" w14:textId="77777777" w:rsidR="008F16A1" w:rsidRPr="00490DC0" w:rsidRDefault="008F16A1" w:rsidP="00E73AD3">
            <w:pPr>
              <w:spacing w:after="40"/>
              <w:jc w:val="both"/>
            </w:pPr>
            <w:r w:rsidRPr="008F16A1">
              <w:t>30-733</w:t>
            </w:r>
            <w:r w:rsidRPr="00490DC0">
              <w:t xml:space="preserve"> </w:t>
            </w:r>
            <w:r w:rsidRPr="008F16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DAB43F" w14:textId="77777777" w:rsidR="008F16A1" w:rsidRPr="00490DC0" w:rsidRDefault="008F16A1" w:rsidP="00E73AD3">
            <w:pPr>
              <w:spacing w:before="120" w:after="120"/>
              <w:jc w:val="both"/>
            </w:pPr>
            <w:r w:rsidRPr="008F16A1">
              <w:t>43 283.70 zł</w:t>
            </w:r>
          </w:p>
        </w:tc>
      </w:tr>
      <w:tr w:rsidR="008F16A1" w:rsidRPr="00493F8C" w14:paraId="2760F665" w14:textId="77777777" w:rsidTr="00B46356">
        <w:tc>
          <w:tcPr>
            <w:tcW w:w="993" w:type="dxa"/>
            <w:shd w:val="clear" w:color="auto" w:fill="auto"/>
            <w:vAlign w:val="center"/>
          </w:tcPr>
          <w:p w14:paraId="6EB15717" w14:textId="77777777" w:rsidR="008F16A1" w:rsidRPr="00490DC0" w:rsidRDefault="008F16A1" w:rsidP="00E73AD3">
            <w:pPr>
              <w:spacing w:before="120" w:after="120"/>
              <w:jc w:val="center"/>
            </w:pPr>
            <w:r w:rsidRPr="008F16A1">
              <w:t>2</w:t>
            </w:r>
          </w:p>
        </w:tc>
        <w:tc>
          <w:tcPr>
            <w:tcW w:w="5244" w:type="dxa"/>
            <w:shd w:val="clear" w:color="auto" w:fill="auto"/>
          </w:tcPr>
          <w:p w14:paraId="2467035F" w14:textId="14E8085C" w:rsidR="008F16A1" w:rsidRPr="00490DC0" w:rsidRDefault="008F16A1" w:rsidP="00E73AD3">
            <w:pPr>
              <w:spacing w:before="40"/>
            </w:pPr>
            <w:r w:rsidRPr="008F16A1">
              <w:t xml:space="preserve">KJMK Meble </w:t>
            </w:r>
            <w:r w:rsidR="00DC21D7">
              <w:t>Sp. z o.o.</w:t>
            </w:r>
          </w:p>
          <w:p w14:paraId="1EF918AC" w14:textId="77777777" w:rsidR="008F16A1" w:rsidRPr="00490DC0" w:rsidRDefault="00B46356" w:rsidP="00E73AD3">
            <w:r>
              <w:t xml:space="preserve">ul. </w:t>
            </w:r>
            <w:r w:rsidR="008F16A1" w:rsidRPr="008F16A1">
              <w:t>Gliwicka</w:t>
            </w:r>
            <w:r w:rsidR="008F16A1" w:rsidRPr="00490DC0">
              <w:t xml:space="preserve"> </w:t>
            </w:r>
            <w:r w:rsidR="008F16A1" w:rsidRPr="008F16A1">
              <w:t>189</w:t>
            </w:r>
            <w:r w:rsidR="008F16A1" w:rsidRPr="00490DC0">
              <w:t xml:space="preserve"> </w:t>
            </w:r>
          </w:p>
          <w:p w14:paraId="55344B0F" w14:textId="77777777" w:rsidR="008F16A1" w:rsidRPr="00490DC0" w:rsidRDefault="008F16A1" w:rsidP="00E73AD3">
            <w:pPr>
              <w:spacing w:after="40"/>
              <w:jc w:val="both"/>
            </w:pPr>
            <w:r w:rsidRPr="008F16A1">
              <w:t>40-859</w:t>
            </w:r>
            <w:r w:rsidRPr="00490DC0">
              <w:t xml:space="preserve"> </w:t>
            </w:r>
            <w:r w:rsidRPr="008F16A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070B7" w14:textId="77777777" w:rsidR="008F16A1" w:rsidRPr="00490DC0" w:rsidRDefault="008F16A1" w:rsidP="00E73AD3">
            <w:pPr>
              <w:spacing w:before="120" w:after="120"/>
              <w:jc w:val="both"/>
            </w:pPr>
            <w:r w:rsidRPr="008F16A1">
              <w:t>26 105.52 zł</w:t>
            </w:r>
          </w:p>
        </w:tc>
      </w:tr>
      <w:tr w:rsidR="008F16A1" w:rsidRPr="00493F8C" w14:paraId="181C767C" w14:textId="77777777" w:rsidTr="00B46356">
        <w:tc>
          <w:tcPr>
            <w:tcW w:w="993" w:type="dxa"/>
            <w:shd w:val="clear" w:color="auto" w:fill="auto"/>
            <w:vAlign w:val="center"/>
          </w:tcPr>
          <w:p w14:paraId="4DD95955" w14:textId="77777777" w:rsidR="008F16A1" w:rsidRPr="00490DC0" w:rsidRDefault="008F16A1" w:rsidP="00E73AD3">
            <w:pPr>
              <w:spacing w:before="120" w:after="120"/>
              <w:jc w:val="center"/>
            </w:pPr>
            <w:r w:rsidRPr="008F16A1">
              <w:t>3</w:t>
            </w:r>
          </w:p>
        </w:tc>
        <w:tc>
          <w:tcPr>
            <w:tcW w:w="5244" w:type="dxa"/>
            <w:shd w:val="clear" w:color="auto" w:fill="auto"/>
          </w:tcPr>
          <w:p w14:paraId="2644E726" w14:textId="77777777" w:rsidR="008F16A1" w:rsidRPr="00490DC0" w:rsidRDefault="008F16A1" w:rsidP="00E73AD3">
            <w:pPr>
              <w:spacing w:before="40"/>
            </w:pPr>
            <w:proofErr w:type="spellStart"/>
            <w:r w:rsidRPr="008F16A1">
              <w:t>KDecor</w:t>
            </w:r>
            <w:proofErr w:type="spellEnd"/>
            <w:r w:rsidRPr="008F16A1">
              <w:t xml:space="preserve"> Krzysztof Dubieński</w:t>
            </w:r>
          </w:p>
          <w:p w14:paraId="3C646B68" w14:textId="77777777" w:rsidR="008F16A1" w:rsidRPr="00490DC0" w:rsidRDefault="00B46356" w:rsidP="00E73AD3">
            <w:r>
              <w:t xml:space="preserve">ul. </w:t>
            </w:r>
            <w:r w:rsidR="008F16A1" w:rsidRPr="008F16A1">
              <w:t>Powstańców</w:t>
            </w:r>
            <w:r w:rsidR="008F16A1" w:rsidRPr="00490DC0">
              <w:t xml:space="preserve"> </w:t>
            </w:r>
            <w:r w:rsidR="008F16A1" w:rsidRPr="008F16A1">
              <w:t>26/24</w:t>
            </w:r>
            <w:r w:rsidR="008F16A1" w:rsidRPr="00490DC0">
              <w:t xml:space="preserve"> </w:t>
            </w:r>
          </w:p>
          <w:p w14:paraId="73793D02" w14:textId="77777777" w:rsidR="008F16A1" w:rsidRPr="00490DC0" w:rsidRDefault="008F16A1" w:rsidP="00E73AD3">
            <w:pPr>
              <w:spacing w:after="40"/>
              <w:jc w:val="both"/>
            </w:pPr>
            <w:r w:rsidRPr="008F16A1">
              <w:t>31-422</w:t>
            </w:r>
            <w:r w:rsidRPr="00490DC0">
              <w:t xml:space="preserve"> </w:t>
            </w:r>
            <w:r w:rsidRPr="008F16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2679D4" w14:textId="77777777" w:rsidR="008F16A1" w:rsidRPr="00490DC0" w:rsidRDefault="008F16A1" w:rsidP="00E73AD3">
            <w:pPr>
              <w:spacing w:before="120" w:after="120"/>
              <w:jc w:val="both"/>
            </w:pPr>
            <w:r w:rsidRPr="008F16A1">
              <w:t>49 450.06 zł</w:t>
            </w:r>
          </w:p>
        </w:tc>
      </w:tr>
      <w:tr w:rsidR="008F16A1" w:rsidRPr="00493F8C" w14:paraId="1BC02C16" w14:textId="77777777" w:rsidTr="00B46356">
        <w:tc>
          <w:tcPr>
            <w:tcW w:w="993" w:type="dxa"/>
            <w:shd w:val="clear" w:color="auto" w:fill="auto"/>
            <w:vAlign w:val="center"/>
          </w:tcPr>
          <w:p w14:paraId="16FA3CEE" w14:textId="77777777" w:rsidR="008F16A1" w:rsidRPr="00490DC0" w:rsidRDefault="008F16A1" w:rsidP="00E73AD3">
            <w:pPr>
              <w:spacing w:before="120" w:after="120"/>
              <w:jc w:val="center"/>
            </w:pPr>
            <w:r w:rsidRPr="008F16A1">
              <w:t>4</w:t>
            </w:r>
          </w:p>
        </w:tc>
        <w:tc>
          <w:tcPr>
            <w:tcW w:w="5244" w:type="dxa"/>
            <w:shd w:val="clear" w:color="auto" w:fill="auto"/>
          </w:tcPr>
          <w:p w14:paraId="19002DB0" w14:textId="77777777" w:rsidR="008F16A1" w:rsidRPr="00490DC0" w:rsidRDefault="008F16A1" w:rsidP="00E73AD3">
            <w:pPr>
              <w:spacing w:before="40"/>
            </w:pPr>
            <w:r w:rsidRPr="008F16A1">
              <w:t>ALDUO Sp. z o.o.</w:t>
            </w:r>
          </w:p>
          <w:p w14:paraId="36E56765" w14:textId="77777777" w:rsidR="008F16A1" w:rsidRPr="00490DC0" w:rsidRDefault="008F16A1" w:rsidP="00E73AD3">
            <w:r w:rsidRPr="008F16A1">
              <w:t>ul. Zygmunta Miłkowskiego</w:t>
            </w:r>
            <w:r w:rsidRPr="00490DC0">
              <w:t xml:space="preserve"> </w:t>
            </w:r>
            <w:r w:rsidRPr="008F16A1">
              <w:t>3/301</w:t>
            </w:r>
            <w:r w:rsidRPr="00490DC0">
              <w:t xml:space="preserve"> </w:t>
            </w:r>
          </w:p>
          <w:p w14:paraId="19BC58D9" w14:textId="77777777" w:rsidR="008F16A1" w:rsidRPr="00490DC0" w:rsidRDefault="008F16A1" w:rsidP="00E73AD3">
            <w:pPr>
              <w:spacing w:after="40"/>
              <w:jc w:val="both"/>
            </w:pPr>
            <w:r w:rsidRPr="008F16A1">
              <w:t>30-349</w:t>
            </w:r>
            <w:r w:rsidRPr="00490DC0">
              <w:t xml:space="preserve"> </w:t>
            </w:r>
            <w:r w:rsidRPr="008F16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9376C" w14:textId="77777777" w:rsidR="008F16A1" w:rsidRPr="00490DC0" w:rsidRDefault="008F16A1" w:rsidP="00E73AD3">
            <w:pPr>
              <w:spacing w:before="120" w:after="120"/>
              <w:jc w:val="both"/>
            </w:pPr>
            <w:r w:rsidRPr="008F16A1">
              <w:t>55 030.20 zł</w:t>
            </w:r>
          </w:p>
        </w:tc>
      </w:tr>
      <w:tr w:rsidR="008F16A1" w:rsidRPr="00493F8C" w14:paraId="640AB094" w14:textId="77777777" w:rsidTr="00B46356">
        <w:tc>
          <w:tcPr>
            <w:tcW w:w="993" w:type="dxa"/>
            <w:shd w:val="clear" w:color="auto" w:fill="auto"/>
            <w:vAlign w:val="center"/>
          </w:tcPr>
          <w:p w14:paraId="36681984" w14:textId="77777777" w:rsidR="008F16A1" w:rsidRPr="00490DC0" w:rsidRDefault="008F16A1" w:rsidP="00E73AD3">
            <w:pPr>
              <w:spacing w:before="120" w:after="120"/>
              <w:jc w:val="center"/>
            </w:pPr>
            <w:r w:rsidRPr="008F16A1">
              <w:t>5</w:t>
            </w:r>
          </w:p>
        </w:tc>
        <w:tc>
          <w:tcPr>
            <w:tcW w:w="5244" w:type="dxa"/>
            <w:shd w:val="clear" w:color="auto" w:fill="auto"/>
          </w:tcPr>
          <w:p w14:paraId="52A7A868" w14:textId="77777777" w:rsidR="008F16A1" w:rsidRPr="00490DC0" w:rsidRDefault="008F16A1" w:rsidP="00E73AD3">
            <w:pPr>
              <w:spacing w:before="40"/>
            </w:pPr>
            <w:r w:rsidRPr="008F16A1">
              <w:t>Firma Produkcyjno-Usługowo-Handlowa Krzysztof Bieda</w:t>
            </w:r>
          </w:p>
          <w:p w14:paraId="04F47441" w14:textId="77777777" w:rsidR="008F16A1" w:rsidRPr="00490DC0" w:rsidRDefault="00B46356" w:rsidP="00E73AD3">
            <w:r>
              <w:t xml:space="preserve">ul. </w:t>
            </w:r>
            <w:r w:rsidR="008F16A1" w:rsidRPr="008F16A1">
              <w:t>Piłsudskiego</w:t>
            </w:r>
            <w:r w:rsidR="008F16A1" w:rsidRPr="00490DC0">
              <w:t xml:space="preserve"> </w:t>
            </w:r>
            <w:r w:rsidR="008F16A1" w:rsidRPr="008F16A1">
              <w:t>43</w:t>
            </w:r>
            <w:r w:rsidR="008F16A1" w:rsidRPr="00490DC0">
              <w:t xml:space="preserve"> </w:t>
            </w:r>
          </w:p>
          <w:p w14:paraId="311C8641" w14:textId="77777777" w:rsidR="008F16A1" w:rsidRPr="00490DC0" w:rsidRDefault="008F16A1" w:rsidP="00E73AD3">
            <w:pPr>
              <w:spacing w:after="40"/>
              <w:jc w:val="both"/>
            </w:pPr>
            <w:r w:rsidRPr="008F16A1">
              <w:t>34-600</w:t>
            </w:r>
            <w:r w:rsidRPr="00490DC0">
              <w:t xml:space="preserve"> </w:t>
            </w:r>
            <w:r w:rsidRPr="008F16A1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73EA3" w14:textId="77777777" w:rsidR="008F16A1" w:rsidRPr="00490DC0" w:rsidRDefault="008F16A1" w:rsidP="00E73AD3">
            <w:pPr>
              <w:spacing w:before="120" w:after="120"/>
              <w:jc w:val="both"/>
            </w:pPr>
            <w:r w:rsidRPr="008F16A1">
              <w:t>28 905.00 zł</w:t>
            </w:r>
          </w:p>
        </w:tc>
      </w:tr>
    </w:tbl>
    <w:p w14:paraId="092514E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813CA" w14:textId="77777777" w:rsidR="00480BBC" w:rsidRDefault="00480BBC">
      <w:r>
        <w:separator/>
      </w:r>
    </w:p>
  </w:endnote>
  <w:endnote w:type="continuationSeparator" w:id="0">
    <w:p w14:paraId="4B1EBF42" w14:textId="77777777" w:rsidR="00480BBC" w:rsidRDefault="00480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CE6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0212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E0E7" w14:textId="77777777" w:rsidR="009F189D" w:rsidRDefault="00DC21D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16B56F">
        <v:line id="_x0000_s1025" style="position:absolute;left:0;text-align:left;z-index:251657728" from="-3.85pt,8.7pt" to="455.15pt,8.7pt"/>
      </w:pict>
    </w:r>
  </w:p>
  <w:p w14:paraId="527CBD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B95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A17B13" w14:textId="77777777" w:rsidR="009F189D" w:rsidRDefault="009F189D">
    <w:pPr>
      <w:pStyle w:val="Stopka"/>
      <w:tabs>
        <w:tab w:val="clear" w:pos="4536"/>
      </w:tabs>
      <w:jc w:val="center"/>
    </w:pPr>
  </w:p>
  <w:p w14:paraId="03FB44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FB469" w14:textId="77777777" w:rsidR="00480BBC" w:rsidRDefault="00480BBC">
      <w:r>
        <w:separator/>
      </w:r>
    </w:p>
  </w:footnote>
  <w:footnote w:type="continuationSeparator" w:id="0">
    <w:p w14:paraId="47A6A8E9" w14:textId="77777777" w:rsidR="00480BBC" w:rsidRDefault="00480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3D428" w14:textId="77777777" w:rsidR="008F16A1" w:rsidRDefault="008F1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CD78" w14:textId="77777777" w:rsidR="008F16A1" w:rsidRDefault="008F1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0A623" w14:textId="77777777" w:rsidR="008F16A1" w:rsidRDefault="008F16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BB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0BBC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F16A1"/>
    <w:rsid w:val="009D19BD"/>
    <w:rsid w:val="009F189D"/>
    <w:rsid w:val="00A67C20"/>
    <w:rsid w:val="00A80738"/>
    <w:rsid w:val="00B46356"/>
    <w:rsid w:val="00C236D3"/>
    <w:rsid w:val="00C659E2"/>
    <w:rsid w:val="00CB0802"/>
    <w:rsid w:val="00D665F5"/>
    <w:rsid w:val="00D7128F"/>
    <w:rsid w:val="00DC21D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D4F4C"/>
  <w15:chartTrackingRefBased/>
  <w15:docId w15:val="{0C0FAF47-45A0-4EE5-B8ED-C18F8D608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2023-09-04T12:45:00Z</cp:lastPrinted>
  <dcterms:created xsi:type="dcterms:W3CDTF">2023-09-04T12:45:00Z</dcterms:created>
  <dcterms:modified xsi:type="dcterms:W3CDTF">2023-09-04T12:45:00Z</dcterms:modified>
</cp:coreProperties>
</file>