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775789" w14:textId="6ED7A2D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9660D2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1401C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C19E99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5EEE1811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6F1E1EC3" w14:textId="77777777" w:rsidR="00323B65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718F0FD4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185F34ED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177E13C9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5AC9B586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0745B5AB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18570863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5DE97855" w14:textId="77777777" w:rsidR="00323B65" w:rsidRDefault="00323B65" w:rsidP="00323B65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04EC9D05" w14:textId="410031A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04506AF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C2518CB" w14:textId="77777777" w:rsidR="002C1AE0" w:rsidRPr="002C1AE0" w:rsidRDefault="002C1AE0" w:rsidP="008D2AB8">
      <w:pPr>
        <w:ind w:right="-110"/>
        <w:rPr>
          <w:b/>
        </w:rPr>
      </w:pPr>
      <w:r w:rsidRPr="002C1AE0">
        <w:rPr>
          <w:b/>
        </w:rPr>
        <w:t>Akademia Górniczo - Hutnicza</w:t>
      </w:r>
    </w:p>
    <w:p w14:paraId="5634F604" w14:textId="77777777" w:rsidR="002C1AE0" w:rsidRPr="002C1AE0" w:rsidRDefault="002C1AE0" w:rsidP="008D2AB8">
      <w:pPr>
        <w:ind w:right="-110"/>
        <w:rPr>
          <w:b/>
        </w:rPr>
      </w:pPr>
      <w:r w:rsidRPr="002C1AE0">
        <w:rPr>
          <w:b/>
        </w:rPr>
        <w:t>im. Stanisława Staszica w Krakowie</w:t>
      </w:r>
    </w:p>
    <w:p w14:paraId="48CEE23A" w14:textId="77777777" w:rsidR="008D2AB8" w:rsidRDefault="002C1AE0" w:rsidP="008D2AB8">
      <w:pPr>
        <w:ind w:right="-110"/>
        <w:rPr>
          <w:b/>
        </w:rPr>
      </w:pPr>
      <w:r w:rsidRPr="002C1AE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3C99EB1" w14:textId="77777777" w:rsidR="008D2AB8" w:rsidRDefault="002C1AE0" w:rsidP="008D2AB8">
      <w:pPr>
        <w:ind w:right="-110"/>
        <w:rPr>
          <w:b/>
        </w:rPr>
      </w:pPr>
      <w:r w:rsidRPr="002C1AE0">
        <w:rPr>
          <w:b/>
        </w:rPr>
        <w:t>Al. Mickiewicza</w:t>
      </w:r>
      <w:r w:rsidR="008D2AB8">
        <w:rPr>
          <w:b/>
        </w:rPr>
        <w:t xml:space="preserve"> </w:t>
      </w:r>
      <w:r w:rsidRPr="002C1AE0">
        <w:rPr>
          <w:b/>
        </w:rPr>
        <w:t>30</w:t>
      </w:r>
      <w:r w:rsidR="008D2AB8">
        <w:rPr>
          <w:b/>
        </w:rPr>
        <w:t xml:space="preserve"> </w:t>
      </w:r>
    </w:p>
    <w:p w14:paraId="28D9BB0D" w14:textId="77777777" w:rsidR="008D2AB8" w:rsidRDefault="002C1AE0" w:rsidP="008D2AB8">
      <w:pPr>
        <w:rPr>
          <w:b/>
        </w:rPr>
      </w:pPr>
      <w:r w:rsidRPr="002C1AE0">
        <w:rPr>
          <w:b/>
        </w:rPr>
        <w:t>30-059</w:t>
      </w:r>
      <w:r w:rsidR="008D2AB8">
        <w:rPr>
          <w:b/>
        </w:rPr>
        <w:t xml:space="preserve"> </w:t>
      </w:r>
      <w:r w:rsidRPr="002C1AE0">
        <w:rPr>
          <w:b/>
        </w:rPr>
        <w:t>Kraków</w:t>
      </w:r>
      <w:r w:rsidR="008D2AB8">
        <w:rPr>
          <w:b/>
        </w:rPr>
        <w:t xml:space="preserve">,  </w:t>
      </w:r>
    </w:p>
    <w:p w14:paraId="43E9B7E4" w14:textId="77777777" w:rsidR="008D2AB8" w:rsidRDefault="008D2AB8" w:rsidP="008D2AB8">
      <w:pPr>
        <w:ind w:firstLine="3969"/>
        <w:rPr>
          <w:b/>
        </w:rPr>
      </w:pPr>
    </w:p>
    <w:p w14:paraId="78407B51" w14:textId="25D3292A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F045A" w:rsidRPr="00AF045A">
        <w:rPr>
          <w:b/>
        </w:rPr>
        <w:t>dostawa 1 sztuki przepływomierza elektromagnetycznego do pomiarów przepływu cieczy dla WGGiOŚ - KC-zp.272-503/23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5CC7DC4B" w14:textId="77777777" w:rsidR="008D2AB8" w:rsidRDefault="008D2AB8" w:rsidP="008D2AB8">
      <w:pPr>
        <w:tabs>
          <w:tab w:val="right" w:pos="9000"/>
        </w:tabs>
      </w:pPr>
    </w:p>
    <w:p w14:paraId="7A5B0B79" w14:textId="58ED6C5A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EC47DA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4E1467">
        <w:rPr>
          <w:b/>
        </w:rPr>
        <w:t xml:space="preserve"> </w:t>
      </w:r>
      <w:r>
        <w:rPr>
          <w:b/>
        </w:rPr>
        <w:t>PLN</w:t>
      </w:r>
    </w:p>
    <w:p w14:paraId="11D4262F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2C98B0E" w14:textId="1B0C722E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EC47DA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4E1467">
        <w:rPr>
          <w:b/>
        </w:rPr>
        <w:t xml:space="preserve"> </w:t>
      </w:r>
      <w:r>
        <w:rPr>
          <w:b/>
        </w:rPr>
        <w:t>PLN</w:t>
      </w:r>
    </w:p>
    <w:p w14:paraId="58E8517B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38ABAC4" w14:textId="51650774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4E1467">
        <w:t xml:space="preserve"> </w:t>
      </w:r>
      <w:r w:rsidRPr="00FB1B4F">
        <w:t>.......................................................................................................................</w:t>
      </w:r>
    </w:p>
    <w:p w14:paraId="5C2BDE4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9FBF56F" w14:textId="260D15BA" w:rsidR="008D2AB8" w:rsidRDefault="008D2AB8" w:rsidP="008D2AB8">
      <w:pPr>
        <w:pStyle w:val="Tekstpodstawowy"/>
      </w:pPr>
      <w:r>
        <w:t>Powyższa cena zawiera podatek VAT w wysokości .......... % tj.</w:t>
      </w:r>
      <w:r w:rsidR="004E1467">
        <w:t xml:space="preserve"> </w:t>
      </w:r>
      <w:r>
        <w:t>…………………….</w:t>
      </w:r>
      <w:r w:rsidR="004E1467">
        <w:t xml:space="preserve"> </w:t>
      </w:r>
      <w:r>
        <w:t>PLN</w:t>
      </w:r>
    </w:p>
    <w:p w14:paraId="72036569" w14:textId="4AC51BDF" w:rsidR="00FE545C" w:rsidRDefault="004E1467" w:rsidP="008D2AB8">
      <w:pPr>
        <w:pStyle w:val="Tekstpodstawowy"/>
      </w:pPr>
      <w:r>
        <w:t>Producent/model</w:t>
      </w:r>
      <w:r w:rsidR="00FE545C">
        <w:t xml:space="preserve"> zaoferowan</w:t>
      </w:r>
      <w:r>
        <w:t>ych</w:t>
      </w:r>
      <w:r w:rsidR="00FE545C">
        <w:t xml:space="preserve"> </w:t>
      </w:r>
      <w:r>
        <w:t>przepływomierzy:</w:t>
      </w:r>
      <w:r w:rsidR="00FE545C" w:rsidRPr="00FE545C">
        <w:rPr>
          <w:b w:val="0"/>
        </w:rPr>
        <w:t>………………………</w:t>
      </w:r>
      <w:r>
        <w:rPr>
          <w:b w:val="0"/>
        </w:rPr>
        <w:t>……………..</w:t>
      </w:r>
    </w:p>
    <w:p w14:paraId="07564EEE" w14:textId="5176B1FC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1374F8">
        <w:rPr>
          <w:b/>
          <w:bCs/>
        </w:rPr>
        <w:t>………</w:t>
      </w:r>
      <w:r w:rsidR="004E1467" w:rsidRPr="001374F8">
        <w:rPr>
          <w:b/>
          <w:bCs/>
        </w:rPr>
        <w:t xml:space="preserve"> dni od daty podpisania umowy</w:t>
      </w:r>
      <w:r w:rsidR="004E1467">
        <w:t xml:space="preserve"> </w:t>
      </w:r>
      <w:r w:rsidR="004E1467" w:rsidRPr="004E1467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151EB597" w14:textId="273E9AE6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1374F8">
        <w:rPr>
          <w:b/>
          <w:bCs/>
        </w:rPr>
        <w:t>………</w:t>
      </w:r>
      <w:r w:rsidR="004E1467" w:rsidRPr="001374F8">
        <w:rPr>
          <w:b/>
          <w:bCs/>
        </w:rPr>
        <w:t xml:space="preserve"> miesięcy</w:t>
      </w:r>
      <w:r w:rsidR="004E1467">
        <w:t xml:space="preserve"> </w:t>
      </w:r>
      <w:r w:rsidRPr="004E1467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56290D03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673B0F8" w14:textId="77777777" w:rsidR="007C05B4" w:rsidRDefault="008D2AB8" w:rsidP="007C05B4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FE545C">
        <w:rPr>
          <w:b/>
          <w:sz w:val="22"/>
        </w:rPr>
        <w:lastRenderedPageBreak/>
        <w:t xml:space="preserve">Termin płatności: </w:t>
      </w:r>
      <w:r w:rsidR="007C05B4" w:rsidRPr="00664B34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FE51DE7" w14:textId="2F59053E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53812934" w14:textId="5E163929" w:rsidR="00151E89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D169FB0" w14:textId="77777777" w:rsidR="00151E89" w:rsidRPr="006666C9" w:rsidRDefault="00151E89" w:rsidP="00151E8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7F8D6B7" w14:textId="77777777" w:rsidR="00151E89" w:rsidRDefault="00151E89" w:rsidP="00151E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12B0CFAB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1B7C8F" w14:textId="77777777" w:rsidR="00151E89" w:rsidRPr="006666C9" w:rsidRDefault="00151E89" w:rsidP="00151E8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863E95" w14:textId="77777777" w:rsidR="00151E89" w:rsidRPr="006666C9" w:rsidRDefault="00151E89" w:rsidP="00151E8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1BC2A8" w14:textId="77777777" w:rsidR="00151E89" w:rsidRPr="006666C9" w:rsidRDefault="00151E89" w:rsidP="00151E8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51E89" w:rsidRPr="006666C9" w14:paraId="404D5527" w14:textId="77777777" w:rsidTr="00FA61E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7696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4052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7126E742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2C85B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151E89" w:rsidRPr="006666C9" w14:paraId="78D7D20C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88A03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394EB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4D0B7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51E89" w:rsidRPr="006666C9" w14:paraId="377BBB80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200D6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6C991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F7F85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0D50175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26A5A4D2" w14:textId="77777777" w:rsidR="00151E89" w:rsidRPr="006666C9" w:rsidRDefault="00151E89" w:rsidP="00151E89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3BB0D26C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98553AD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AE7D08A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A381CEC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(ych) dokumentu(ów)</w:t>
      </w:r>
    </w:p>
    <w:p w14:paraId="25BA3498" w14:textId="77777777" w:rsidR="00151E89" w:rsidRPr="006666C9" w:rsidRDefault="00151E89" w:rsidP="00151E89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808129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23E7E8D9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12DC967D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33860217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70B0D8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3E13312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0151DD6C" w14:textId="77777777" w:rsidR="00151E89" w:rsidRPr="006666C9" w:rsidRDefault="00151E89" w:rsidP="00151E89">
      <w:pPr>
        <w:spacing w:line="360" w:lineRule="auto"/>
        <w:ind w:left="1440"/>
        <w:jc w:val="both"/>
        <w:rPr>
          <w:sz w:val="22"/>
          <w:szCs w:val="22"/>
        </w:rPr>
      </w:pPr>
    </w:p>
    <w:p w14:paraId="3CA81E73" w14:textId="77777777" w:rsidR="00151E89" w:rsidRPr="006666C9" w:rsidRDefault="00151E89" w:rsidP="00151E8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62BC5AE5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78DFA6" w14:textId="77777777" w:rsidR="00700CFF" w:rsidRDefault="00700CFF">
      <w:r>
        <w:separator/>
      </w:r>
    </w:p>
  </w:endnote>
  <w:endnote w:type="continuationSeparator" w:id="0">
    <w:p w14:paraId="0628E0DF" w14:textId="77777777" w:rsidR="00700CFF" w:rsidRDefault="00700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0F102F" w14:textId="77777777" w:rsidR="002C1AE0" w:rsidRDefault="002C1A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8E880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A00E3F" w14:textId="77777777" w:rsidR="002C1AE0" w:rsidRDefault="002C1A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C1A48E" w14:textId="77777777" w:rsidR="00700CFF" w:rsidRDefault="00700CFF">
      <w:r>
        <w:separator/>
      </w:r>
    </w:p>
  </w:footnote>
  <w:footnote w:type="continuationSeparator" w:id="0">
    <w:p w14:paraId="0F5B7331" w14:textId="77777777" w:rsidR="00700CFF" w:rsidRDefault="00700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170FB7" w14:textId="77777777" w:rsidR="002C1AE0" w:rsidRDefault="002C1A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B81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A7D460" w14:textId="77777777" w:rsidR="002C1AE0" w:rsidRDefault="002C1A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F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374F8"/>
    <w:rsid w:val="00151E89"/>
    <w:rsid w:val="001801DD"/>
    <w:rsid w:val="001D4612"/>
    <w:rsid w:val="00207E98"/>
    <w:rsid w:val="002723B0"/>
    <w:rsid w:val="002C1AE0"/>
    <w:rsid w:val="00315A4A"/>
    <w:rsid w:val="00323B65"/>
    <w:rsid w:val="0047571B"/>
    <w:rsid w:val="004B7300"/>
    <w:rsid w:val="004C6753"/>
    <w:rsid w:val="004E1467"/>
    <w:rsid w:val="00595C87"/>
    <w:rsid w:val="005D2C65"/>
    <w:rsid w:val="005E6D94"/>
    <w:rsid w:val="0063384F"/>
    <w:rsid w:val="00643C6F"/>
    <w:rsid w:val="00646202"/>
    <w:rsid w:val="0065290F"/>
    <w:rsid w:val="006815F6"/>
    <w:rsid w:val="00700CFF"/>
    <w:rsid w:val="007748F0"/>
    <w:rsid w:val="00787378"/>
    <w:rsid w:val="007A4321"/>
    <w:rsid w:val="007C05B4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0C52"/>
    <w:rsid w:val="00AF045A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529D7"/>
    <w:rsid w:val="00E949B0"/>
    <w:rsid w:val="00EC0BEA"/>
    <w:rsid w:val="00EC47D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8E24CA"/>
  <w15:chartTrackingRefBased/>
  <w15:docId w15:val="{F4A36EE9-93D2-4B5A-9A70-426225503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C5558-DD56-42D8-BB82-ADB359921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720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2</cp:revision>
  <cp:lastPrinted>1899-12-31T23:00:00Z</cp:lastPrinted>
  <dcterms:created xsi:type="dcterms:W3CDTF">2023-09-04T12:33:00Z</dcterms:created>
  <dcterms:modified xsi:type="dcterms:W3CDTF">2023-09-04T12:33:00Z</dcterms:modified>
</cp:coreProperties>
</file>