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5AB0A" w14:textId="53B6E8FC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32F6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B2F5B8C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12D7FD8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326CF1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2E32FB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0A99C0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65D48E2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65DAAB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26BB5DA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292C57F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5369A2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AC5CA8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0F85605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208CCA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69F8CB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1E619DB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37AA413" w14:textId="53295BE8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911B2D" w:rsidRPr="00911B2D">
        <w:rPr>
          <w:rFonts w:eastAsia="Times New Roman" w:cs="Calibri"/>
          <w:b/>
          <w:lang w:eastAsia="pl-PL"/>
        </w:rPr>
        <w:t xml:space="preserve">dostawa 1 sztuki przepływomierza elektromagnetycznego do pomiarów przepływu cieczy dla </w:t>
      </w:r>
      <w:proofErr w:type="spellStart"/>
      <w:r w:rsidR="00911B2D" w:rsidRPr="00911B2D">
        <w:rPr>
          <w:rFonts w:eastAsia="Times New Roman" w:cs="Calibri"/>
          <w:b/>
          <w:lang w:eastAsia="pl-PL"/>
        </w:rPr>
        <w:t>WGGiOŚ</w:t>
      </w:r>
      <w:proofErr w:type="spellEnd"/>
      <w:r w:rsidR="00911B2D" w:rsidRPr="00911B2D">
        <w:rPr>
          <w:rFonts w:eastAsia="Times New Roman" w:cs="Calibri"/>
          <w:b/>
          <w:lang w:eastAsia="pl-PL"/>
        </w:rPr>
        <w:t xml:space="preserve"> - KC-zp.272-503/23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2F54B9C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762904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B46410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1394A5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DE69AB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2C9480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EDCF23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D44C7E7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2B5AAE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E6B474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49A27F7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1588D5BE" w14:textId="7F06C4F5" w:rsidR="005103B9" w:rsidRPr="00F32F69" w:rsidRDefault="008F3D36" w:rsidP="00F32F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F32F69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2963C" w14:textId="77777777" w:rsidR="00B5492A" w:rsidRDefault="00B5492A" w:rsidP="0038231F">
      <w:pPr>
        <w:spacing w:after="0" w:line="240" w:lineRule="auto"/>
      </w:pPr>
      <w:r>
        <w:separator/>
      </w:r>
    </w:p>
  </w:endnote>
  <w:endnote w:type="continuationSeparator" w:id="0">
    <w:p w14:paraId="1ADAF358" w14:textId="77777777" w:rsidR="00B5492A" w:rsidRDefault="00B549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70652" w14:textId="77777777" w:rsidR="00814F43" w:rsidRDefault="00814F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C676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1A6DD4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00157" w14:textId="77777777" w:rsidR="00814F43" w:rsidRDefault="00814F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3FC12" w14:textId="77777777" w:rsidR="00B5492A" w:rsidRDefault="00B5492A" w:rsidP="0038231F">
      <w:pPr>
        <w:spacing w:after="0" w:line="240" w:lineRule="auto"/>
      </w:pPr>
      <w:r>
        <w:separator/>
      </w:r>
    </w:p>
  </w:footnote>
  <w:footnote w:type="continuationSeparator" w:id="0">
    <w:p w14:paraId="5EBA7CDF" w14:textId="77777777" w:rsidR="00B5492A" w:rsidRDefault="00B5492A" w:rsidP="0038231F">
      <w:pPr>
        <w:spacing w:after="0" w:line="240" w:lineRule="auto"/>
      </w:pPr>
      <w:r>
        <w:continuationSeparator/>
      </w:r>
    </w:p>
  </w:footnote>
  <w:footnote w:id="1">
    <w:p w14:paraId="1FCEE0E6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E96918C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BA373" w14:textId="77777777" w:rsidR="00814F43" w:rsidRDefault="00814F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A4AD6" w14:textId="77777777" w:rsidR="00814F43" w:rsidRDefault="00814F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8D620" w14:textId="77777777" w:rsidR="00814F43" w:rsidRDefault="00814F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1327713">
    <w:abstractNumId w:val="7"/>
  </w:num>
  <w:num w:numId="2" w16cid:durableId="1314486326">
    <w:abstractNumId w:val="0"/>
  </w:num>
  <w:num w:numId="3" w16cid:durableId="332414005">
    <w:abstractNumId w:val="6"/>
  </w:num>
  <w:num w:numId="4" w16cid:durableId="183175235">
    <w:abstractNumId w:val="9"/>
  </w:num>
  <w:num w:numId="5" w16cid:durableId="304430263">
    <w:abstractNumId w:val="8"/>
  </w:num>
  <w:num w:numId="6" w16cid:durableId="155923091">
    <w:abstractNumId w:val="5"/>
  </w:num>
  <w:num w:numId="7" w16cid:durableId="1544558979">
    <w:abstractNumId w:val="1"/>
  </w:num>
  <w:num w:numId="8" w16cid:durableId="1949968124">
    <w:abstractNumId w:val="3"/>
  </w:num>
  <w:num w:numId="9" w16cid:durableId="945769352">
    <w:abstractNumId w:val="2"/>
  </w:num>
  <w:num w:numId="10" w16cid:durableId="1611815976">
    <w:abstractNumId w:val="4"/>
  </w:num>
  <w:num w:numId="11" w16cid:durableId="9068423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492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4F43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1B2D"/>
    <w:rsid w:val="0091264E"/>
    <w:rsid w:val="00927297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492A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A1991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2F69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437465"/>
  <w15:chartTrackingRefBased/>
  <w15:docId w15:val="{79B52921-3466-41F5-BA05-39270341E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2023-09-01T06:24:00Z</dcterms:created>
  <dcterms:modified xsi:type="dcterms:W3CDTF">2023-09-01T06:24:00Z</dcterms:modified>
</cp:coreProperties>
</file>