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2D9C" w14:textId="2BD8FACE" w:rsidR="00836B7A" w:rsidRPr="00240E71" w:rsidRDefault="00836B7A" w:rsidP="00836B7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15AB741" w14:textId="77777777" w:rsidR="00836B7A" w:rsidRDefault="00836B7A" w:rsidP="00836B7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34FC94" w14:textId="77777777" w:rsidR="00836B7A" w:rsidRPr="0022732C" w:rsidRDefault="00836B7A" w:rsidP="00836B7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BCA6393" w14:textId="77777777" w:rsidR="00836B7A" w:rsidRDefault="00836B7A" w:rsidP="00836B7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5AF160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1EAF8D9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E5951CF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3A435CA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B04AB8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2F2F417F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42F07802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38BA86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585956" w14:textId="77777777" w:rsidR="00836B7A" w:rsidRPr="0022732C" w:rsidRDefault="00836B7A" w:rsidP="00836B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567E3A0" w14:textId="77777777" w:rsidR="00836B7A" w:rsidRDefault="00836B7A" w:rsidP="00836B7A">
      <w:pPr>
        <w:spacing w:line="360" w:lineRule="auto"/>
      </w:pPr>
      <w:r>
        <w:t>Do: Nazwa i siedziba Zamawiającego:</w:t>
      </w:r>
    </w:p>
    <w:p w14:paraId="6D94517B" w14:textId="77777777" w:rsidR="00836B7A" w:rsidRPr="00C44BB7" w:rsidRDefault="00836B7A" w:rsidP="00836B7A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6E06D79D" w14:textId="77777777" w:rsidR="00836B7A" w:rsidRPr="00C44BB7" w:rsidRDefault="00836B7A" w:rsidP="00836B7A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178A8CA9" w14:textId="77777777" w:rsidR="00836B7A" w:rsidRDefault="00836B7A" w:rsidP="00836B7A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3942F527" w14:textId="77777777" w:rsidR="00836B7A" w:rsidRDefault="00836B7A" w:rsidP="00836B7A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58C3B720" w14:textId="77777777" w:rsidR="00836B7A" w:rsidRDefault="00836B7A" w:rsidP="00836B7A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67553E49" w14:textId="77777777" w:rsidR="00836B7A" w:rsidRDefault="00836B7A" w:rsidP="00836B7A">
      <w:pPr>
        <w:ind w:firstLine="3969"/>
        <w:rPr>
          <w:b/>
        </w:rPr>
      </w:pPr>
    </w:p>
    <w:p w14:paraId="4C43536E" w14:textId="563230F0" w:rsidR="00836B7A" w:rsidRDefault="00836B7A" w:rsidP="00836B7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902C6" w:rsidRPr="000902C6">
        <w:rPr>
          <w:b/>
        </w:rPr>
        <w:t>Dostawa dwóch zintegrowanych stacji monitoringu akustycznego z modemem 4G wraz z pakietami opcji firmware, oprogramowaniem, wzorcowaniem mierników, kalibratorem, wzorcowaniem kalibratora i dwoma laptopami zintegrowanymi ze stacjami wraz z oprogramowaniem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0902C6">
        <w:rPr>
          <w:b/>
          <w:sz w:val="26"/>
        </w:rPr>
        <w:t>482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836B7A" w14:paraId="15113CD6" w14:textId="77777777" w:rsidTr="00F20282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DE485CA" w14:textId="77777777" w:rsidR="00836B7A" w:rsidRDefault="00836B7A" w:rsidP="00F202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2ED86A0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5285B5" w14:textId="77777777" w:rsidR="00836B7A" w:rsidRPr="00FD3F61" w:rsidRDefault="00836B7A" w:rsidP="00F2028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34BAFD74" w14:textId="77777777" w:rsidR="00836B7A" w:rsidRDefault="00836B7A" w:rsidP="00F2028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  <w:p w14:paraId="61E06BEF" w14:textId="7F828D8B" w:rsidR="000902C6" w:rsidRDefault="000902C6" w:rsidP="00F20282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W odniesieniu do wszystkich elementów oferowanych zestawów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99A156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5CF6791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C4DAF3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B107BBD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67C4DF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51F8763A" w14:textId="77777777" w:rsidR="00836B7A" w:rsidRDefault="00836B7A" w:rsidP="00F202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DC7965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C29E7DD" w14:textId="77777777" w:rsidR="00836B7A" w:rsidRDefault="00836B7A" w:rsidP="00F202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EB0F0C2" w14:textId="77777777" w:rsidR="00836B7A" w:rsidRDefault="00836B7A" w:rsidP="00F2028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36B7A" w14:paraId="03F444A7" w14:textId="77777777" w:rsidTr="00F20282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5157A90B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2AFCF9E4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460B7313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04A722D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030AECC3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529A218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393C67D6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68438C" w14:textId="77777777" w:rsidR="00836B7A" w:rsidRDefault="00836B7A" w:rsidP="00F202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836B7A" w:rsidRPr="00C44251" w14:paraId="2656E760" w14:textId="77777777" w:rsidTr="00F2028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CFA78A2" w14:textId="77777777" w:rsidR="00836B7A" w:rsidRPr="008F4E0A" w:rsidRDefault="00836B7A" w:rsidP="00F20282">
            <w:pPr>
              <w:ind w:right="-71"/>
              <w:jc w:val="center"/>
              <w:rPr>
                <w:sz w:val="16"/>
                <w:szCs w:val="16"/>
              </w:rPr>
            </w:pPr>
          </w:p>
          <w:p w14:paraId="3FF2C102" w14:textId="77777777" w:rsidR="00836B7A" w:rsidRPr="008F4E0A" w:rsidRDefault="00836B7A" w:rsidP="00F20282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EE3419E" w14:textId="2FC26F7F" w:rsidR="00836B7A" w:rsidRPr="000902C6" w:rsidRDefault="000902C6" w:rsidP="00F20282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</w:t>
            </w:r>
            <w:r w:rsidRPr="000902C6">
              <w:rPr>
                <w:b/>
                <w:sz w:val="16"/>
                <w:szCs w:val="16"/>
              </w:rPr>
              <w:t>integrowana stacja monitoringu akustycznego z modemem 4G wraz z pakietami opcji firmware, oprogramowaniem, wzorcowaniem mierników, kalibratorem, wzorcowaniem kalibratora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F5926B6" w14:textId="77777777" w:rsidR="00836B7A" w:rsidRPr="00855ACF" w:rsidRDefault="00836B7A" w:rsidP="00F2028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2A2EE591" w14:textId="1A165DBA" w:rsidR="00836B7A" w:rsidRPr="00C44251" w:rsidRDefault="000902C6" w:rsidP="00F2028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836B7A">
              <w:rPr>
                <w:sz w:val="16"/>
                <w:szCs w:val="16"/>
              </w:rPr>
              <w:t xml:space="preserve"> szt.</w:t>
            </w:r>
            <w:r w:rsidR="00836B7A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6429B029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E57EF7C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7E8B32AC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D23ED64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</w:tr>
      <w:tr w:rsidR="00836B7A" w:rsidRPr="00C44251" w14:paraId="28755363" w14:textId="77777777" w:rsidTr="00F2028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F723BE" w14:textId="77777777" w:rsidR="00836B7A" w:rsidRPr="008F4E0A" w:rsidRDefault="00836B7A" w:rsidP="00F20282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1A231002" w14:textId="17957840" w:rsidR="00836B7A" w:rsidRPr="000902C6" w:rsidRDefault="000902C6" w:rsidP="00F20282">
            <w:pPr>
              <w:ind w:right="425"/>
              <w:rPr>
                <w:b/>
                <w:sz w:val="16"/>
                <w:szCs w:val="16"/>
              </w:rPr>
            </w:pPr>
            <w:r w:rsidRPr="000902C6">
              <w:rPr>
                <w:b/>
                <w:sz w:val="16"/>
                <w:szCs w:val="16"/>
              </w:rPr>
              <w:t xml:space="preserve">Laptop zintegrowany ze stacją monitoringu akustycznego wraz z </w:t>
            </w:r>
            <w:r w:rsidRPr="000902C6">
              <w:rPr>
                <w:b/>
                <w:sz w:val="16"/>
                <w:szCs w:val="16"/>
              </w:rPr>
              <w:lastRenderedPageBreak/>
              <w:t>oprogramowaniem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E29EA6D" w14:textId="77777777" w:rsidR="00836B7A" w:rsidRPr="00855ACF" w:rsidRDefault="00836B7A" w:rsidP="00F2028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39133F4D" w14:textId="61B33490" w:rsidR="00836B7A" w:rsidRDefault="000902C6" w:rsidP="00F2028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836B7A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32702F6F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4D89396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53A2A84C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21F5E67" w14:textId="77777777" w:rsidR="00836B7A" w:rsidRPr="00C44251" w:rsidRDefault="00836B7A" w:rsidP="00F20282">
            <w:pPr>
              <w:ind w:right="425"/>
              <w:rPr>
                <w:sz w:val="16"/>
                <w:szCs w:val="16"/>
              </w:rPr>
            </w:pPr>
          </w:p>
        </w:tc>
      </w:tr>
      <w:tr w:rsidR="00836B7A" w14:paraId="2E2F36D9" w14:textId="77777777" w:rsidTr="00F20282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413DEB5C" w14:textId="77777777" w:rsidR="00836B7A" w:rsidRPr="00BF11F0" w:rsidRDefault="00836B7A" w:rsidP="00F20282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7F7B09AD" w14:textId="77777777" w:rsidR="00836B7A" w:rsidRDefault="00836B7A" w:rsidP="00F20282">
            <w:pPr>
              <w:ind w:right="425"/>
              <w:rPr>
                <w:sz w:val="22"/>
              </w:rPr>
            </w:pPr>
          </w:p>
        </w:tc>
      </w:tr>
    </w:tbl>
    <w:p w14:paraId="6457E631" w14:textId="77777777" w:rsidR="00836B7A" w:rsidRPr="00FB1B4F" w:rsidRDefault="00836B7A" w:rsidP="00836B7A">
      <w:pPr>
        <w:widowControl w:val="0"/>
        <w:ind w:right="1"/>
        <w:jc w:val="both"/>
        <w:rPr>
          <w:b/>
          <w:sz w:val="20"/>
        </w:rPr>
      </w:pPr>
    </w:p>
    <w:p w14:paraId="1B26CAF5" w14:textId="77777777" w:rsidR="00836B7A" w:rsidRPr="00FB1B4F" w:rsidRDefault="00836B7A" w:rsidP="00836B7A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A44D4B9" w14:textId="77777777" w:rsidR="00836B7A" w:rsidRPr="00FB1B4F" w:rsidRDefault="00836B7A" w:rsidP="00836B7A">
      <w:pPr>
        <w:widowControl w:val="0"/>
        <w:ind w:right="1"/>
        <w:jc w:val="both"/>
        <w:rPr>
          <w:b/>
          <w:sz w:val="18"/>
        </w:rPr>
      </w:pPr>
    </w:p>
    <w:p w14:paraId="7DA18E20" w14:textId="77777777" w:rsidR="00836B7A" w:rsidRDefault="00836B7A" w:rsidP="00836B7A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39D6686C" w14:textId="32ADC1F3" w:rsidR="00836B7A" w:rsidRDefault="00836B7A" w:rsidP="00836B7A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="006F70E0">
        <w:t>,,,,,,,,,,,,,,,,,,,,</w:t>
      </w:r>
      <w:r>
        <w:t xml:space="preserve"> dni od daty podpisania umowy </w:t>
      </w:r>
      <w:r w:rsidR="006F70E0" w:rsidRPr="005320E7">
        <w:rPr>
          <w:i/>
        </w:rPr>
        <w:t>(</w:t>
      </w:r>
      <w:r w:rsidR="006F70E0" w:rsidRPr="000978CB">
        <w:rPr>
          <w:i/>
          <w:highlight w:val="yellow"/>
        </w:rPr>
        <w:t>kryterium oceny ofert</w:t>
      </w:r>
      <w:r w:rsidR="006F70E0" w:rsidRPr="005320E7">
        <w:rPr>
          <w:i/>
        </w:rPr>
        <w:t>)</w:t>
      </w:r>
    </w:p>
    <w:p w14:paraId="7170C861" w14:textId="738A476D" w:rsidR="00836B7A" w:rsidRDefault="00836B7A" w:rsidP="00836B7A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6F70E0">
        <w:t>24</w:t>
      </w:r>
      <w:r>
        <w:t xml:space="preserve"> miesi</w:t>
      </w:r>
      <w:r w:rsidR="006F70E0">
        <w:t xml:space="preserve">ące </w:t>
      </w:r>
    </w:p>
    <w:p w14:paraId="0EC42694" w14:textId="77777777" w:rsidR="00836B7A" w:rsidRPr="00FE545C" w:rsidRDefault="00836B7A" w:rsidP="00836B7A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608C0A1" w14:textId="77777777" w:rsidR="00836B7A" w:rsidRPr="00FE545C" w:rsidRDefault="00836B7A" w:rsidP="00836B7A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8D29131" w14:textId="77777777" w:rsidR="00836B7A" w:rsidRDefault="00836B7A" w:rsidP="00836B7A">
      <w:pPr>
        <w:jc w:val="both"/>
        <w:rPr>
          <w:sz w:val="18"/>
          <w:szCs w:val="18"/>
        </w:rPr>
      </w:pPr>
    </w:p>
    <w:p w14:paraId="7118E12F" w14:textId="77777777" w:rsidR="00836B7A" w:rsidRDefault="00836B7A" w:rsidP="00836B7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283C6DA" w14:textId="77777777" w:rsidR="00836B7A" w:rsidRPr="00730EFE" w:rsidRDefault="00836B7A" w:rsidP="00836B7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4707FEB" w14:textId="77777777" w:rsidR="00836B7A" w:rsidRPr="001D671E" w:rsidRDefault="00836B7A" w:rsidP="00836B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AE85BB3" w14:textId="77777777" w:rsidR="00836B7A" w:rsidRDefault="00836B7A" w:rsidP="00836B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12A948" w14:textId="77777777" w:rsidR="00836B7A" w:rsidRDefault="00836B7A" w:rsidP="00836B7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F52564" w14:textId="77777777" w:rsidR="00836B7A" w:rsidRDefault="00836B7A" w:rsidP="00836B7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A85F4A" w14:textId="77777777" w:rsidR="00836B7A" w:rsidRPr="001D671E" w:rsidRDefault="00836B7A" w:rsidP="00836B7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6B7A" w:rsidRPr="00FE545C" w14:paraId="344393B0" w14:textId="77777777" w:rsidTr="00F202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CA4A6" w14:textId="77777777" w:rsidR="00836B7A" w:rsidRPr="00FE545C" w:rsidRDefault="00836B7A" w:rsidP="00F202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55D6F" w14:textId="77777777" w:rsidR="00836B7A" w:rsidRPr="00FE545C" w:rsidRDefault="00836B7A" w:rsidP="00F202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F7E18BC" w14:textId="77777777" w:rsidR="00836B7A" w:rsidRPr="00FE545C" w:rsidRDefault="00836B7A" w:rsidP="00F202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79A9E" w14:textId="77777777" w:rsidR="00836B7A" w:rsidRPr="00FE545C" w:rsidRDefault="00836B7A" w:rsidP="00F2028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36B7A" w:rsidRPr="00FE545C" w14:paraId="131ACDC2" w14:textId="77777777" w:rsidTr="00F202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59D2F" w14:textId="77777777" w:rsidR="00836B7A" w:rsidRPr="00FE545C" w:rsidRDefault="00836B7A" w:rsidP="00F2028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BCA2C" w14:textId="77777777" w:rsidR="00836B7A" w:rsidRPr="00FE545C" w:rsidRDefault="00836B7A" w:rsidP="00F202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7D95E" w14:textId="77777777" w:rsidR="00836B7A" w:rsidRPr="00FE545C" w:rsidRDefault="00836B7A" w:rsidP="00F202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6B7A" w:rsidRPr="00FE545C" w14:paraId="5C135A6B" w14:textId="77777777" w:rsidTr="00F202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44074" w14:textId="77777777" w:rsidR="00836B7A" w:rsidRPr="00FE545C" w:rsidRDefault="00836B7A" w:rsidP="00F2028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965B9" w14:textId="77777777" w:rsidR="00836B7A" w:rsidRPr="00FE545C" w:rsidRDefault="00836B7A" w:rsidP="00F202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06444" w14:textId="77777777" w:rsidR="00836B7A" w:rsidRPr="00FE545C" w:rsidRDefault="00836B7A" w:rsidP="00F2028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D80B347" w14:textId="77777777" w:rsidR="00836B7A" w:rsidRDefault="00836B7A" w:rsidP="00836B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6AA705" w14:textId="77777777" w:rsidR="00836B7A" w:rsidRPr="00D638CC" w:rsidRDefault="00836B7A" w:rsidP="00836B7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F96714F" w14:textId="77777777" w:rsidR="00836B7A" w:rsidRPr="002F276A" w:rsidRDefault="00836B7A" w:rsidP="00836B7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985E5B3" w14:textId="77777777" w:rsidR="00836B7A" w:rsidRPr="002F276A" w:rsidRDefault="00836B7A" w:rsidP="00836B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0C9E390" w14:textId="77777777" w:rsidR="00836B7A" w:rsidRPr="002F276A" w:rsidRDefault="00836B7A" w:rsidP="00836B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C2BD57E" w14:textId="77777777" w:rsidR="00836B7A" w:rsidRPr="002F276A" w:rsidRDefault="00836B7A" w:rsidP="00836B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8AA15DE" w14:textId="77777777" w:rsidR="00836B7A" w:rsidRPr="002F276A" w:rsidRDefault="00836B7A" w:rsidP="00836B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015D059" w14:textId="77777777" w:rsidR="00836B7A" w:rsidRDefault="00836B7A" w:rsidP="00836B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FE6B2FC" w14:textId="77777777" w:rsidR="00836B7A" w:rsidRDefault="00836B7A" w:rsidP="00836B7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06D406A" w14:textId="77777777" w:rsidR="00836B7A" w:rsidRDefault="00836B7A" w:rsidP="00836B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A4D1EAA" w14:textId="77777777" w:rsidR="00836B7A" w:rsidRDefault="00836B7A" w:rsidP="00836B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9E38D8" w14:textId="77777777" w:rsidR="00836B7A" w:rsidRDefault="00836B7A" w:rsidP="00836B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F7B58C" w14:textId="77777777" w:rsidR="00836B7A" w:rsidRDefault="00836B7A" w:rsidP="00836B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FC9818" w14:textId="77777777" w:rsidR="00836B7A" w:rsidRDefault="00836B7A" w:rsidP="00836B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163C190" w14:textId="77777777" w:rsidR="00836B7A" w:rsidRPr="000B45FE" w:rsidRDefault="00836B7A" w:rsidP="00836B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B0579EB" w14:textId="77777777" w:rsidR="00836B7A" w:rsidRDefault="00836B7A" w:rsidP="00836B7A">
      <w:pPr>
        <w:jc w:val="both"/>
        <w:rPr>
          <w:sz w:val="22"/>
          <w:szCs w:val="22"/>
        </w:rPr>
      </w:pPr>
    </w:p>
    <w:p w14:paraId="5C230695" w14:textId="77777777" w:rsidR="00836B7A" w:rsidRPr="00423B06" w:rsidRDefault="00836B7A" w:rsidP="00836B7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8F1BF03" w14:textId="471F5E95" w:rsidR="00FE545C" w:rsidRPr="0041794B" w:rsidRDefault="00836B7A" w:rsidP="000902C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41794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56A6D" w14:textId="77777777" w:rsidR="003B182C" w:rsidRDefault="003B182C">
      <w:r>
        <w:separator/>
      </w:r>
    </w:p>
  </w:endnote>
  <w:endnote w:type="continuationSeparator" w:id="0">
    <w:p w14:paraId="6F4B83CF" w14:textId="77777777" w:rsidR="003B182C" w:rsidRDefault="003B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07FE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86E8D" w14:textId="77777777" w:rsidR="003B182C" w:rsidRDefault="003B182C">
      <w:r>
        <w:separator/>
      </w:r>
    </w:p>
  </w:footnote>
  <w:footnote w:type="continuationSeparator" w:id="0">
    <w:p w14:paraId="40F1C89F" w14:textId="77777777" w:rsidR="003B182C" w:rsidRDefault="003B1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06EC5" w14:textId="77777777" w:rsidR="00836B7A" w:rsidRDefault="00836B7A">
    <w:pPr>
      <w:pStyle w:val="Nagwek"/>
      <w:rPr>
        <w:sz w:val="22"/>
      </w:rPr>
    </w:pPr>
  </w:p>
  <w:p w14:paraId="0E214CA7" w14:textId="32D27932" w:rsidR="00836B7A" w:rsidRDefault="006F70E0">
    <w:pPr>
      <w:pStyle w:val="Nagwek"/>
      <w:rPr>
        <w:sz w:val="22"/>
      </w:rPr>
    </w:pPr>
    <w:r>
      <w:rPr>
        <w:noProof/>
        <w:sz w:val="22"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49" type="#_x0000_t75" alt="stopka_listownika_prace-lab_v2" style="position:absolute;margin-left:0;margin-top:-12.65pt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72058239" w14:textId="77777777" w:rsidR="00836B7A" w:rsidRDefault="00836B7A">
    <w:pPr>
      <w:pStyle w:val="Nagwek"/>
      <w:rPr>
        <w:sz w:val="22"/>
      </w:rPr>
    </w:pPr>
  </w:p>
  <w:p w14:paraId="39339752" w14:textId="77777777" w:rsidR="00836B7A" w:rsidRDefault="00836B7A">
    <w:pPr>
      <w:pStyle w:val="Nagwek"/>
      <w:rPr>
        <w:sz w:val="22"/>
      </w:rPr>
    </w:pPr>
  </w:p>
  <w:p w14:paraId="57B7552F" w14:textId="77777777" w:rsidR="00836B7A" w:rsidRDefault="00836B7A">
    <w:pPr>
      <w:pStyle w:val="Nagwek"/>
      <w:rPr>
        <w:sz w:val="22"/>
      </w:rPr>
    </w:pPr>
  </w:p>
  <w:p w14:paraId="16F3642B" w14:textId="0B41005B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7577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83101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8234592">
    <w:abstractNumId w:val="0"/>
  </w:num>
  <w:num w:numId="4" w16cid:durableId="1204706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82C"/>
    <w:rsid w:val="00012286"/>
    <w:rsid w:val="00061FF6"/>
    <w:rsid w:val="000704FC"/>
    <w:rsid w:val="00071CCC"/>
    <w:rsid w:val="000902C6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182C"/>
    <w:rsid w:val="0041794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70E0"/>
    <w:rsid w:val="007748F0"/>
    <w:rsid w:val="007A4321"/>
    <w:rsid w:val="00833933"/>
    <w:rsid w:val="00836B7A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6127D7"/>
  <w15:chartTrackingRefBased/>
  <w15:docId w15:val="{F16E0FC2-4904-4C36-BBC5-A232D960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B7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530</Words>
  <Characters>4456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6</cp:revision>
  <cp:lastPrinted>1899-12-31T23:00:00Z</cp:lastPrinted>
  <dcterms:created xsi:type="dcterms:W3CDTF">2023-08-29T08:27:00Z</dcterms:created>
  <dcterms:modified xsi:type="dcterms:W3CDTF">2023-08-31T11:44:00Z</dcterms:modified>
</cp:coreProperties>
</file>