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6CE29" w14:textId="77777777" w:rsidR="00671F99" w:rsidRDefault="00671F99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77288E0F" w14:textId="5A3A3602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929E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9DEC3B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208384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062BC2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6D7FF6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C97EDF9" w14:textId="77777777" w:rsidR="008F3D36" w:rsidRPr="0063626E" w:rsidRDefault="008F3D36" w:rsidP="00671F9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B9130A4" w14:textId="77777777" w:rsidR="008F3D36" w:rsidRPr="0063626E" w:rsidRDefault="008F3D36" w:rsidP="00671F9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C03CC7C" w14:textId="77777777" w:rsidR="008F3D36" w:rsidRPr="0063626E" w:rsidRDefault="008F3D36" w:rsidP="00671F9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48C880C5" w14:textId="77777777" w:rsidR="008F3D36" w:rsidRPr="0063626E" w:rsidRDefault="008F3D36" w:rsidP="00671F9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F00E998" w14:textId="77777777" w:rsidR="008F3D36" w:rsidRPr="0063626E" w:rsidRDefault="008F3D36" w:rsidP="00671F9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10E58DD" w14:textId="77777777" w:rsidR="008F3D36" w:rsidRPr="0063626E" w:rsidRDefault="008F3D36" w:rsidP="00671F9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E73FEA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2FD744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062D4A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A851D7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C7BE9C" w14:textId="704F4278" w:rsidR="008F3D36" w:rsidRPr="00432E10" w:rsidRDefault="008F3D36" w:rsidP="008929E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67EA7" w:rsidRPr="00467EA7">
        <w:rPr>
          <w:rFonts w:eastAsia="Times New Roman" w:cs="Calibri"/>
          <w:b/>
          <w:lang w:eastAsia="pl-PL"/>
        </w:rPr>
        <w:t>Dostawa dwóch zintegrowanych stacji monitoringu akustycznego z modemem 4G wraz z pakietami opcji firmware, oprogramowaniem, wzorcowaniem mierników, kalibratorem, wzorcowaniem kalibratora i dwoma laptopami zintegrowanymi ze stacjami wraz z oprogramowaniem</w:t>
      </w:r>
      <w:r w:rsidRPr="00432E10">
        <w:rPr>
          <w:rFonts w:eastAsia="Times New Roman" w:cs="Calibri"/>
          <w:lang w:eastAsia="pl-PL"/>
        </w:rPr>
        <w:t>,</w:t>
      </w:r>
      <w:r w:rsidR="008929E4">
        <w:rPr>
          <w:rFonts w:eastAsia="Times New Roman" w:cs="Calibri"/>
          <w:lang w:eastAsia="pl-PL"/>
        </w:rPr>
        <w:t xml:space="preserve"> znak sprawy: </w:t>
      </w:r>
      <w:r w:rsidR="008929E4" w:rsidRPr="008929E4">
        <w:rPr>
          <w:rFonts w:eastAsia="Times New Roman" w:cs="Calibri"/>
          <w:b/>
          <w:bCs/>
          <w:lang w:eastAsia="pl-PL"/>
        </w:rPr>
        <w:t>KC-zp.272-482/23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CE84DD9" w14:textId="77777777" w:rsidR="008F3D36" w:rsidRPr="00432E10" w:rsidRDefault="008F3D36" w:rsidP="008929E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6FF5C51" w14:textId="77777777" w:rsidR="008F3D36" w:rsidRPr="00432E10" w:rsidRDefault="008F3D36" w:rsidP="008929E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D856B24" w14:textId="77777777" w:rsidR="008F3D36" w:rsidRPr="00432E10" w:rsidRDefault="008F3D36" w:rsidP="008929E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226C0425" w14:textId="77777777" w:rsidR="008F3D36" w:rsidRPr="00432E10" w:rsidRDefault="008F3D36" w:rsidP="008929E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4E7BE88" w14:textId="77777777" w:rsidR="008F3D36" w:rsidRPr="00432E10" w:rsidRDefault="008F3D36" w:rsidP="008929E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9853EFF" w14:textId="77777777" w:rsidR="008F3D36" w:rsidRPr="00432E10" w:rsidRDefault="008F3D36" w:rsidP="008929E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7CEA370" w14:textId="77777777" w:rsidR="008F3D36" w:rsidRPr="00432E10" w:rsidRDefault="008F3D36" w:rsidP="008929E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D60E19F" w14:textId="77777777" w:rsidR="008F3D36" w:rsidRPr="00432E10" w:rsidRDefault="008F3D36" w:rsidP="008929E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8BC53BF" w14:textId="77777777" w:rsidR="008F3D36" w:rsidRPr="00432E10" w:rsidRDefault="008F3D36" w:rsidP="008929E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579C92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BAAB4E2" w14:textId="016AA69B" w:rsidR="005103B9" w:rsidRPr="009475A8" w:rsidRDefault="008F3D36" w:rsidP="008929E4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AAD04" w14:textId="77777777" w:rsidR="00261748" w:rsidRDefault="00261748" w:rsidP="0038231F">
      <w:pPr>
        <w:spacing w:after="0" w:line="240" w:lineRule="auto"/>
      </w:pPr>
      <w:r>
        <w:separator/>
      </w:r>
    </w:p>
  </w:endnote>
  <w:endnote w:type="continuationSeparator" w:id="0">
    <w:p w14:paraId="04A3D24B" w14:textId="77777777" w:rsidR="00261748" w:rsidRDefault="002617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013F0" w14:textId="77777777" w:rsidR="00467EA7" w:rsidRDefault="00467E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776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C295F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2FD8B" w14:textId="77777777" w:rsidR="00467EA7" w:rsidRDefault="00467E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561EA" w14:textId="77777777" w:rsidR="00261748" w:rsidRDefault="00261748" w:rsidP="0038231F">
      <w:pPr>
        <w:spacing w:after="0" w:line="240" w:lineRule="auto"/>
      </w:pPr>
      <w:r>
        <w:separator/>
      </w:r>
    </w:p>
  </w:footnote>
  <w:footnote w:type="continuationSeparator" w:id="0">
    <w:p w14:paraId="6BF09757" w14:textId="77777777" w:rsidR="00261748" w:rsidRDefault="00261748" w:rsidP="0038231F">
      <w:pPr>
        <w:spacing w:after="0" w:line="240" w:lineRule="auto"/>
      </w:pPr>
      <w:r>
        <w:continuationSeparator/>
      </w:r>
    </w:p>
  </w:footnote>
  <w:footnote w:id="1">
    <w:p w14:paraId="7F7A83E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A22DDC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87582" w14:textId="77777777" w:rsidR="00467EA7" w:rsidRDefault="00467E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AC4C5" w14:textId="35F021AF" w:rsidR="00467EA7" w:rsidRDefault="008929E4">
    <w:pPr>
      <w:pStyle w:val="Nagwek"/>
    </w:pPr>
    <w:r>
      <w:rPr>
        <w:noProof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5" type="#_x0000_t75" alt="stopka_listownika_prace-lab_v2" style="position:absolute;margin-left:.05pt;margin-top:0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FA46F" w14:textId="77777777" w:rsidR="00467EA7" w:rsidRDefault="00467E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506572">
    <w:abstractNumId w:val="7"/>
  </w:num>
  <w:num w:numId="2" w16cid:durableId="743526364">
    <w:abstractNumId w:val="0"/>
  </w:num>
  <w:num w:numId="3" w16cid:durableId="2076662137">
    <w:abstractNumId w:val="6"/>
  </w:num>
  <w:num w:numId="4" w16cid:durableId="1028065058">
    <w:abstractNumId w:val="9"/>
  </w:num>
  <w:num w:numId="5" w16cid:durableId="1114515307">
    <w:abstractNumId w:val="8"/>
  </w:num>
  <w:num w:numId="6" w16cid:durableId="1712459981">
    <w:abstractNumId w:val="5"/>
  </w:num>
  <w:num w:numId="7" w16cid:durableId="737940626">
    <w:abstractNumId w:val="1"/>
  </w:num>
  <w:num w:numId="8" w16cid:durableId="1765960024">
    <w:abstractNumId w:val="3"/>
  </w:num>
  <w:num w:numId="9" w16cid:durableId="362288857">
    <w:abstractNumId w:val="2"/>
  </w:num>
  <w:num w:numId="10" w16cid:durableId="1069645392">
    <w:abstractNumId w:val="4"/>
  </w:num>
  <w:num w:numId="11" w16cid:durableId="622613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74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1748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7EA7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1F9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9E4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B9AAB"/>
  <w15:chartTrackingRefBased/>
  <w15:docId w15:val="{16191C96-F157-4A48-8761-FDAEE3F0C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2016-07-26T10:32:00Z</cp:lastPrinted>
  <dcterms:created xsi:type="dcterms:W3CDTF">2023-08-29T08:42:00Z</dcterms:created>
  <dcterms:modified xsi:type="dcterms:W3CDTF">2023-08-29T08:45:00Z</dcterms:modified>
</cp:coreProperties>
</file>