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0D564" w14:textId="3ADCC378" w:rsidR="00BC121E" w:rsidRPr="000C75E2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0C75E2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0C75E2" w:rsidRPr="000C75E2">
        <w:rPr>
          <w:rFonts w:ascii="Times New Roman" w:eastAsia="Times New Roman" w:hAnsi="Times New Roman"/>
          <w:bCs/>
          <w:sz w:val="24"/>
          <w:szCs w:val="24"/>
          <w:lang w:eastAsia="pl-PL"/>
        </w:rPr>
        <w:t>6</w:t>
      </w:r>
    </w:p>
    <w:p w14:paraId="2CB2BD34" w14:textId="77777777" w:rsidR="00BC121E" w:rsidRPr="000C75E2" w:rsidRDefault="00BC121E" w:rsidP="00BC121E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0C75E2">
        <w:rPr>
          <w:rFonts w:ascii="Times New Roman" w:hAnsi="Times New Roman"/>
          <w:b/>
          <w:sz w:val="24"/>
          <w:szCs w:val="24"/>
        </w:rPr>
        <w:t>Wykonawca:</w:t>
      </w:r>
    </w:p>
    <w:p w14:paraId="6011353A" w14:textId="77777777" w:rsidR="00BC121E" w:rsidRPr="000C75E2" w:rsidRDefault="00BC121E" w:rsidP="00BC121E">
      <w:pPr>
        <w:spacing w:after="0" w:line="240" w:lineRule="auto"/>
        <w:ind w:right="-2"/>
        <w:rPr>
          <w:rFonts w:ascii="Times New Roman" w:hAnsi="Times New Roman"/>
          <w:sz w:val="21"/>
          <w:szCs w:val="21"/>
        </w:rPr>
      </w:pPr>
      <w:r w:rsidRPr="000C75E2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0F33DAE6" w14:textId="77777777" w:rsidR="00BC121E" w:rsidRPr="000C75E2" w:rsidRDefault="00BC121E" w:rsidP="00BC121E">
      <w:pPr>
        <w:spacing w:line="254" w:lineRule="auto"/>
        <w:ind w:right="2976"/>
        <w:rPr>
          <w:rFonts w:ascii="Times New Roman" w:hAnsi="Times New Roman"/>
          <w:i/>
          <w:sz w:val="16"/>
          <w:szCs w:val="16"/>
        </w:rPr>
      </w:pPr>
      <w:r w:rsidRPr="000C75E2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14:paraId="53616173" w14:textId="77777777" w:rsidR="00BC121E" w:rsidRPr="000C75E2" w:rsidRDefault="00BC121E" w:rsidP="00BC121E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0C75E2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59E465F2" w14:textId="77777777" w:rsidR="00BC121E" w:rsidRPr="000C75E2" w:rsidRDefault="00BC121E" w:rsidP="00BC121E">
      <w:pPr>
        <w:spacing w:after="40" w:line="240" w:lineRule="auto"/>
        <w:ind w:right="-2"/>
        <w:rPr>
          <w:rFonts w:ascii="Times New Roman" w:hAnsi="Times New Roman"/>
        </w:rPr>
      </w:pPr>
      <w:r w:rsidRPr="000C75E2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2A27E7B5" w14:textId="77777777" w:rsidR="00BC121E" w:rsidRPr="000C75E2" w:rsidRDefault="00BC121E" w:rsidP="00BC121E">
      <w:pPr>
        <w:spacing w:after="480" w:line="240" w:lineRule="auto"/>
        <w:ind w:right="3260"/>
        <w:rPr>
          <w:rFonts w:ascii="Times New Roman" w:hAnsi="Times New Roman"/>
          <w:i/>
          <w:sz w:val="16"/>
          <w:szCs w:val="16"/>
        </w:rPr>
      </w:pPr>
      <w:r w:rsidRPr="000C75E2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57F0C8B8" w14:textId="77777777" w:rsidR="00BC121E" w:rsidRPr="000C75E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01738" w:rsidRPr="000C75E2" w14:paraId="71F61387" w14:textId="77777777" w:rsidTr="006C607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B511D00" w14:textId="77777777" w:rsidR="00501738" w:rsidRPr="000C75E2" w:rsidRDefault="00501738" w:rsidP="006C6075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0C75E2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1D260E5" w14:textId="77777777" w:rsidR="00501738" w:rsidRPr="000C75E2" w:rsidRDefault="00501738" w:rsidP="006C6075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C75E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0C75E2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0C75E2">
              <w:rPr>
                <w:rFonts w:ascii="Times New Roman" w:eastAsia="Times New Roman" w:hAnsi="Times New Roman"/>
                <w:lang w:eastAsia="pl-PL"/>
              </w:rPr>
              <w:t xml:space="preserve">. Dz. U. z 2022r. poz. 1710) (dalej jako: ustawa </w:t>
            </w:r>
            <w:proofErr w:type="spellStart"/>
            <w:r w:rsidRPr="000C75E2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0C75E2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7EDBE723" w14:textId="77777777" w:rsidR="00501738" w:rsidRPr="000C75E2" w:rsidRDefault="00501738" w:rsidP="006C60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0C75E2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53F2187" w14:textId="77777777" w:rsidR="00501738" w:rsidRPr="000C75E2" w:rsidRDefault="00501738" w:rsidP="006C60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14:paraId="085819EF" w14:textId="77777777" w:rsidR="00BC121E" w:rsidRPr="000C75E2" w:rsidRDefault="00BC121E" w:rsidP="00BC121E">
      <w:pPr>
        <w:keepNext/>
        <w:spacing w:after="0" w:line="360" w:lineRule="auto"/>
        <w:outlineLvl w:val="2"/>
        <w:rPr>
          <w:rFonts w:ascii="Times New Roman" w:eastAsia="Times New Roman" w:hAnsi="Times New Roman"/>
          <w:b/>
          <w:sz w:val="28"/>
          <w:szCs w:val="20"/>
          <w:lang w:eastAsia="pl-PL"/>
        </w:rPr>
      </w:pPr>
    </w:p>
    <w:p w14:paraId="3197CA96" w14:textId="5B05218E" w:rsidR="00BC121E" w:rsidRDefault="00BC121E" w:rsidP="000C75E2">
      <w:pPr>
        <w:spacing w:after="0" w:line="276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0C75E2">
        <w:rPr>
          <w:rFonts w:ascii="Times New Roman" w:eastAsia="Times New Roman" w:hAnsi="Times New Roman"/>
          <w:sz w:val="24"/>
          <w:szCs w:val="24"/>
          <w:lang w:eastAsia="pl-PL"/>
        </w:rPr>
        <w:t>Na potrzeby postępowania o udzielenie zamówienia publicznego, pn.:</w:t>
      </w:r>
      <w:r w:rsidR="000C75E2">
        <w:rPr>
          <w:rFonts w:ascii="Times New Roman" w:eastAsia="Times New Roman" w:hAnsi="Times New Roman"/>
          <w:sz w:val="24"/>
          <w:szCs w:val="24"/>
          <w:lang w:eastAsia="pl-PL"/>
        </w:rPr>
        <w:t xml:space="preserve"> „</w:t>
      </w:r>
      <w:r w:rsidR="00501738" w:rsidRPr="000C75E2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wyrobów medycznych III</w:t>
      </w:r>
      <w:r w:rsidR="000C75E2">
        <w:rPr>
          <w:rFonts w:ascii="Times New Roman" w:eastAsia="Times New Roman" w:hAnsi="Times New Roman"/>
          <w:b/>
          <w:sz w:val="24"/>
          <w:szCs w:val="24"/>
          <w:lang w:eastAsia="pl-PL"/>
        </w:rPr>
        <w:t>”</w:t>
      </w:r>
      <w:r w:rsidR="000C75E2">
        <w:rPr>
          <w:rFonts w:ascii="Times New Roman" w:eastAsia="Times New Roman" w:hAnsi="Times New Roman"/>
          <w:sz w:val="24"/>
          <w:szCs w:val="24"/>
          <w:lang w:eastAsia="pl-PL"/>
        </w:rPr>
        <w:t xml:space="preserve"> - </w:t>
      </w:r>
      <w:r w:rsidRPr="000C75E2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501738" w:rsidRPr="000C75E2">
        <w:rPr>
          <w:rFonts w:ascii="Times New Roman" w:eastAsia="Times New Roman" w:hAnsi="Times New Roman"/>
          <w:b/>
          <w:sz w:val="24"/>
          <w:szCs w:val="24"/>
          <w:lang w:eastAsia="pl-PL"/>
        </w:rPr>
        <w:t>ZP/30/2023</w:t>
      </w:r>
      <w:r w:rsidR="000C75E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0C75E2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="00501738" w:rsidRPr="000C75E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Szpital </w:t>
      </w:r>
      <w:r w:rsidR="00501738" w:rsidRPr="000C75E2">
        <w:rPr>
          <w:rFonts w:ascii="Times New Roman" w:eastAsia="Times New Roman" w:hAnsi="Times New Roman"/>
          <w:b/>
          <w:lang w:eastAsia="pl-PL"/>
        </w:rPr>
        <w:t>Miejski Specjalistyczny im. Gabriela Narutowicza w Krakowie</w:t>
      </w:r>
      <w:r w:rsidRPr="000C75E2">
        <w:rPr>
          <w:rFonts w:ascii="Times New Roman" w:eastAsia="Times New Roman" w:hAnsi="Times New Roman"/>
          <w:b/>
          <w:lang w:eastAsia="pl-PL"/>
        </w:rPr>
        <w:t>,</w:t>
      </w:r>
      <w:r w:rsidRPr="000C75E2">
        <w:rPr>
          <w:rFonts w:ascii="Times New Roman" w:eastAsia="Times New Roman" w:hAnsi="Times New Roman"/>
          <w:lang w:eastAsia="pl-PL"/>
        </w:rPr>
        <w:t xml:space="preserve"> oświadczam</w:t>
      </w:r>
      <w:r w:rsidRPr="000C75E2">
        <w:rPr>
          <w:rFonts w:ascii="Times New Roman" w:eastAsia="Times New Roman" w:hAnsi="Times New Roman"/>
          <w:bCs/>
          <w:lang w:eastAsia="pl-PL"/>
        </w:rPr>
        <w:t>, że:</w:t>
      </w:r>
    </w:p>
    <w:p w14:paraId="6EE53C9E" w14:textId="77777777" w:rsidR="000C75E2" w:rsidRPr="000C75E2" w:rsidRDefault="000C75E2" w:rsidP="000C75E2">
      <w:pPr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</w:p>
    <w:p w14:paraId="2743A925" w14:textId="3F438125" w:rsidR="00BC121E" w:rsidRPr="000C75E2" w:rsidRDefault="000C75E2" w:rsidP="00A73C79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>
        <w:rPr>
          <w:rFonts w:ascii="Times New Roman" w:eastAsia="Times New Roman" w:hAnsi="Times New Roman"/>
          <w:b/>
          <w:bCs/>
        </w:rPr>
        <w:instrText xml:space="preserve"> FORMCHECKBOX </w:instrText>
      </w:r>
      <w:r w:rsidR="00903EEC">
        <w:rPr>
          <w:rFonts w:ascii="Times New Roman" w:eastAsia="Times New Roman" w:hAnsi="Times New Roman"/>
          <w:b/>
          <w:bCs/>
        </w:rPr>
      </w:r>
      <w:r w:rsidR="00903EEC">
        <w:rPr>
          <w:rFonts w:ascii="Times New Roman" w:eastAsia="Times New Roman" w:hAnsi="Times New Roman"/>
          <w:b/>
          <w:bCs/>
        </w:rPr>
        <w:fldChar w:fldCharType="separate"/>
      </w:r>
      <w:r>
        <w:rPr>
          <w:rFonts w:ascii="Times New Roman" w:eastAsia="Times New Roman" w:hAnsi="Times New Roman"/>
          <w:b/>
          <w:bCs/>
        </w:rPr>
        <w:fldChar w:fldCharType="end"/>
      </w:r>
      <w:bookmarkEnd w:id="0"/>
      <w:r>
        <w:rPr>
          <w:rFonts w:ascii="Times New Roman" w:eastAsia="Times New Roman" w:hAnsi="Times New Roman"/>
          <w:b/>
          <w:bCs/>
        </w:rPr>
        <w:t xml:space="preserve"> nie przynależę </w:t>
      </w:r>
      <w:r w:rsidR="00BC121E" w:rsidRPr="000C75E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>
        <w:rPr>
          <w:rFonts w:ascii="Times New Roman" w:eastAsia="Times New Roman" w:hAnsi="Times New Roman"/>
          <w:lang w:eastAsia="pl-PL"/>
        </w:rPr>
        <w:br/>
      </w:r>
      <w:r w:rsidR="00BC121E" w:rsidRPr="000C75E2">
        <w:rPr>
          <w:rFonts w:ascii="Times New Roman" w:eastAsia="Times New Roman" w:hAnsi="Times New Roman"/>
          <w:lang w:eastAsia="pl-PL"/>
        </w:rPr>
        <w:t>o ochronie konkurencji i konsumentów (t.j. Dz. U. z 2021 r. poz. 275), z innym Wykonawcą, który złożył odrębną ofertę w niniejszym postępowaniu</w:t>
      </w:r>
      <w:r w:rsidR="00067B62" w:rsidRPr="000C75E2">
        <w:rPr>
          <w:rFonts w:ascii="Times New Roman" w:eastAsia="Times New Roman" w:hAnsi="Times New Roman"/>
          <w:lang w:eastAsia="pl-PL"/>
        </w:rPr>
        <w:t>.</w:t>
      </w:r>
    </w:p>
    <w:p w14:paraId="69BCC34F" w14:textId="1BBE4D13" w:rsidR="00BC121E" w:rsidRPr="000C75E2" w:rsidRDefault="000C75E2" w:rsidP="00A73C79">
      <w:pPr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eastAsia="Times New Roman" w:hAnsi="Times New Roman"/>
          <w:b/>
          <w:bCs/>
        </w:rPr>
        <w:instrText xml:space="preserve"> FORMCHECKBOX </w:instrText>
      </w:r>
      <w:r w:rsidR="00903EEC">
        <w:rPr>
          <w:rFonts w:ascii="Times New Roman" w:eastAsia="Times New Roman" w:hAnsi="Times New Roman"/>
          <w:b/>
          <w:bCs/>
        </w:rPr>
      </w:r>
      <w:r w:rsidR="00903EEC">
        <w:rPr>
          <w:rFonts w:ascii="Times New Roman" w:eastAsia="Times New Roman" w:hAnsi="Times New Roman"/>
          <w:b/>
          <w:bCs/>
        </w:rPr>
        <w:fldChar w:fldCharType="separate"/>
      </w:r>
      <w:r>
        <w:rPr>
          <w:rFonts w:ascii="Times New Roman" w:eastAsia="Times New Roman" w:hAnsi="Times New Roman"/>
          <w:b/>
          <w:bCs/>
        </w:rPr>
        <w:fldChar w:fldCharType="end"/>
      </w:r>
      <w:r>
        <w:rPr>
          <w:rFonts w:ascii="Times New Roman" w:eastAsia="Times New Roman" w:hAnsi="Times New Roman"/>
          <w:b/>
          <w:bCs/>
        </w:rPr>
        <w:t xml:space="preserve"> przynależę </w:t>
      </w:r>
      <w:r w:rsidR="00BC121E" w:rsidRPr="000C75E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>
        <w:rPr>
          <w:rFonts w:ascii="Times New Roman" w:eastAsia="Times New Roman" w:hAnsi="Times New Roman"/>
          <w:lang w:eastAsia="pl-PL"/>
        </w:rPr>
        <w:br/>
      </w:r>
      <w:r w:rsidR="00BC121E" w:rsidRPr="000C75E2">
        <w:rPr>
          <w:rFonts w:ascii="Times New Roman" w:eastAsia="Times New Roman" w:hAnsi="Times New Roman"/>
          <w:lang w:eastAsia="pl-PL"/>
        </w:rPr>
        <w:t>o ochronie konkurencji i konsumentów (t.j. Dz. U. z 2021 r. poz. 275), z innym Wykonawcą, który złożył odrębną ofertę w niniejszym postępowaniu.</w:t>
      </w:r>
    </w:p>
    <w:p w14:paraId="099DA9DC" w14:textId="77777777" w:rsidR="00BF69A4" w:rsidRPr="000C75E2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lang w:eastAsia="pl-PL"/>
        </w:rPr>
      </w:pPr>
      <w:r w:rsidRPr="000C75E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0C75E2" w14:paraId="5D79D6D3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A0F94" w14:textId="77777777" w:rsidR="00BC121E" w:rsidRPr="000C75E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C75E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44C26" w14:textId="77777777" w:rsidR="00BC121E" w:rsidRPr="000C75E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C75E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A2E2A" w14:textId="77777777" w:rsidR="00BC121E" w:rsidRPr="000C75E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C75E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0C75E2" w14:paraId="45C7491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34721" w14:textId="77777777" w:rsidR="00BC121E" w:rsidRPr="000C75E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C75E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C74BD" w14:textId="77777777" w:rsidR="00BC121E" w:rsidRPr="000C75E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72F87" w14:textId="77777777" w:rsidR="00BC121E" w:rsidRPr="000C75E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0C75E2" w14:paraId="4E8C7CA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B417C" w14:textId="77777777" w:rsidR="00BC121E" w:rsidRPr="000C75E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C75E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BF4E2" w14:textId="77777777" w:rsidR="00BC121E" w:rsidRPr="000C75E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E5CD6" w14:textId="77777777" w:rsidR="00BC121E" w:rsidRPr="000C75E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7E97A0EE" w14:textId="77777777" w:rsidR="00BC121E" w:rsidRPr="000C75E2" w:rsidRDefault="00BC121E" w:rsidP="000C75E2">
      <w:pPr>
        <w:widowControl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0C75E2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1A05D17C" w14:textId="77777777" w:rsidR="00BC121E" w:rsidRPr="000C75E2" w:rsidRDefault="00BC121E" w:rsidP="000C75E2">
      <w:pPr>
        <w:widowControl w:val="0"/>
        <w:adjustRightInd w:val="0"/>
        <w:spacing w:after="0" w:line="276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0C75E2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C4241CF" w14:textId="77777777" w:rsidR="00067B62" w:rsidRPr="000C75E2" w:rsidRDefault="00067B62" w:rsidP="000C75E2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0C75E2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0C75E2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0C75E2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44E39224" w14:textId="77777777" w:rsidR="00067B62" w:rsidRPr="000C75E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C75E2" w14:paraId="481A34DA" w14:textId="77777777" w:rsidTr="00620E37">
        <w:tc>
          <w:tcPr>
            <w:tcW w:w="2660" w:type="dxa"/>
            <w:shd w:val="clear" w:color="auto" w:fill="auto"/>
          </w:tcPr>
          <w:p w14:paraId="696A574D" w14:textId="77777777" w:rsidR="00BC121E" w:rsidRPr="000C75E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2FA41837" w14:textId="77777777" w:rsidR="00BC121E" w:rsidRPr="000C75E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0C75E2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14:paraId="4541B765" w14:textId="77777777" w:rsidR="00BC121E" w:rsidRPr="000C75E2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0C75E2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05256720" w14:textId="77777777" w:rsidR="00BC121E" w:rsidRPr="000C75E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06F1EA67" w14:textId="77777777" w:rsidR="00BC121E" w:rsidRPr="000C75E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0C75E2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9BA389A" w14:textId="77777777" w:rsidR="00BC121E" w:rsidRPr="000C75E2" w:rsidRDefault="00501738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0C75E2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0C75E2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306A5EEC" w14:textId="77777777" w:rsidR="00BC121E" w:rsidRPr="000C75E2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p w14:paraId="4C81D2B3" w14:textId="77777777" w:rsidR="00106AC7" w:rsidRPr="000C75E2" w:rsidRDefault="00106AC7" w:rsidP="00BC121E">
      <w:pPr>
        <w:rPr>
          <w:rFonts w:ascii="Times New Roman" w:hAnsi="Times New Roman"/>
        </w:rPr>
      </w:pPr>
    </w:p>
    <w:sectPr w:rsidR="00106AC7" w:rsidRPr="000C75E2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C5FAE" w14:textId="77777777" w:rsidR="000426DE" w:rsidRDefault="000426DE">
      <w:r>
        <w:separator/>
      </w:r>
    </w:p>
  </w:endnote>
  <w:endnote w:type="continuationSeparator" w:id="0">
    <w:p w14:paraId="5B1C1F84" w14:textId="77777777" w:rsidR="000426DE" w:rsidRDefault="00042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B6F0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EFB6A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A6DE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726276F" w14:textId="77777777" w:rsidR="009A4CD3" w:rsidRDefault="00903EEC" w:rsidP="00336EEB">
    <w:pPr>
      <w:pStyle w:val="Stopka"/>
      <w:tabs>
        <w:tab w:val="clear" w:pos="4536"/>
      </w:tabs>
      <w:jc w:val="center"/>
    </w:pPr>
    <w:r>
      <w:rPr>
        <w:noProof/>
      </w:rPr>
      <w:pict w14:anchorId="5B2EB7FE">
        <v:line id="_x0000_s1025" style="position:absolute;left:0;text-align:left;z-index:251657728" from="-3.85pt,8.7pt" to="455.15pt,8.7pt"/>
      </w:pict>
    </w:r>
  </w:p>
  <w:p w14:paraId="5DC386DE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715F4" w14:textId="77777777" w:rsidR="00501738" w:rsidRDefault="005017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B6A92" w14:textId="77777777" w:rsidR="000426DE" w:rsidRDefault="000426DE">
      <w:r>
        <w:separator/>
      </w:r>
    </w:p>
  </w:footnote>
  <w:footnote w:type="continuationSeparator" w:id="0">
    <w:p w14:paraId="38FAB6C7" w14:textId="77777777" w:rsidR="000426DE" w:rsidRDefault="000426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CBE98" w14:textId="77777777" w:rsidR="00501738" w:rsidRDefault="005017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D6B40" w14:textId="77777777" w:rsidR="00501738" w:rsidRDefault="005017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87F9" w14:textId="77777777" w:rsidR="00501738" w:rsidRDefault="005017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77931232">
    <w:abstractNumId w:val="13"/>
  </w:num>
  <w:num w:numId="2" w16cid:durableId="2070107086">
    <w:abstractNumId w:val="0"/>
  </w:num>
  <w:num w:numId="3" w16cid:durableId="1311322365">
    <w:abstractNumId w:val="11"/>
  </w:num>
  <w:num w:numId="4" w16cid:durableId="207647145">
    <w:abstractNumId w:val="8"/>
  </w:num>
  <w:num w:numId="5" w16cid:durableId="682325312">
    <w:abstractNumId w:val="7"/>
  </w:num>
  <w:num w:numId="6" w16cid:durableId="1833833491">
    <w:abstractNumId w:val="1"/>
  </w:num>
  <w:num w:numId="7" w16cid:durableId="1124349996">
    <w:abstractNumId w:val="6"/>
  </w:num>
  <w:num w:numId="8" w16cid:durableId="882985501">
    <w:abstractNumId w:val="3"/>
  </w:num>
  <w:num w:numId="9" w16cid:durableId="285426298">
    <w:abstractNumId w:val="2"/>
  </w:num>
  <w:num w:numId="10" w16cid:durableId="2027248423">
    <w:abstractNumId w:val="5"/>
  </w:num>
  <w:num w:numId="11" w16cid:durableId="605966117">
    <w:abstractNumId w:val="10"/>
  </w:num>
  <w:num w:numId="12" w16cid:durableId="275452164">
    <w:abstractNumId w:val="4"/>
  </w:num>
  <w:num w:numId="13" w16cid:durableId="1850563632">
    <w:abstractNumId w:val="9"/>
  </w:num>
  <w:num w:numId="14" w16cid:durableId="179740394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26DE"/>
    <w:rsid w:val="0000184A"/>
    <w:rsid w:val="00012997"/>
    <w:rsid w:val="000426DE"/>
    <w:rsid w:val="000621A2"/>
    <w:rsid w:val="00067B62"/>
    <w:rsid w:val="000719DC"/>
    <w:rsid w:val="00075CEC"/>
    <w:rsid w:val="000C75E2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01738"/>
    <w:rsid w:val="00533E9F"/>
    <w:rsid w:val="0056132E"/>
    <w:rsid w:val="00581478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03EEC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28A349"/>
  <w15:chartTrackingRefBased/>
  <w15:docId w15:val="{117C091A-E488-4C82-A302-282B75FED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226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4</cp:revision>
  <cp:lastPrinted>2023-08-24T10:34:00Z</cp:lastPrinted>
  <dcterms:created xsi:type="dcterms:W3CDTF">2023-07-25T10:47:00Z</dcterms:created>
  <dcterms:modified xsi:type="dcterms:W3CDTF">2023-08-24T10:34:00Z</dcterms:modified>
</cp:coreProperties>
</file>