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77F795" w14:textId="36124836" w:rsidR="00025386" w:rsidRPr="00A26D71" w:rsidRDefault="00A56A6F" w:rsidP="00025386">
      <w:pPr>
        <w:pStyle w:val="Nagwek4"/>
        <w:rPr>
          <w:b/>
          <w:i w:val="0"/>
          <w:lang w:val="pl-PL"/>
        </w:rPr>
      </w:pPr>
      <w:r>
        <w:rPr>
          <w:noProof/>
        </w:rPr>
        <w:pict w14:anchorId="3092F99C">
          <v:roundrect id="Prostokąt zaokrąglony 2" o:spid="_x0000_s2052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14:paraId="11DC190D" w14:textId="77777777" w:rsidR="00025386" w:rsidRDefault="00025386" w:rsidP="00025386"/>
                <w:p w14:paraId="43B9D4D3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4B2678F8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1DFBA587" w14:textId="77777777"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14:paraId="5A09E0F1" w14:textId="77777777"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14:paraId="48076088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5E0F1938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0447750E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4462494A" w14:textId="77777777"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09A2865C" w14:textId="77777777"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A26D71" w:rsidRPr="00A26D71">
        <w:rPr>
          <w:b/>
          <w:i w:val="0"/>
          <w:iCs/>
          <w:lang w:val="pl-PL"/>
        </w:rPr>
        <w:t>7</w:t>
      </w:r>
    </w:p>
    <w:p w14:paraId="2861E346" w14:textId="77777777" w:rsidR="00025386" w:rsidRDefault="00025386"/>
    <w:p w14:paraId="4E58CD98" w14:textId="77777777" w:rsidR="00025386" w:rsidRPr="00025386" w:rsidRDefault="00025386" w:rsidP="00025386"/>
    <w:p w14:paraId="3FD41FE7" w14:textId="77777777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D47DAD" w:rsidRPr="00D47DAD">
        <w:rPr>
          <w:rFonts w:ascii="Times New Roman" w:eastAsia="Times New Roman" w:hAnsi="Times New Roman"/>
          <w:b/>
          <w:sz w:val="24"/>
          <w:szCs w:val="20"/>
          <w:lang w:eastAsia="pl-PL"/>
        </w:rPr>
        <w:t>ZP/30/2023</w:t>
      </w:r>
    </w:p>
    <w:p w14:paraId="47D8B909" w14:textId="77777777" w:rsidR="00025386" w:rsidRPr="00025386" w:rsidRDefault="00025386" w:rsidP="00025386"/>
    <w:p w14:paraId="603F591F" w14:textId="77777777"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14:paraId="794AE5B5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95B3CBA" w14:textId="77777777"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D47DAD" w:rsidRPr="00D47DAD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4C357BAB" w14:textId="77777777" w:rsidR="00A56A6F" w:rsidRPr="00A56A6F" w:rsidRDefault="00D47DAD" w:rsidP="00C2318B">
      <w:pPr>
        <w:widowControl w:val="0"/>
        <w:adjustRightInd w:val="0"/>
        <w:spacing w:after="0" w:line="360" w:lineRule="atLeast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D47DAD">
        <w:rPr>
          <w:rFonts w:ascii="Times New Roman" w:eastAsia="Times New Roman" w:hAnsi="Times New Roman"/>
          <w:b/>
          <w:sz w:val="24"/>
          <w:szCs w:val="24"/>
          <w:lang w:eastAsia="pl-PL"/>
        </w:rPr>
        <w:t>Zakup i dostawa wyrobów medycznych III</w:t>
      </w:r>
    </w:p>
    <w:p w14:paraId="3AD62FA1" w14:textId="77777777"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45EE0B87" w14:textId="77777777"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14:paraId="583D244A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14:paraId="4AFD2624" w14:textId="77777777" w:rsidTr="00C2318B">
        <w:tc>
          <w:tcPr>
            <w:tcW w:w="772" w:type="dxa"/>
            <w:shd w:val="clear" w:color="auto" w:fill="auto"/>
          </w:tcPr>
          <w:p w14:paraId="3CA61A74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4B519960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14:paraId="1475CB6C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0609B605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14:paraId="3D9891BE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211BFB25" w14:textId="77777777"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14:paraId="497E7B1B" w14:textId="77777777"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14:paraId="14458B49" w14:textId="77777777"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14:paraId="06C8030B" w14:textId="77777777" w:rsidTr="00C2318B">
        <w:trPr>
          <w:trHeight w:val="3190"/>
        </w:trPr>
        <w:tc>
          <w:tcPr>
            <w:tcW w:w="772" w:type="dxa"/>
            <w:shd w:val="clear" w:color="auto" w:fill="auto"/>
          </w:tcPr>
          <w:p w14:paraId="6CAD1CE0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14:paraId="4839A97F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67284B2B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0FD8AF41" w14:textId="77777777"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22979D7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C33F376" w14:textId="77777777"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14:paraId="000FE537" w14:textId="77777777"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7CD91F4E" w14:textId="77777777"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CFD405" w14:textId="77777777" w:rsidR="00584FBC" w:rsidRDefault="00584FBC" w:rsidP="00025386">
      <w:pPr>
        <w:spacing w:after="0" w:line="240" w:lineRule="auto"/>
      </w:pPr>
      <w:r>
        <w:separator/>
      </w:r>
    </w:p>
  </w:endnote>
  <w:endnote w:type="continuationSeparator" w:id="0">
    <w:p w14:paraId="019B1D6F" w14:textId="77777777" w:rsidR="00584FBC" w:rsidRDefault="00584FB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F6821" w14:textId="77777777" w:rsidR="00D47DAD" w:rsidRDefault="00D47DA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8FDC86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4D60B3BC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A0BDB59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3EA9092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99CE1B" w14:textId="77777777" w:rsidR="00D47DAD" w:rsidRDefault="00D47D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510F93" w14:textId="77777777" w:rsidR="00584FBC" w:rsidRDefault="00584FBC" w:rsidP="00025386">
      <w:pPr>
        <w:spacing w:after="0" w:line="240" w:lineRule="auto"/>
      </w:pPr>
      <w:r>
        <w:separator/>
      </w:r>
    </w:p>
  </w:footnote>
  <w:footnote w:type="continuationSeparator" w:id="0">
    <w:p w14:paraId="06477290" w14:textId="77777777" w:rsidR="00584FBC" w:rsidRDefault="00584FB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D7EDD2" w14:textId="77777777" w:rsidR="00D47DAD" w:rsidRDefault="00D47D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222D78" w14:textId="77777777" w:rsidR="00D47DAD" w:rsidRDefault="00D47DA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06DA6E" w14:textId="77777777" w:rsidR="00D47DAD" w:rsidRDefault="00D47DA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4FBC"/>
    <w:rsid w:val="00025386"/>
    <w:rsid w:val="001C2314"/>
    <w:rsid w:val="004E2B1B"/>
    <w:rsid w:val="005624D8"/>
    <w:rsid w:val="00584FBC"/>
    <w:rsid w:val="008F2498"/>
    <w:rsid w:val="009B09E9"/>
    <w:rsid w:val="00A26D71"/>
    <w:rsid w:val="00A56A6F"/>
    <w:rsid w:val="00AD38B5"/>
    <w:rsid w:val="00C2318B"/>
    <w:rsid w:val="00D47DAD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2"/>
    </o:shapelayout>
  </w:shapeDefaults>
  <w:decimalSymbol w:val=","/>
  <w:listSeparator w:val=";"/>
  <w14:docId w14:val="066E9DA7"/>
  <w15:chartTrackingRefBased/>
  <w15:docId w15:val="{36191863-EFEF-4BA7-9F05-F98087567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116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3</cp:revision>
  <dcterms:created xsi:type="dcterms:W3CDTF">2023-07-25T10:38:00Z</dcterms:created>
  <dcterms:modified xsi:type="dcterms:W3CDTF">2023-07-25T10:39:00Z</dcterms:modified>
</cp:coreProperties>
</file>