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C0810" w14:textId="77777777" w:rsidR="00E95108" w:rsidRPr="00240E71" w:rsidRDefault="005F55FD" w:rsidP="00E9510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049FAFB">
          <v:roundrect id="_x0000_s1027" style="position:absolute;left:0;text-align:left;margin-left:-25.5pt;margin-top:-13.15pt;width:162pt;height:1in;z-index:251659264" arcsize="10923f"/>
        </w:pict>
      </w:r>
      <w:r w:rsidR="00E95108">
        <w:rPr>
          <w:b w:val="0"/>
          <w:sz w:val="22"/>
          <w:szCs w:val="22"/>
        </w:rPr>
        <w:tab/>
      </w:r>
      <w:r w:rsidR="00E95108">
        <w:rPr>
          <w:b w:val="0"/>
          <w:sz w:val="22"/>
          <w:szCs w:val="22"/>
        </w:rPr>
        <w:tab/>
      </w:r>
      <w:r w:rsidR="00E95108">
        <w:rPr>
          <w:b w:val="0"/>
          <w:sz w:val="22"/>
          <w:szCs w:val="22"/>
        </w:rPr>
        <w:tab/>
      </w:r>
      <w:r w:rsidR="00E95108">
        <w:rPr>
          <w:b w:val="0"/>
          <w:sz w:val="22"/>
          <w:szCs w:val="22"/>
        </w:rPr>
        <w:tab/>
      </w:r>
      <w:r w:rsidR="00E95108">
        <w:rPr>
          <w:b w:val="0"/>
          <w:sz w:val="22"/>
          <w:szCs w:val="22"/>
        </w:rPr>
        <w:tab/>
      </w:r>
      <w:r w:rsidR="00E95108">
        <w:rPr>
          <w:b w:val="0"/>
          <w:sz w:val="22"/>
          <w:szCs w:val="22"/>
        </w:rPr>
        <w:tab/>
      </w:r>
      <w:r w:rsidR="00E95108">
        <w:rPr>
          <w:b w:val="0"/>
          <w:sz w:val="22"/>
          <w:szCs w:val="22"/>
        </w:rPr>
        <w:tab/>
      </w:r>
      <w:r w:rsidR="00E95108" w:rsidRPr="004C278E">
        <w:rPr>
          <w:rFonts w:ascii="Times New Roman" w:hAnsi="Times New Roman"/>
        </w:rPr>
        <w:t xml:space="preserve">Załącznik nr </w:t>
      </w:r>
      <w:r w:rsidR="00E95108">
        <w:rPr>
          <w:rFonts w:ascii="Times New Roman" w:hAnsi="Times New Roman"/>
        </w:rPr>
        <w:t>1</w:t>
      </w:r>
    </w:p>
    <w:p w14:paraId="78FDF60C" w14:textId="77777777" w:rsidR="00E95108" w:rsidRDefault="00E95108" w:rsidP="00E9510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1D518F4" w14:textId="77777777" w:rsidR="00E95108" w:rsidRPr="0022732C" w:rsidRDefault="00E95108" w:rsidP="00E9510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72B2661" w14:textId="77777777" w:rsidR="00E95108" w:rsidRDefault="00E95108" w:rsidP="00E9510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6C13A2" w14:textId="77777777" w:rsidR="00E95108" w:rsidRPr="0022732C" w:rsidRDefault="00E95108" w:rsidP="00E9510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639F0C2" w14:textId="77777777" w:rsidR="00E95108" w:rsidRPr="0022732C" w:rsidRDefault="00E95108" w:rsidP="00E9510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7D64A8C" w14:textId="77777777" w:rsidR="00E95108" w:rsidRPr="0022732C" w:rsidRDefault="00E95108" w:rsidP="00E9510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2F6B14D" w14:textId="77777777" w:rsidR="00E95108" w:rsidRPr="0022732C" w:rsidRDefault="00E95108" w:rsidP="00E9510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CFCCC03" w14:textId="77777777" w:rsidR="00E95108" w:rsidRPr="0022732C" w:rsidRDefault="00E95108" w:rsidP="00E9510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92B5E49" w14:textId="77777777" w:rsidR="00E95108" w:rsidRPr="0022732C" w:rsidRDefault="00E95108" w:rsidP="00E9510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0FCD1680" w14:textId="77777777" w:rsidR="00E95108" w:rsidRPr="0022732C" w:rsidRDefault="00E95108" w:rsidP="00E9510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9E4E944" w14:textId="77777777" w:rsidR="00E95108" w:rsidRPr="0022732C" w:rsidRDefault="00E95108" w:rsidP="00E9510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DD5BB74" w14:textId="77777777" w:rsidR="00E95108" w:rsidRPr="0022732C" w:rsidRDefault="00E95108" w:rsidP="00E9510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B85449B" w14:textId="77777777" w:rsidR="00E95108" w:rsidRDefault="00E95108" w:rsidP="00E95108">
      <w:pPr>
        <w:spacing w:line="360" w:lineRule="auto"/>
      </w:pPr>
      <w:r>
        <w:t>Do: Nazwa i siedziba Zamawiającego:</w:t>
      </w:r>
    </w:p>
    <w:p w14:paraId="02A5C4B4" w14:textId="77777777" w:rsidR="00E95108" w:rsidRPr="00C35C8C" w:rsidRDefault="00E95108" w:rsidP="00E95108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2C77F16D" w14:textId="77777777" w:rsidR="00E95108" w:rsidRPr="00C35C8C" w:rsidRDefault="00E95108" w:rsidP="00E95108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1075B9BF" w14:textId="77777777" w:rsidR="00E95108" w:rsidRDefault="00E95108" w:rsidP="00E95108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F638205" w14:textId="77777777" w:rsidR="00E95108" w:rsidRDefault="00E95108" w:rsidP="00E95108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777FC50B" w14:textId="77777777" w:rsidR="00E95108" w:rsidRDefault="00E95108" w:rsidP="00E95108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7BB71EEB" w14:textId="77777777" w:rsidR="00E95108" w:rsidRDefault="00E95108" w:rsidP="00E95108">
      <w:pPr>
        <w:ind w:firstLine="3969"/>
        <w:rPr>
          <w:b/>
        </w:rPr>
      </w:pPr>
    </w:p>
    <w:p w14:paraId="3B2A1B2D" w14:textId="77777777" w:rsidR="00E95108" w:rsidRDefault="00E95108" w:rsidP="00E9510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 xml:space="preserve">Dostawa </w:t>
      </w:r>
      <w:r>
        <w:rPr>
          <w:b/>
        </w:rPr>
        <w:t>2 szt. laptopów, elektronicznego notatnika e-ink oraz urządzenia wielofunkcyjnego na potrzeby WGGiOŚ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KC-zp.272-473/23 </w:t>
      </w:r>
      <w:r>
        <w:t>oferuję realizację przedmiotu zamówienia, zgodnie z zasadami określonymi w specyfikacji istotnych warunków zamówienia.</w:t>
      </w:r>
    </w:p>
    <w:p w14:paraId="59616649" w14:textId="77777777" w:rsidR="00E95108" w:rsidRDefault="00E95108" w:rsidP="00E9510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95108" w:rsidRPr="002A16E2" w14:paraId="5A6FE7F5" w14:textId="77777777" w:rsidTr="00F140D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9DEFAA" w14:textId="77777777" w:rsidR="00E95108" w:rsidRPr="002A16E2" w:rsidRDefault="00E95108" w:rsidP="00F140D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000AE0" w14:textId="77777777" w:rsidR="00E95108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52ADFD1B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77D3C474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249991" w14:textId="77777777" w:rsidR="00E95108" w:rsidRPr="0084309D" w:rsidRDefault="00E95108" w:rsidP="00F140D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241A3B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10F1903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3F37D2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4D41D2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5E2BBA7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45CF83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F3696E6" w14:textId="77777777" w:rsidR="00E95108" w:rsidRPr="008A2B7D" w:rsidRDefault="00E95108" w:rsidP="00F140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C47EC3E" w14:textId="77777777" w:rsidR="00E95108" w:rsidRPr="008A2B7D" w:rsidRDefault="00E95108" w:rsidP="00F140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3ED592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B943414" w14:textId="77777777" w:rsidR="00E95108" w:rsidRPr="008A2B7D" w:rsidRDefault="00E95108" w:rsidP="00F140DA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F9ECECA" w14:textId="77777777" w:rsidR="00E95108" w:rsidRPr="008A2B7D" w:rsidRDefault="00E95108" w:rsidP="00F140D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95108" w:rsidRPr="002A16E2" w14:paraId="2A9D895D" w14:textId="77777777" w:rsidTr="00F140D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229446" w14:textId="77777777" w:rsidR="00E95108" w:rsidRPr="002A16E2" w:rsidRDefault="00E95108" w:rsidP="00F140D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9EF4FB" w14:textId="77777777" w:rsidR="00E95108" w:rsidRPr="002A16E2" w:rsidRDefault="00E95108" w:rsidP="00F140D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2919D4" w14:textId="77777777" w:rsidR="00E95108" w:rsidRPr="002A16E2" w:rsidRDefault="00E95108" w:rsidP="00F140D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D088ED" w14:textId="77777777" w:rsidR="00E95108" w:rsidRPr="002A16E2" w:rsidRDefault="00E95108" w:rsidP="00F140D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219455" w14:textId="77777777" w:rsidR="00E95108" w:rsidRPr="002A16E2" w:rsidRDefault="00E95108" w:rsidP="00F140D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446F79" w14:textId="77777777" w:rsidR="00E95108" w:rsidRPr="002A16E2" w:rsidRDefault="00E95108" w:rsidP="00F140D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97552B2" w14:textId="77777777" w:rsidR="00E95108" w:rsidRPr="002A16E2" w:rsidRDefault="00E95108" w:rsidP="00F140D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4F2330F" w14:textId="77777777" w:rsidR="00E95108" w:rsidRPr="002A16E2" w:rsidRDefault="00E95108" w:rsidP="00F140D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95108" w:rsidRPr="002A16E2" w14:paraId="548B8E39" w14:textId="77777777" w:rsidTr="00F140D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AB7020" w14:textId="77777777" w:rsidR="00E95108" w:rsidRPr="002A16E2" w:rsidRDefault="00E95108" w:rsidP="00F140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766E" w14:textId="77777777" w:rsidR="00E95108" w:rsidRPr="00125021" w:rsidRDefault="00E95108" w:rsidP="00F140DA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 do obliczeń numerycznych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4F12" w14:textId="77777777" w:rsidR="00E95108" w:rsidRPr="00A47B30" w:rsidRDefault="00E95108" w:rsidP="00F140D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6213" w14:textId="77777777" w:rsidR="00E95108" w:rsidRPr="00F55968" w:rsidRDefault="00E95108" w:rsidP="00F140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222F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3028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C62229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193824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</w:tr>
      <w:tr w:rsidR="00E95108" w:rsidRPr="002A16E2" w14:paraId="1E43BDA5" w14:textId="77777777" w:rsidTr="00F140D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DC160C" w14:textId="77777777" w:rsidR="00E95108" w:rsidRPr="002A16E2" w:rsidRDefault="00E95108" w:rsidP="00F140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8F11" w14:textId="77777777" w:rsidR="00E95108" w:rsidRDefault="00E95108" w:rsidP="00F140D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Laptop wielozadaniowy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6EAB" w14:textId="77777777" w:rsidR="00E95108" w:rsidRPr="00A47B30" w:rsidRDefault="00E95108" w:rsidP="00F140D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7AC0" w14:textId="77777777" w:rsidR="00E95108" w:rsidRDefault="00E95108" w:rsidP="00F140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EF7E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8326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A2227E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1225DF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</w:tr>
      <w:tr w:rsidR="00E95108" w:rsidRPr="002A16E2" w14:paraId="66970B74" w14:textId="77777777" w:rsidTr="00F140D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CF306B" w14:textId="77777777" w:rsidR="00E95108" w:rsidRPr="002A16E2" w:rsidRDefault="00E95108" w:rsidP="00F140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4BAB" w14:textId="77777777" w:rsidR="00E95108" w:rsidRDefault="00E95108" w:rsidP="00F140D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Monitor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ADF2" w14:textId="77777777" w:rsidR="00E95108" w:rsidRPr="00A47B30" w:rsidRDefault="00E95108" w:rsidP="00F140D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FA0C" w14:textId="77777777" w:rsidR="00E95108" w:rsidRDefault="00E95108" w:rsidP="00F140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9617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FA99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FA9E5F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9A4D60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</w:tr>
      <w:tr w:rsidR="00E95108" w:rsidRPr="002A16E2" w14:paraId="64B6BAE6" w14:textId="77777777" w:rsidTr="00F140D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9F4817" w14:textId="77777777" w:rsidR="00E95108" w:rsidRPr="002A16E2" w:rsidRDefault="00E95108" w:rsidP="00F140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8A39" w14:textId="77777777" w:rsidR="00E95108" w:rsidRDefault="00E95108" w:rsidP="00F140D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Elektroniczny notatnik e-ink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8DD1" w14:textId="77777777" w:rsidR="00E95108" w:rsidRPr="00A47B30" w:rsidRDefault="00E95108" w:rsidP="00F140D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4DFC" w14:textId="77777777" w:rsidR="00E95108" w:rsidRDefault="00E95108" w:rsidP="00F140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AC30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A001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E215CA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6AAE8A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</w:tr>
      <w:tr w:rsidR="00E95108" w:rsidRPr="002A16E2" w14:paraId="33642FC4" w14:textId="77777777" w:rsidTr="00F140D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2CF06E" w14:textId="77777777" w:rsidR="00E95108" w:rsidRDefault="00E95108" w:rsidP="00F140D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94DC" w14:textId="77777777" w:rsidR="00E95108" w:rsidRDefault="00E95108" w:rsidP="00F140DA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Urządzenie wielofunkcyjne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A126" w14:textId="77777777" w:rsidR="00E95108" w:rsidRPr="00A47B30" w:rsidRDefault="00E95108" w:rsidP="00F140DA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17DA" w14:textId="77777777" w:rsidR="00E95108" w:rsidRDefault="00E95108" w:rsidP="00F140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F95D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1F3A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8AE7FC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F28850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</w:tr>
      <w:tr w:rsidR="00E95108" w:rsidRPr="002A16E2" w14:paraId="5027DB6F" w14:textId="77777777" w:rsidTr="00F140D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894FB7" w14:textId="77777777" w:rsidR="00E95108" w:rsidRDefault="00E95108" w:rsidP="00F140DA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FC3ED55" w14:textId="77777777" w:rsidR="00E95108" w:rsidRDefault="00E95108" w:rsidP="00F140DA">
            <w:pPr>
              <w:ind w:right="425"/>
              <w:rPr>
                <w:sz w:val="22"/>
                <w:szCs w:val="22"/>
              </w:rPr>
            </w:pPr>
          </w:p>
          <w:p w14:paraId="3A74A527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  <w:p w14:paraId="27F0A9C1" w14:textId="77777777" w:rsidR="00E95108" w:rsidRDefault="00E95108" w:rsidP="00F140DA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56AD09C2" w14:textId="77777777" w:rsidR="00E95108" w:rsidRPr="002A16E2" w:rsidRDefault="00E95108" w:rsidP="00F140DA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3D9B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B42CE4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2AE88A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</w:tr>
      <w:tr w:rsidR="00E95108" w:rsidRPr="002A16E2" w14:paraId="72A4FF16" w14:textId="77777777" w:rsidTr="00F140D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1A2158" w14:textId="77777777" w:rsidR="00E95108" w:rsidRPr="002A16E2" w:rsidRDefault="00E95108" w:rsidP="00F140D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Cena netto za całość zamówienia /słownie: </w:t>
            </w:r>
            <w:r w:rsidRPr="002A16E2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197DF5A7" w14:textId="77777777" w:rsidR="00E95108" w:rsidRPr="002A16E2" w:rsidRDefault="00E95108" w:rsidP="00F140DA">
            <w:pPr>
              <w:rPr>
                <w:sz w:val="22"/>
                <w:szCs w:val="22"/>
              </w:rPr>
            </w:pPr>
          </w:p>
          <w:p w14:paraId="1045C27D" w14:textId="77777777" w:rsidR="00E95108" w:rsidRPr="002A16E2" w:rsidRDefault="00E95108" w:rsidP="00F140D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F42FF70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5736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747F31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406D10" w14:textId="77777777" w:rsidR="00E95108" w:rsidRPr="002A16E2" w:rsidRDefault="00E95108" w:rsidP="00F140DA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EDAEDFF" w14:textId="77777777" w:rsidR="00E95108" w:rsidRPr="00FB1B4F" w:rsidRDefault="00E95108" w:rsidP="00E9510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FE924FA" w14:textId="77777777" w:rsidR="00E95108" w:rsidRPr="00FB1B4F" w:rsidRDefault="00E95108" w:rsidP="00E9510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E3C86C0" w14:textId="77777777" w:rsidR="00E95108" w:rsidRPr="00FB1B4F" w:rsidRDefault="00E95108" w:rsidP="00E9510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30A5E5F" w14:textId="77777777" w:rsidR="00E95108" w:rsidRDefault="00E95108" w:rsidP="00E95108">
      <w:pPr>
        <w:pStyle w:val="Tekstpodstawowy"/>
      </w:pPr>
      <w:r>
        <w:t>Powyższa cena zawiera  podatek VAT w wysokości 23% tj.…………………….PLN</w:t>
      </w:r>
    </w:p>
    <w:p w14:paraId="4FD34E8F" w14:textId="77777777" w:rsidR="00202A1E" w:rsidRPr="002A16E2" w:rsidRDefault="00202A1E" w:rsidP="00202A1E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monitor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8799AF0" w14:textId="77777777" w:rsidR="00202A1E" w:rsidRDefault="00202A1E" w:rsidP="00E95108">
      <w:pPr>
        <w:widowControl w:val="0"/>
        <w:spacing w:line="360" w:lineRule="auto"/>
        <w:ind w:right="1"/>
        <w:jc w:val="both"/>
        <w:rPr>
          <w:b/>
        </w:rPr>
      </w:pPr>
    </w:p>
    <w:p w14:paraId="6C39E4F7" w14:textId="38EA119B" w:rsidR="00E95108" w:rsidRPr="000552C2" w:rsidRDefault="00E95108" w:rsidP="00E9510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zamówienia: do ………. dni od daty podpisania umowy</w:t>
      </w:r>
      <w:r w:rsidR="005F55FD">
        <w:rPr>
          <w:b/>
        </w:rPr>
        <w:t xml:space="preserve"> w zakresie laptopów, elektronicznego notatnika i urządzenia wielofunkcyjnego, a w zakresie</w:t>
      </w:r>
      <w:r>
        <w:rPr>
          <w:b/>
        </w:rPr>
        <w:t xml:space="preserve"> </w:t>
      </w:r>
      <w:r w:rsidR="005F55FD">
        <w:rPr>
          <w:b/>
        </w:rPr>
        <w:t xml:space="preserve">dostawy monitora do ……….. dni od daty otrzymania zamówienia potwierdzonego przez MEiN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0411DAA2" w14:textId="77777777" w:rsidR="00E95108" w:rsidRPr="000552C2" w:rsidRDefault="00E95108" w:rsidP="00E9510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………………….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3BFD38EA" w14:textId="77777777" w:rsidR="00E95108" w:rsidRDefault="00E95108" w:rsidP="00E95108">
      <w:pPr>
        <w:widowControl w:val="0"/>
        <w:spacing w:line="360" w:lineRule="auto"/>
        <w:ind w:right="1"/>
        <w:jc w:val="both"/>
        <w:rPr>
          <w:b/>
          <w:bCs/>
        </w:rPr>
      </w:pPr>
    </w:p>
    <w:p w14:paraId="7C7D4E75" w14:textId="77777777" w:rsidR="00E95108" w:rsidRPr="00FE545C" w:rsidRDefault="00E95108" w:rsidP="00E9510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E37DC75" w14:textId="77777777" w:rsidR="00E95108" w:rsidRPr="00FE545C" w:rsidRDefault="00E95108" w:rsidP="00E9510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0115B61" w14:textId="77777777" w:rsidR="00E95108" w:rsidRDefault="00E95108" w:rsidP="00E95108">
      <w:pPr>
        <w:jc w:val="both"/>
        <w:rPr>
          <w:sz w:val="18"/>
          <w:szCs w:val="18"/>
        </w:rPr>
      </w:pPr>
    </w:p>
    <w:p w14:paraId="64EB8136" w14:textId="77777777" w:rsidR="00E95108" w:rsidRPr="002A16E2" w:rsidRDefault="00E95108" w:rsidP="00E9510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9C8E0E4" w14:textId="77777777" w:rsidR="00E95108" w:rsidRPr="002A16E2" w:rsidRDefault="00E95108" w:rsidP="00E9510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6A68505C" w14:textId="77777777" w:rsidR="00E95108" w:rsidRDefault="00E95108" w:rsidP="00E9510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EDFC8D7" w14:textId="77777777" w:rsidR="00E95108" w:rsidRDefault="00E95108" w:rsidP="00E95108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A28BDC4" w14:textId="77777777" w:rsidR="00202A1E" w:rsidRPr="002A16E2" w:rsidRDefault="00202A1E" w:rsidP="00202A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monitor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804E3FD" w14:textId="77777777" w:rsidR="00202A1E" w:rsidRPr="002A16E2" w:rsidRDefault="00202A1E" w:rsidP="00202A1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monitor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>o podatku od towarów i usług (t. j. Dz. U. 2011 Nr 177 poz. 1054 z późn. zm.)</w:t>
      </w:r>
    </w:p>
    <w:p w14:paraId="6EAB4E4E" w14:textId="77777777" w:rsidR="00E95108" w:rsidRPr="002A16E2" w:rsidRDefault="00E95108" w:rsidP="00E9510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CE7E7AB" w14:textId="77777777" w:rsidR="00E95108" w:rsidRPr="002A16E2" w:rsidRDefault="00E95108" w:rsidP="00E9510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AF632A" w14:textId="77777777" w:rsidR="00E95108" w:rsidRPr="002A16E2" w:rsidRDefault="00E95108" w:rsidP="00E9510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E7C0625" w14:textId="77777777" w:rsidR="00E95108" w:rsidRPr="002A16E2" w:rsidRDefault="00E95108" w:rsidP="00E9510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95108" w:rsidRPr="002A16E2" w14:paraId="7FD7C08F" w14:textId="77777777" w:rsidTr="00F140D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482A5" w14:textId="77777777" w:rsidR="00E95108" w:rsidRPr="002A16E2" w:rsidRDefault="00E95108" w:rsidP="00F140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4DF8B" w14:textId="77777777" w:rsidR="00E95108" w:rsidRPr="002A16E2" w:rsidRDefault="00E95108" w:rsidP="00F140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2D084AE" w14:textId="77777777" w:rsidR="00E95108" w:rsidRPr="002A16E2" w:rsidRDefault="00E95108" w:rsidP="00F140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ECEFE" w14:textId="77777777" w:rsidR="00E95108" w:rsidRPr="002A16E2" w:rsidRDefault="00E95108" w:rsidP="00F140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95108" w:rsidRPr="002A16E2" w14:paraId="3FA8DDBD" w14:textId="77777777" w:rsidTr="00F140D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3296F" w14:textId="77777777" w:rsidR="00E95108" w:rsidRPr="002A16E2" w:rsidRDefault="00E95108" w:rsidP="00F140D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947FC" w14:textId="77777777" w:rsidR="00E95108" w:rsidRPr="002A16E2" w:rsidRDefault="00E95108" w:rsidP="00F140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B8562" w14:textId="77777777" w:rsidR="00E95108" w:rsidRPr="002A16E2" w:rsidRDefault="00E95108" w:rsidP="00F140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95108" w:rsidRPr="002A16E2" w14:paraId="4B572030" w14:textId="77777777" w:rsidTr="00F140D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F6D08" w14:textId="77777777" w:rsidR="00E95108" w:rsidRPr="002A16E2" w:rsidRDefault="00E95108" w:rsidP="00F140D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6AFCA" w14:textId="77777777" w:rsidR="00E95108" w:rsidRPr="002A16E2" w:rsidRDefault="00E95108" w:rsidP="00F140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290BA" w14:textId="77777777" w:rsidR="00E95108" w:rsidRPr="002A16E2" w:rsidRDefault="00E95108" w:rsidP="00F140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87AAB80" w14:textId="77777777" w:rsidR="00E95108" w:rsidRPr="002A16E2" w:rsidRDefault="00E95108" w:rsidP="00E9510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5123414" w14:textId="77777777" w:rsidR="00E95108" w:rsidRPr="002A16E2" w:rsidRDefault="00E95108" w:rsidP="00E9510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664B04A" w14:textId="77777777" w:rsidR="00E95108" w:rsidRPr="002A16E2" w:rsidRDefault="00E95108" w:rsidP="00E9510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FCBFC98" w14:textId="77777777" w:rsidR="00E95108" w:rsidRPr="002A16E2" w:rsidRDefault="00E95108" w:rsidP="00E9510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FA63AC6" w14:textId="77777777" w:rsidR="00E95108" w:rsidRPr="002A16E2" w:rsidRDefault="00E95108" w:rsidP="00E9510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77297274" w14:textId="77777777" w:rsidR="00E95108" w:rsidRPr="002A16E2" w:rsidRDefault="00E95108" w:rsidP="00E9510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C18B2A5" w14:textId="77777777" w:rsidR="00E95108" w:rsidRPr="002A16E2" w:rsidRDefault="00E95108" w:rsidP="00E9510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A8A2A00" w14:textId="77777777" w:rsidR="00E95108" w:rsidRPr="002A16E2" w:rsidRDefault="00E95108" w:rsidP="00E9510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17A1579" w14:textId="77777777" w:rsidR="00E95108" w:rsidRPr="002A16E2" w:rsidRDefault="00E95108" w:rsidP="00E9510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39683C6" w14:textId="77777777" w:rsidR="00E95108" w:rsidRPr="00F47191" w:rsidRDefault="00E95108" w:rsidP="00E9510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E95108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F30CA" w14:textId="77777777" w:rsidR="004F6FE2" w:rsidRDefault="004F6FE2">
      <w:r>
        <w:separator/>
      </w:r>
    </w:p>
  </w:endnote>
  <w:endnote w:type="continuationSeparator" w:id="0">
    <w:p w14:paraId="3A639F45" w14:textId="77777777" w:rsidR="004F6FE2" w:rsidRDefault="004F6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514A" w14:textId="77777777" w:rsidR="00AE0C24" w:rsidRDefault="00AE0C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FC56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93FC" w14:textId="77777777" w:rsidR="00AE0C24" w:rsidRDefault="00AE0C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E1D92" w14:textId="77777777" w:rsidR="004F6FE2" w:rsidRDefault="004F6FE2">
      <w:r>
        <w:separator/>
      </w:r>
    </w:p>
  </w:footnote>
  <w:footnote w:type="continuationSeparator" w:id="0">
    <w:p w14:paraId="31076801" w14:textId="77777777" w:rsidR="004F6FE2" w:rsidRDefault="004F6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4DAE2" w14:textId="77777777" w:rsidR="00AE0C24" w:rsidRDefault="00AE0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1426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3A1EB" w14:textId="77777777" w:rsidR="00AE0C24" w:rsidRDefault="00AE0C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37667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52949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016162">
    <w:abstractNumId w:val="0"/>
  </w:num>
  <w:num w:numId="4" w16cid:durableId="1425297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FE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2A1E"/>
    <w:rsid w:val="00207E98"/>
    <w:rsid w:val="002723B0"/>
    <w:rsid w:val="00315A4A"/>
    <w:rsid w:val="004B7300"/>
    <w:rsid w:val="004C6753"/>
    <w:rsid w:val="004F6FE2"/>
    <w:rsid w:val="00595C87"/>
    <w:rsid w:val="005D2C65"/>
    <w:rsid w:val="005E6D94"/>
    <w:rsid w:val="005F55FD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0C2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95108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EE473F7"/>
  <w15:chartTrackingRefBased/>
  <w15:docId w15:val="{DCCB3519-D082-4788-9A96-5561C3434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10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783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2023-08-17T12:26:00Z</cp:lastPrinted>
  <dcterms:created xsi:type="dcterms:W3CDTF">2023-08-17T12:27:00Z</dcterms:created>
  <dcterms:modified xsi:type="dcterms:W3CDTF">2023-08-18T07:43:00Z</dcterms:modified>
</cp:coreProperties>
</file>