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929BD" w14:textId="20126967" w:rsidR="00BE12D1" w:rsidRPr="00DC7E52" w:rsidRDefault="00BE12D1" w:rsidP="00BE12D1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473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44930AE8" w14:textId="77777777" w:rsidR="00BE12D1" w:rsidRPr="00DC7E52" w:rsidRDefault="00BE12D1" w:rsidP="00BE12D1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5816388D" w14:textId="77777777" w:rsidR="00BE12D1" w:rsidRPr="00DC7E52" w:rsidRDefault="00BE12D1" w:rsidP="00BE12D1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78463FE" w14:textId="77777777" w:rsidR="00BE12D1" w:rsidRPr="00DC7E52" w:rsidRDefault="00BE12D1" w:rsidP="00BE12D1">
      <w:pPr>
        <w:jc w:val="center"/>
        <w:rPr>
          <w:rFonts w:ascii="Times New Roman" w:hAnsi="Times New Roman"/>
          <w:b/>
        </w:rPr>
      </w:pPr>
    </w:p>
    <w:p w14:paraId="5CFD0141" w14:textId="77777777" w:rsidR="00BE12D1" w:rsidRPr="00DC7E52" w:rsidRDefault="00BE12D1" w:rsidP="00BE12D1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71260FB9" w14:textId="77777777" w:rsidR="00BE12D1" w:rsidRPr="00DC7E52" w:rsidRDefault="00BE12D1" w:rsidP="00BE12D1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5C3628BD" w14:textId="77777777" w:rsidR="00BE12D1" w:rsidRPr="00DC7E52" w:rsidRDefault="00BE12D1" w:rsidP="00BE12D1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4C5B04E" w14:textId="77777777" w:rsidR="00BE12D1" w:rsidRPr="00DC7E52" w:rsidRDefault="00BE12D1" w:rsidP="00BE12D1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F096B6A" w14:textId="762EAEB5" w:rsidR="00BE12D1" w:rsidRPr="00DC7E52" w:rsidRDefault="00456084" w:rsidP="00BE12D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125021">
        <w:rPr>
          <w:b/>
        </w:rPr>
        <w:t>Dostaw</w:t>
      </w:r>
      <w:r>
        <w:rPr>
          <w:b/>
        </w:rPr>
        <w:t>ę</w:t>
      </w:r>
      <w:r w:rsidRPr="00125021">
        <w:rPr>
          <w:b/>
        </w:rPr>
        <w:t xml:space="preserve"> </w:t>
      </w:r>
      <w:r>
        <w:rPr>
          <w:b/>
        </w:rPr>
        <w:t>2 szt. laptopów, elektronicznego notatnika e-ink oraz urządzenia wielofunkcyjnego na potrzeby WGGiOŚ</w:t>
      </w:r>
      <w:r w:rsidR="00BE12D1" w:rsidRPr="00DC7E52">
        <w:rPr>
          <w:rFonts w:ascii="Times New Roman" w:hAnsi="Times New Roman"/>
          <w:b/>
        </w:rPr>
        <w:t>, nr sprawy: KC-zp.272-</w:t>
      </w:r>
      <w:r w:rsidR="00BE12D1">
        <w:rPr>
          <w:rFonts w:ascii="Times New Roman" w:hAnsi="Times New Roman"/>
          <w:b/>
        </w:rPr>
        <w:t>473</w:t>
      </w:r>
      <w:r w:rsidR="00BE12D1" w:rsidRPr="00DC7E52">
        <w:rPr>
          <w:rFonts w:ascii="Times New Roman" w:hAnsi="Times New Roman"/>
          <w:b/>
        </w:rPr>
        <w:t>/2</w:t>
      </w:r>
      <w:r w:rsidR="00BE12D1">
        <w:rPr>
          <w:rFonts w:ascii="Times New Roman" w:hAnsi="Times New Roman"/>
          <w:b/>
        </w:rPr>
        <w:t>3</w:t>
      </w:r>
      <w:r w:rsidR="00BE12D1" w:rsidRPr="00DC7E52">
        <w:rPr>
          <w:rFonts w:ascii="Times New Roman" w:hAnsi="Times New Roman"/>
          <w:b/>
          <w:bCs/>
          <w:iCs/>
        </w:rPr>
        <w:t xml:space="preserve">, </w:t>
      </w:r>
      <w:r w:rsidR="00BE12D1" w:rsidRPr="00DC7E52">
        <w:rPr>
          <w:rFonts w:ascii="Times New Roman" w:hAnsi="Times New Roman"/>
        </w:rPr>
        <w:t xml:space="preserve">prowadzonego przez Akademię Górniczo-Hutniczą w Krakowie, </w:t>
      </w:r>
    </w:p>
    <w:p w14:paraId="376A9B7F" w14:textId="77777777" w:rsidR="00BE12D1" w:rsidRPr="00DC7E52" w:rsidRDefault="00BE12D1" w:rsidP="00BE12D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FDC36C0" w14:textId="77777777" w:rsidR="00BE12D1" w:rsidRPr="00DC7E52" w:rsidRDefault="00BE12D1" w:rsidP="00BE12D1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E2D0E8A" w14:textId="77777777" w:rsidR="00BE12D1" w:rsidRPr="00DC7E52" w:rsidRDefault="00BE12D1" w:rsidP="00BE12D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1936CBE" w14:textId="77777777" w:rsidR="00BE12D1" w:rsidRPr="00DC7E52" w:rsidRDefault="00BE12D1" w:rsidP="00BE12D1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3FBFA019" w14:textId="77777777" w:rsidR="00BE12D1" w:rsidRPr="00DC7E52" w:rsidRDefault="00BE12D1" w:rsidP="00BE12D1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56DA84A" w14:textId="77777777" w:rsidR="00BE12D1" w:rsidRPr="00DC7E52" w:rsidRDefault="00BE12D1" w:rsidP="00BE12D1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E12D1" w:rsidRPr="00DC7E52" w14:paraId="58547774" w14:textId="77777777" w:rsidTr="00F140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E41E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2672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0AB32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BE12D1" w:rsidRPr="00DC7E52" w14:paraId="598FE9E0" w14:textId="77777777" w:rsidTr="00F140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7243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3500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37D6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E12D1" w:rsidRPr="00DC7E52" w14:paraId="5D5A910A" w14:textId="77777777" w:rsidTr="00F140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2E1D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CC0D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ED70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E12D1" w:rsidRPr="00DC7E52" w14:paraId="07037683" w14:textId="77777777" w:rsidTr="00F140D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B250A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ECDD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BA6C" w14:textId="77777777" w:rsidR="00BE12D1" w:rsidRPr="00DC7E52" w:rsidRDefault="00BE12D1" w:rsidP="00F140DA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AE638B0" w14:textId="77777777" w:rsidR="00BE12D1" w:rsidRPr="00DC7E52" w:rsidRDefault="00BE12D1" w:rsidP="00BE12D1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D197B26" w14:textId="77777777" w:rsidR="00BE12D1" w:rsidRPr="00DC7E52" w:rsidRDefault="00BE12D1" w:rsidP="00BE12D1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5963806" w14:textId="77777777" w:rsidR="00BE12D1" w:rsidRPr="00DC7E52" w:rsidRDefault="00BE12D1" w:rsidP="00BE12D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EF00223" w14:textId="77777777" w:rsidR="00BE12D1" w:rsidRPr="00DC7E52" w:rsidRDefault="00BE12D1" w:rsidP="00BE12D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388EEF41" w14:textId="77777777" w:rsidR="00BE12D1" w:rsidRPr="00DC7E52" w:rsidRDefault="00BE12D1" w:rsidP="00BE12D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E7D51B9" w14:textId="77777777" w:rsidR="00BE12D1" w:rsidRPr="00DC7E52" w:rsidRDefault="00BE12D1" w:rsidP="00BE12D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8B5207E" w14:textId="77777777" w:rsidR="00BE12D1" w:rsidRPr="00DC7E52" w:rsidRDefault="00BE12D1" w:rsidP="00BE12D1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7AC4609" w14:textId="77777777" w:rsidR="00BE12D1" w:rsidRPr="00DC7E52" w:rsidRDefault="00BE12D1" w:rsidP="00BE12D1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7078CF5" w14:textId="77777777" w:rsidR="00BE12D1" w:rsidRPr="00DC7E52" w:rsidRDefault="00BE12D1" w:rsidP="00BE12D1">
      <w:pPr>
        <w:rPr>
          <w:rFonts w:ascii="Times New Roman" w:hAnsi="Times New Roman"/>
        </w:rPr>
      </w:pPr>
    </w:p>
    <w:p w14:paraId="17B743A3" w14:textId="77777777" w:rsidR="00BE12D1" w:rsidRPr="00DC7E52" w:rsidRDefault="00BE12D1" w:rsidP="00BE12D1">
      <w:pPr>
        <w:rPr>
          <w:rFonts w:ascii="Times New Roman" w:hAnsi="Times New Roman"/>
        </w:rPr>
      </w:pPr>
    </w:p>
    <w:p w14:paraId="6CAA7344" w14:textId="77777777" w:rsidR="00BE12D1" w:rsidRPr="009508B4" w:rsidRDefault="00BE12D1" w:rsidP="00BE12D1"/>
    <w:p w14:paraId="6214FA9A" w14:textId="77777777" w:rsidR="00BE12D1" w:rsidRPr="00F44C34" w:rsidRDefault="00BE12D1" w:rsidP="00BE12D1"/>
    <w:p w14:paraId="59DECC5F" w14:textId="77777777" w:rsidR="00BE12D1" w:rsidRPr="00F26BF6" w:rsidRDefault="00BE12D1" w:rsidP="00BE12D1"/>
    <w:p w14:paraId="53533DF7" w14:textId="77777777" w:rsidR="00BE12D1" w:rsidRPr="00564EE6" w:rsidRDefault="00BE12D1" w:rsidP="00BE12D1"/>
    <w:p w14:paraId="3B7D0452" w14:textId="77777777" w:rsidR="00BE12D1" w:rsidRPr="007318FD" w:rsidRDefault="00BE12D1" w:rsidP="00BE12D1"/>
    <w:p w14:paraId="4E8B2BC2" w14:textId="4F5BDBC0" w:rsidR="00106AC7" w:rsidRPr="00BE12D1" w:rsidRDefault="00106AC7" w:rsidP="00BE12D1"/>
    <w:sectPr w:rsidR="00106AC7" w:rsidRPr="00BE12D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29A49" w14:textId="77777777" w:rsidR="00AE1557" w:rsidRDefault="00AE1557">
      <w:r>
        <w:separator/>
      </w:r>
    </w:p>
  </w:endnote>
  <w:endnote w:type="continuationSeparator" w:id="0">
    <w:p w14:paraId="39934138" w14:textId="77777777" w:rsidR="00AE1557" w:rsidRDefault="00AE1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D0AC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73838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6EB9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009B2D7" w14:textId="77777777" w:rsidR="00336EEB" w:rsidRDefault="00456084" w:rsidP="00336EEB">
    <w:pPr>
      <w:pStyle w:val="Stopka"/>
      <w:tabs>
        <w:tab w:val="clear" w:pos="4536"/>
      </w:tabs>
      <w:jc w:val="center"/>
    </w:pPr>
    <w:r>
      <w:rPr>
        <w:noProof/>
      </w:rPr>
      <w:pict w14:anchorId="5D57DB8B">
        <v:line id="_x0000_s1025" style="position:absolute;left:0;text-align:left;z-index:251657728" from="-3.85pt,8.7pt" to="455.15pt,8.7pt"/>
      </w:pict>
    </w:r>
  </w:p>
  <w:p w14:paraId="7F1E9C8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5539E" w14:textId="77777777" w:rsidR="00EF49C7" w:rsidRDefault="00EF49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93698" w14:textId="77777777" w:rsidR="00AE1557" w:rsidRDefault="00AE1557">
      <w:r>
        <w:separator/>
      </w:r>
    </w:p>
  </w:footnote>
  <w:footnote w:type="continuationSeparator" w:id="0">
    <w:p w14:paraId="34E429EC" w14:textId="77777777" w:rsidR="00AE1557" w:rsidRDefault="00AE1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E8071" w14:textId="77777777" w:rsidR="00EF49C7" w:rsidRDefault="00EF4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61B14" w14:textId="77777777" w:rsidR="00EF49C7" w:rsidRDefault="00EF4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B3F4" w14:textId="77777777" w:rsidR="00EF49C7" w:rsidRDefault="00EF49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371654">
    <w:abstractNumId w:val="14"/>
  </w:num>
  <w:num w:numId="2" w16cid:durableId="1645885716">
    <w:abstractNumId w:val="0"/>
  </w:num>
  <w:num w:numId="3" w16cid:durableId="1845780672">
    <w:abstractNumId w:val="12"/>
  </w:num>
  <w:num w:numId="4" w16cid:durableId="1859390358">
    <w:abstractNumId w:val="8"/>
  </w:num>
  <w:num w:numId="5" w16cid:durableId="1021738415">
    <w:abstractNumId w:val="7"/>
  </w:num>
  <w:num w:numId="6" w16cid:durableId="145752905">
    <w:abstractNumId w:val="1"/>
  </w:num>
  <w:num w:numId="7" w16cid:durableId="698435458">
    <w:abstractNumId w:val="6"/>
  </w:num>
  <w:num w:numId="8" w16cid:durableId="38674370">
    <w:abstractNumId w:val="3"/>
  </w:num>
  <w:num w:numId="9" w16cid:durableId="2136216318">
    <w:abstractNumId w:val="2"/>
  </w:num>
  <w:num w:numId="10" w16cid:durableId="1601134718">
    <w:abstractNumId w:val="5"/>
  </w:num>
  <w:num w:numId="11" w16cid:durableId="496311364">
    <w:abstractNumId w:val="11"/>
  </w:num>
  <w:num w:numId="12" w16cid:durableId="465927657">
    <w:abstractNumId w:val="4"/>
  </w:num>
  <w:num w:numId="13" w16cid:durableId="702629746">
    <w:abstractNumId w:val="10"/>
  </w:num>
  <w:num w:numId="14" w16cid:durableId="795027941">
    <w:abstractNumId w:val="13"/>
  </w:num>
  <w:num w:numId="15" w16cid:durableId="20693031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55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6084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E1557"/>
    <w:rsid w:val="00B26102"/>
    <w:rsid w:val="00B45ED4"/>
    <w:rsid w:val="00B54FB4"/>
    <w:rsid w:val="00BE12D1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9C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7E7E4B"/>
  <w15:chartTrackingRefBased/>
  <w15:docId w15:val="{B31B0525-182A-41BA-B94B-4EC579077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12D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BE12D1"/>
    <w:rPr>
      <w:b/>
      <w:sz w:val="24"/>
    </w:rPr>
  </w:style>
  <w:style w:type="character" w:customStyle="1" w:styleId="NagwekZnak">
    <w:name w:val="Nagłówek Znak"/>
    <w:link w:val="Nagwek"/>
    <w:rsid w:val="00BE12D1"/>
  </w:style>
  <w:style w:type="paragraph" w:styleId="Akapitzlist">
    <w:name w:val="List Paragraph"/>
    <w:basedOn w:val="Normalny"/>
    <w:uiPriority w:val="34"/>
    <w:qFormat/>
    <w:rsid w:val="00BE12D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2023-08-17T12:32:00Z</dcterms:created>
  <dcterms:modified xsi:type="dcterms:W3CDTF">2023-08-17T12:34:00Z</dcterms:modified>
</cp:coreProperties>
</file>