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4B095" w14:textId="7F4218B4" w:rsidR="00FB7F50" w:rsidRPr="002245BE" w:rsidRDefault="00F66B9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6B9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66B90">
        <w:rPr>
          <w:sz w:val="22"/>
          <w:szCs w:val="22"/>
        </w:rPr>
        <w:t>2023-</w:t>
      </w:r>
      <w:r w:rsidR="00C32466">
        <w:rPr>
          <w:sz w:val="22"/>
          <w:szCs w:val="22"/>
        </w:rPr>
        <w:t>09-01</w:t>
      </w:r>
    </w:p>
    <w:p w14:paraId="1787CD4E" w14:textId="77777777" w:rsidR="00FB7F50" w:rsidRPr="002245BE" w:rsidRDefault="00F66B90" w:rsidP="00FB7F50">
      <w:pPr>
        <w:spacing w:after="40"/>
        <w:rPr>
          <w:b/>
          <w:bCs/>
          <w:sz w:val="22"/>
          <w:szCs w:val="22"/>
        </w:rPr>
      </w:pPr>
      <w:r w:rsidRPr="00F66B9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FDBDFCF" w14:textId="77777777" w:rsidR="00FB7F50" w:rsidRPr="002245BE" w:rsidRDefault="00F66B90" w:rsidP="00FB7F50">
      <w:pPr>
        <w:rPr>
          <w:sz w:val="22"/>
          <w:szCs w:val="22"/>
        </w:rPr>
      </w:pPr>
      <w:r w:rsidRPr="00F66B9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66B90">
        <w:rPr>
          <w:sz w:val="22"/>
          <w:szCs w:val="22"/>
        </w:rPr>
        <w:t>66</w:t>
      </w:r>
    </w:p>
    <w:p w14:paraId="4125E410" w14:textId="77777777" w:rsidR="00FB7F50" w:rsidRPr="002245BE" w:rsidRDefault="00F66B90" w:rsidP="00FB7F50">
      <w:pPr>
        <w:rPr>
          <w:sz w:val="22"/>
          <w:szCs w:val="22"/>
        </w:rPr>
      </w:pPr>
      <w:r w:rsidRPr="00F66B9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66B90">
        <w:rPr>
          <w:sz w:val="22"/>
          <w:szCs w:val="22"/>
        </w:rPr>
        <w:t>Kraków</w:t>
      </w:r>
    </w:p>
    <w:p w14:paraId="65AB07D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D5793C5" w14:textId="72C60018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7849391" w14:textId="77777777" w:rsidR="00613202" w:rsidRDefault="00613202" w:rsidP="00FB7F50">
      <w:pPr>
        <w:jc w:val="both"/>
        <w:rPr>
          <w:bCs/>
          <w:sz w:val="18"/>
          <w:szCs w:val="18"/>
        </w:rPr>
      </w:pPr>
    </w:p>
    <w:p w14:paraId="30FE94F4" w14:textId="404EAA87" w:rsidR="00613202" w:rsidRPr="002245BE" w:rsidRDefault="00613202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SZP-271-3/23 </w:t>
      </w:r>
      <w:r w:rsidR="00991A0B">
        <w:rPr>
          <w:bCs/>
          <w:sz w:val="18"/>
          <w:szCs w:val="18"/>
        </w:rPr>
        <w:t>–</w:t>
      </w:r>
      <w:r>
        <w:rPr>
          <w:bCs/>
          <w:sz w:val="18"/>
          <w:szCs w:val="18"/>
        </w:rPr>
        <w:t xml:space="preserve"> </w:t>
      </w:r>
      <w:r w:rsidR="00CE3718">
        <w:rPr>
          <w:bCs/>
          <w:sz w:val="18"/>
          <w:szCs w:val="18"/>
        </w:rPr>
        <w:t>617</w:t>
      </w:r>
      <w:r w:rsidR="00991A0B">
        <w:rPr>
          <w:bCs/>
          <w:sz w:val="18"/>
          <w:szCs w:val="18"/>
        </w:rPr>
        <w:t>.MM</w:t>
      </w:r>
    </w:p>
    <w:p w14:paraId="53CCEB45" w14:textId="77777777" w:rsidR="008642B3" w:rsidRDefault="00836DAF" w:rsidP="00037F7F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776A95E6" w14:textId="0E0A9D4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F66B90" w:rsidRPr="00607F9B" w14:paraId="6FC61B17" w14:textId="77777777" w:rsidTr="00B04925">
        <w:trPr>
          <w:trHeight w:val="638"/>
        </w:trPr>
        <w:tc>
          <w:tcPr>
            <w:tcW w:w="959" w:type="dxa"/>
            <w:shd w:val="clear" w:color="auto" w:fill="auto"/>
          </w:tcPr>
          <w:p w14:paraId="4F057E9B" w14:textId="77777777" w:rsidR="00F66B90" w:rsidRPr="00607F9B" w:rsidRDefault="00F66B90" w:rsidP="00B049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D6E96F" w14:textId="77777777" w:rsidR="00F66B90" w:rsidRPr="00607F9B" w:rsidRDefault="00F66B90" w:rsidP="00B049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6B9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6B90">
              <w:rPr>
                <w:b/>
                <w:bCs/>
                <w:sz w:val="22"/>
                <w:szCs w:val="22"/>
              </w:rPr>
              <w:t>Dostawa sprzętu jednorazowego sterylnego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6B90">
              <w:rPr>
                <w:b/>
                <w:sz w:val="22"/>
                <w:szCs w:val="22"/>
              </w:rPr>
              <w:t>SZP-271-3-2023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E0A4468" w14:textId="77777777" w:rsidR="008642B3" w:rsidRDefault="00C65E53" w:rsidP="00037F7F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66B90" w:rsidRPr="00F66B9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66B90" w:rsidRPr="00F66B90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6B90" w14:paraId="48EB1A5E" w14:textId="77777777" w:rsidTr="00B04925">
        <w:trPr>
          <w:cantSplit/>
        </w:trPr>
        <w:tc>
          <w:tcPr>
            <w:tcW w:w="9498" w:type="dxa"/>
          </w:tcPr>
          <w:p w14:paraId="0AEF17C9" w14:textId="77777777" w:rsidR="00F66B90" w:rsidRPr="001D1EEC" w:rsidRDefault="00F66B90" w:rsidP="00B0492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66B90">
              <w:rPr>
                <w:b/>
                <w:sz w:val="22"/>
                <w:szCs w:val="22"/>
              </w:rPr>
              <w:t>Vente Amicale Sp. z o.o.</w:t>
            </w:r>
          </w:p>
          <w:p w14:paraId="117030DF" w14:textId="77777777" w:rsidR="00F66B90" w:rsidRPr="001D1EEC" w:rsidRDefault="00F66B90" w:rsidP="00B04925">
            <w:pPr>
              <w:spacing w:line="276" w:lineRule="auto"/>
              <w:rPr>
                <w:bCs/>
                <w:sz w:val="22"/>
                <w:szCs w:val="22"/>
              </w:rPr>
            </w:pPr>
            <w:r w:rsidRPr="00F66B90">
              <w:rPr>
                <w:bCs/>
                <w:sz w:val="22"/>
                <w:szCs w:val="22"/>
              </w:rPr>
              <w:t>Marszałkowska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66B90">
              <w:rPr>
                <w:bCs/>
                <w:sz w:val="22"/>
                <w:szCs w:val="22"/>
              </w:rPr>
              <w:t>58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66B90">
              <w:rPr>
                <w:bCs/>
                <w:sz w:val="22"/>
                <w:szCs w:val="22"/>
              </w:rPr>
              <w:t>00-545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66B90">
              <w:rPr>
                <w:bCs/>
                <w:sz w:val="22"/>
                <w:szCs w:val="22"/>
              </w:rPr>
              <w:t>Warszawa</w:t>
            </w:r>
          </w:p>
          <w:p w14:paraId="180F8CFE" w14:textId="77777777" w:rsidR="00F66B90" w:rsidRDefault="00F66B90" w:rsidP="00B049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7A0A5AC" w14:textId="77777777" w:rsidR="00F66B90" w:rsidRPr="00211A34" w:rsidRDefault="00F66B90" w:rsidP="00B0492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66B90">
              <w:rPr>
                <w:color w:val="000000"/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B90">
              <w:rPr>
                <w:color w:val="000000"/>
                <w:sz w:val="22"/>
                <w:szCs w:val="22"/>
              </w:rPr>
              <w:t>narzędzia chirurgiczne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66B90">
              <w:rPr>
                <w:b/>
                <w:sz w:val="22"/>
                <w:szCs w:val="22"/>
              </w:rPr>
              <w:t>52 893.00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007034" w14:textId="77777777" w:rsidR="00F66B90" w:rsidRPr="00D168A0" w:rsidRDefault="00F66B90" w:rsidP="00B0492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0DD67FE" w14:textId="77777777" w:rsidR="00F66B90" w:rsidRDefault="00F66B90" w:rsidP="00B0492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66B9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7E5F709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260"/>
        <w:gridCol w:w="2977"/>
        <w:gridCol w:w="1418"/>
      </w:tblGrid>
      <w:tr w:rsidR="00211A34" w:rsidRPr="00834EF4" w14:paraId="6133C6D8" w14:textId="77777777" w:rsidTr="00037F7F">
        <w:tc>
          <w:tcPr>
            <w:tcW w:w="1843" w:type="dxa"/>
            <w:shd w:val="clear" w:color="auto" w:fill="F3F3F3"/>
          </w:tcPr>
          <w:p w14:paraId="2E6F8AD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14:paraId="082DBA9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7" w:type="dxa"/>
            <w:shd w:val="clear" w:color="auto" w:fill="F3F3F3"/>
          </w:tcPr>
          <w:p w14:paraId="5D5AEE1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046CE90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66B90" w:rsidRPr="00834EF4" w14:paraId="21F08376" w14:textId="77777777" w:rsidTr="00037F7F">
        <w:tc>
          <w:tcPr>
            <w:tcW w:w="1843" w:type="dxa"/>
            <w:shd w:val="clear" w:color="auto" w:fill="auto"/>
          </w:tcPr>
          <w:p w14:paraId="45496329" w14:textId="77777777" w:rsidR="00F66B90" w:rsidRPr="00211A34" w:rsidRDefault="00F66B90" w:rsidP="00B049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B90">
              <w:rPr>
                <w:sz w:val="20"/>
                <w:szCs w:val="20"/>
              </w:rPr>
              <w:t>narzędzia chirurgiczne</w:t>
            </w:r>
          </w:p>
        </w:tc>
        <w:tc>
          <w:tcPr>
            <w:tcW w:w="3260" w:type="dxa"/>
            <w:shd w:val="clear" w:color="auto" w:fill="auto"/>
          </w:tcPr>
          <w:p w14:paraId="2B6E0146" w14:textId="77777777" w:rsidR="00F66B90" w:rsidRPr="00211A34" w:rsidRDefault="00F66B90" w:rsidP="00B049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66B90">
              <w:rPr>
                <w:b/>
                <w:bCs/>
                <w:sz w:val="20"/>
                <w:szCs w:val="20"/>
              </w:rPr>
              <w:t>Vente Amicale Sp. z o.o.</w:t>
            </w:r>
          </w:p>
          <w:p w14:paraId="3633AB0E" w14:textId="77777777" w:rsidR="00F66B90" w:rsidRPr="00211A34" w:rsidRDefault="00F66B90" w:rsidP="00B04925">
            <w:pPr>
              <w:rPr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Marszałkowska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B90">
              <w:rPr>
                <w:sz w:val="20"/>
                <w:szCs w:val="20"/>
              </w:rPr>
              <w:t>58</w:t>
            </w:r>
          </w:p>
          <w:p w14:paraId="7735FCA4" w14:textId="77777777" w:rsidR="00F66B90" w:rsidRPr="00211A34" w:rsidRDefault="00F66B90" w:rsidP="00B04925">
            <w:pPr>
              <w:spacing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00-545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B90">
              <w:rPr>
                <w:sz w:val="20"/>
                <w:szCs w:val="20"/>
              </w:rPr>
              <w:t>Warszawa</w:t>
            </w:r>
          </w:p>
        </w:tc>
        <w:tc>
          <w:tcPr>
            <w:tcW w:w="2977" w:type="dxa"/>
            <w:shd w:val="clear" w:color="auto" w:fill="auto"/>
          </w:tcPr>
          <w:p w14:paraId="6D2A277F" w14:textId="77777777" w:rsidR="00F66B90" w:rsidRPr="00211A34" w:rsidRDefault="00F66B90" w:rsidP="00B049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3A2029" w14:textId="77777777" w:rsidR="00F66B90" w:rsidRPr="00211A34" w:rsidRDefault="00F66B90" w:rsidP="00B04925">
            <w:pPr>
              <w:jc w:val="center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 xml:space="preserve">  100,00</w:t>
            </w:r>
          </w:p>
        </w:tc>
      </w:tr>
      <w:tr w:rsidR="00F66B90" w:rsidRPr="00834EF4" w14:paraId="11A5C0B6" w14:textId="77777777" w:rsidTr="00037F7F">
        <w:tc>
          <w:tcPr>
            <w:tcW w:w="1843" w:type="dxa"/>
            <w:shd w:val="clear" w:color="auto" w:fill="auto"/>
          </w:tcPr>
          <w:p w14:paraId="22F0130C" w14:textId="77777777" w:rsidR="00F66B90" w:rsidRPr="00211A34" w:rsidRDefault="00F66B90" w:rsidP="00B049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B90">
              <w:rPr>
                <w:sz w:val="20"/>
                <w:szCs w:val="20"/>
              </w:rPr>
              <w:t>narzędzia chirurgiczne</w:t>
            </w:r>
          </w:p>
        </w:tc>
        <w:tc>
          <w:tcPr>
            <w:tcW w:w="3260" w:type="dxa"/>
            <w:shd w:val="clear" w:color="auto" w:fill="auto"/>
          </w:tcPr>
          <w:p w14:paraId="6F176A47" w14:textId="77777777" w:rsidR="00F66B90" w:rsidRPr="00211A34" w:rsidRDefault="00F66B90" w:rsidP="00B0492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66B90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70552B76" w14:textId="77777777" w:rsidR="00F66B90" w:rsidRPr="00211A34" w:rsidRDefault="00F66B90" w:rsidP="00B04925">
            <w:pPr>
              <w:rPr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B90">
              <w:rPr>
                <w:sz w:val="20"/>
                <w:szCs w:val="20"/>
              </w:rPr>
              <w:t>17</w:t>
            </w:r>
          </w:p>
          <w:p w14:paraId="0E714FDF" w14:textId="77777777" w:rsidR="00F66B90" w:rsidRPr="00211A34" w:rsidRDefault="00F66B90" w:rsidP="00B04925">
            <w:pPr>
              <w:spacing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B90">
              <w:rPr>
                <w:sz w:val="20"/>
                <w:szCs w:val="20"/>
              </w:rPr>
              <w:t>Pabianice</w:t>
            </w:r>
          </w:p>
        </w:tc>
        <w:tc>
          <w:tcPr>
            <w:tcW w:w="2977" w:type="dxa"/>
            <w:shd w:val="clear" w:color="auto" w:fill="auto"/>
          </w:tcPr>
          <w:p w14:paraId="2C11D72F" w14:textId="77777777" w:rsidR="00F66B90" w:rsidRPr="00211A34" w:rsidRDefault="00F66B90" w:rsidP="00B049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1 - Cena - 72.96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78F041" w14:textId="77777777" w:rsidR="00F66B90" w:rsidRPr="00211A34" w:rsidRDefault="00F66B90" w:rsidP="00B04925">
            <w:pPr>
              <w:jc w:val="center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 xml:space="preserve">  72,96</w:t>
            </w:r>
          </w:p>
        </w:tc>
      </w:tr>
      <w:tr w:rsidR="00F66B90" w:rsidRPr="00834EF4" w14:paraId="5F938AD8" w14:textId="77777777" w:rsidTr="00037F7F">
        <w:tc>
          <w:tcPr>
            <w:tcW w:w="1843" w:type="dxa"/>
            <w:shd w:val="clear" w:color="auto" w:fill="auto"/>
          </w:tcPr>
          <w:p w14:paraId="1EDECA74" w14:textId="77777777" w:rsidR="00F66B90" w:rsidRPr="00211A34" w:rsidRDefault="00F66B90" w:rsidP="00B049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B90">
              <w:rPr>
                <w:sz w:val="20"/>
                <w:szCs w:val="20"/>
              </w:rPr>
              <w:t>narzędzia chirurgiczne</w:t>
            </w:r>
          </w:p>
        </w:tc>
        <w:tc>
          <w:tcPr>
            <w:tcW w:w="3260" w:type="dxa"/>
            <w:shd w:val="clear" w:color="auto" w:fill="auto"/>
          </w:tcPr>
          <w:p w14:paraId="29489AF5" w14:textId="77777777" w:rsidR="00037F7F" w:rsidRDefault="00037F7F" w:rsidP="00037F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</w:t>
            </w:r>
          </w:p>
          <w:p w14:paraId="616D768E" w14:textId="77777777" w:rsidR="00037F7F" w:rsidRDefault="00037F7F" w:rsidP="00037F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Citonet-Kraków Sp. z o.o. (lider)</w:t>
            </w:r>
          </w:p>
          <w:p w14:paraId="3F69FF5A" w14:textId="77777777" w:rsidR="00037F7F" w:rsidRDefault="00037F7F" w:rsidP="00037F7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Gromadzka 52</w:t>
            </w:r>
          </w:p>
          <w:p w14:paraId="6075EA66" w14:textId="77777777" w:rsidR="00037F7F" w:rsidRDefault="00037F7F" w:rsidP="00037F7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30-719 Kraków</w:t>
            </w:r>
          </w:p>
          <w:p w14:paraId="26AE2891" w14:textId="77777777" w:rsidR="00037F7F" w:rsidRDefault="00037F7F" w:rsidP="00037F7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Toruńskie Zakłady Materiałów Opatrunkowych S.A. (członek)</w:t>
            </w:r>
          </w:p>
          <w:p w14:paraId="02571088" w14:textId="77777777" w:rsidR="00037F7F" w:rsidRDefault="00037F7F" w:rsidP="00037F7F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Żółkiewskiego 20/26 </w:t>
            </w:r>
          </w:p>
          <w:p w14:paraId="6FE01930" w14:textId="6121DA51" w:rsidR="00F66B90" w:rsidRPr="00211A34" w:rsidRDefault="00037F7F" w:rsidP="00037F7F">
            <w:pPr>
              <w:spacing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87-100 Toruń</w:t>
            </w:r>
          </w:p>
        </w:tc>
        <w:tc>
          <w:tcPr>
            <w:tcW w:w="2977" w:type="dxa"/>
            <w:shd w:val="clear" w:color="auto" w:fill="auto"/>
          </w:tcPr>
          <w:p w14:paraId="033345D2" w14:textId="77777777" w:rsidR="00F66B90" w:rsidRPr="00211A34" w:rsidRDefault="00F66B90" w:rsidP="00B0492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>1 - Cena - 0.00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0A34AC" w14:textId="77777777" w:rsidR="00F66B90" w:rsidRPr="00211A34" w:rsidRDefault="00F66B90" w:rsidP="00B04925">
            <w:pPr>
              <w:jc w:val="center"/>
              <w:rPr>
                <w:color w:val="000000"/>
                <w:sz w:val="20"/>
                <w:szCs w:val="20"/>
              </w:rPr>
            </w:pPr>
            <w:r w:rsidRPr="00F66B90">
              <w:rPr>
                <w:sz w:val="20"/>
                <w:szCs w:val="20"/>
              </w:rPr>
              <w:t xml:space="preserve">  0,00</w:t>
            </w:r>
          </w:p>
        </w:tc>
      </w:tr>
    </w:tbl>
    <w:p w14:paraId="2C1DF59F" w14:textId="58582CEA" w:rsidR="008642B3" w:rsidRPr="00613202" w:rsidRDefault="00B464D3" w:rsidP="00613202">
      <w:pPr>
        <w:spacing w:before="12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r w:rsidR="00F66B90" w:rsidRPr="00F66B90">
        <w:rPr>
          <w:sz w:val="22"/>
          <w:szCs w:val="22"/>
        </w:rPr>
        <w:t xml:space="preserve">  </w:t>
      </w:r>
      <w:bookmarkEnd w:id="0"/>
    </w:p>
    <w:sectPr w:rsidR="008642B3" w:rsidRPr="0061320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13F49" w14:textId="77777777" w:rsidR="006C00B5" w:rsidRDefault="006C00B5">
      <w:r>
        <w:separator/>
      </w:r>
    </w:p>
  </w:endnote>
  <w:endnote w:type="continuationSeparator" w:id="0">
    <w:p w14:paraId="353B3902" w14:textId="77777777" w:rsidR="006C00B5" w:rsidRDefault="006C0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C27D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714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89C4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4AE3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659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4F7B1" w14:textId="77777777" w:rsidR="006C00B5" w:rsidRDefault="006C00B5">
      <w:r>
        <w:separator/>
      </w:r>
    </w:p>
  </w:footnote>
  <w:footnote w:type="continuationSeparator" w:id="0">
    <w:p w14:paraId="4932C6AA" w14:textId="77777777" w:rsidR="006C00B5" w:rsidRDefault="006C0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836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45C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BE8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ADF"/>
    <w:rsid w:val="00022322"/>
    <w:rsid w:val="00037F7F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13202"/>
    <w:rsid w:val="00644DCB"/>
    <w:rsid w:val="00657C1E"/>
    <w:rsid w:val="006C00B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1A0B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32466"/>
    <w:rsid w:val="00C423DD"/>
    <w:rsid w:val="00C60D7B"/>
    <w:rsid w:val="00C65E53"/>
    <w:rsid w:val="00CA0B33"/>
    <w:rsid w:val="00CA3511"/>
    <w:rsid w:val="00CE3718"/>
    <w:rsid w:val="00D01E5B"/>
    <w:rsid w:val="00D04203"/>
    <w:rsid w:val="00D168A0"/>
    <w:rsid w:val="00D26ED6"/>
    <w:rsid w:val="00D42C90"/>
    <w:rsid w:val="00D8427E"/>
    <w:rsid w:val="00DD3E85"/>
    <w:rsid w:val="00E30B2D"/>
    <w:rsid w:val="00E62859"/>
    <w:rsid w:val="00E85D70"/>
    <w:rsid w:val="00F223E4"/>
    <w:rsid w:val="00F33C66"/>
    <w:rsid w:val="00F66B90"/>
    <w:rsid w:val="00F960D7"/>
    <w:rsid w:val="00FB7F50"/>
    <w:rsid w:val="00FC7ADF"/>
    <w:rsid w:val="00FD09DE"/>
    <w:rsid w:val="00FE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A3DEC"/>
  <w15:chartTrackingRefBased/>
  <w15:docId w15:val="{854BBA86-3098-4162-97BE-EAF3530D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265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5</cp:revision>
  <cp:lastPrinted>1899-12-31T23:00:00Z</cp:lastPrinted>
  <dcterms:created xsi:type="dcterms:W3CDTF">2023-08-30T06:48:00Z</dcterms:created>
  <dcterms:modified xsi:type="dcterms:W3CDTF">2023-09-01T12:31:00Z</dcterms:modified>
</cp:coreProperties>
</file>