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55387" w14:textId="77777777" w:rsidR="00D665F5" w:rsidRDefault="00980F78" w:rsidP="00D665F5">
      <w:pPr>
        <w:spacing w:after="240"/>
        <w:jc w:val="right"/>
        <w:rPr>
          <w:sz w:val="22"/>
          <w:szCs w:val="22"/>
        </w:rPr>
      </w:pPr>
      <w:r w:rsidRPr="00980F7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80F78">
        <w:rPr>
          <w:sz w:val="22"/>
          <w:szCs w:val="22"/>
        </w:rPr>
        <w:t>2023-09-01</w:t>
      </w:r>
    </w:p>
    <w:p w14:paraId="1D2221C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177CBC7" w14:textId="77777777" w:rsidR="00980F78" w:rsidRPr="00980F78" w:rsidRDefault="00980F78" w:rsidP="00577BC6">
      <w:pPr>
        <w:spacing w:after="40"/>
        <w:rPr>
          <w:b/>
          <w:bCs/>
          <w:sz w:val="22"/>
          <w:szCs w:val="22"/>
        </w:rPr>
      </w:pPr>
      <w:r w:rsidRPr="00980F78">
        <w:rPr>
          <w:b/>
          <w:bCs/>
          <w:sz w:val="22"/>
          <w:szCs w:val="22"/>
        </w:rPr>
        <w:t>Akademia Górniczo - Hutnicza</w:t>
      </w:r>
    </w:p>
    <w:p w14:paraId="2BD1795F" w14:textId="77777777" w:rsidR="00980F78" w:rsidRPr="00980F78" w:rsidRDefault="00980F78" w:rsidP="00577BC6">
      <w:pPr>
        <w:spacing w:after="40"/>
        <w:rPr>
          <w:b/>
          <w:bCs/>
          <w:sz w:val="22"/>
          <w:szCs w:val="22"/>
        </w:rPr>
      </w:pPr>
      <w:r w:rsidRPr="00980F78">
        <w:rPr>
          <w:b/>
          <w:bCs/>
          <w:sz w:val="22"/>
          <w:szCs w:val="22"/>
        </w:rPr>
        <w:t>im. Stanisława Staszica w Krakowie</w:t>
      </w:r>
    </w:p>
    <w:p w14:paraId="1E29F074" w14:textId="77777777" w:rsidR="00D665F5" w:rsidRPr="00D91931" w:rsidRDefault="00980F78" w:rsidP="00577BC6">
      <w:pPr>
        <w:spacing w:after="40"/>
        <w:rPr>
          <w:b/>
          <w:bCs/>
          <w:sz w:val="22"/>
          <w:szCs w:val="22"/>
        </w:rPr>
      </w:pPr>
      <w:r w:rsidRPr="00980F78">
        <w:rPr>
          <w:b/>
          <w:bCs/>
          <w:sz w:val="22"/>
          <w:szCs w:val="22"/>
        </w:rPr>
        <w:t>Dział Zamówień Publicznych</w:t>
      </w:r>
    </w:p>
    <w:p w14:paraId="49FA5BCB" w14:textId="77777777" w:rsidR="00D665F5" w:rsidRPr="00BD5546" w:rsidRDefault="00980F78" w:rsidP="00D665F5">
      <w:pPr>
        <w:rPr>
          <w:sz w:val="22"/>
          <w:szCs w:val="22"/>
        </w:rPr>
      </w:pPr>
      <w:r w:rsidRPr="00980F7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80F78">
        <w:rPr>
          <w:sz w:val="22"/>
          <w:szCs w:val="22"/>
        </w:rPr>
        <w:t>30</w:t>
      </w:r>
    </w:p>
    <w:p w14:paraId="24A069CB" w14:textId="77777777" w:rsidR="00D665F5" w:rsidRPr="00BD5546" w:rsidRDefault="00980F78" w:rsidP="00D665F5">
      <w:pPr>
        <w:rPr>
          <w:sz w:val="22"/>
          <w:szCs w:val="22"/>
        </w:rPr>
      </w:pPr>
      <w:r w:rsidRPr="00980F7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80F78">
        <w:rPr>
          <w:sz w:val="22"/>
          <w:szCs w:val="22"/>
        </w:rPr>
        <w:t>Kraków</w:t>
      </w:r>
    </w:p>
    <w:p w14:paraId="39074B9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0F78" w:rsidRPr="00980F78">
        <w:rPr>
          <w:b/>
          <w:sz w:val="22"/>
          <w:szCs w:val="22"/>
        </w:rPr>
        <w:t>KC-zp.272-479/23</w:t>
      </w:r>
      <w:r w:rsidR="00A80738">
        <w:rPr>
          <w:sz w:val="24"/>
        </w:rPr>
        <w:tab/>
        <w:t xml:space="preserve"> </w:t>
      </w:r>
    </w:p>
    <w:p w14:paraId="67EAC3B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62BB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CFCC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E8626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E13969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08590F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80F78" w:rsidRPr="00980F7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F168F8C" w14:textId="77777777" w:rsidR="00980F78" w:rsidRPr="00980F78" w:rsidRDefault="00980F78" w:rsidP="00577BC6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980F78">
        <w:rPr>
          <w:b/>
          <w:sz w:val="22"/>
          <w:szCs w:val="22"/>
        </w:rPr>
        <w:t>Remont kompleksu pomieszczeń nr 143 i 145 w pawilonie A-0 AGH w Krakowie wraz z wykonaniem systemu wentylacji mechanicznej i klimatyzacji</w:t>
      </w:r>
    </w:p>
    <w:p w14:paraId="5F8DBC75" w14:textId="77777777" w:rsidR="00A80738" w:rsidRPr="00577BC6" w:rsidRDefault="00980F7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80F78">
        <w:rPr>
          <w:b/>
          <w:sz w:val="22"/>
          <w:szCs w:val="22"/>
        </w:rPr>
        <w:t xml:space="preserve"> KC-zp.272-479/23</w:t>
      </w:r>
    </w:p>
    <w:p w14:paraId="5B83C31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8E073D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80F78" w:rsidRPr="00980F78">
        <w:rPr>
          <w:sz w:val="22"/>
          <w:szCs w:val="22"/>
        </w:rPr>
        <w:t>01/09/2023</w:t>
      </w:r>
      <w:r w:rsidR="00FF4AB1" w:rsidRPr="00577BC6">
        <w:rPr>
          <w:sz w:val="22"/>
          <w:szCs w:val="22"/>
        </w:rPr>
        <w:t xml:space="preserve"> o godz. </w:t>
      </w:r>
      <w:r w:rsidR="00980F78" w:rsidRPr="00980F7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8C3618E" w14:textId="77777777" w:rsidTr="003F57CD">
        <w:tc>
          <w:tcPr>
            <w:tcW w:w="993" w:type="dxa"/>
            <w:shd w:val="clear" w:color="auto" w:fill="auto"/>
            <w:vAlign w:val="center"/>
          </w:tcPr>
          <w:p w14:paraId="05C7FBA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40F2B7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0415C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80F78" w:rsidRPr="00493F8C" w14:paraId="0850B3CA" w14:textId="77777777" w:rsidTr="00A15A27">
        <w:tc>
          <w:tcPr>
            <w:tcW w:w="993" w:type="dxa"/>
            <w:shd w:val="clear" w:color="auto" w:fill="auto"/>
            <w:vAlign w:val="center"/>
          </w:tcPr>
          <w:p w14:paraId="7A82799F" w14:textId="77777777" w:rsidR="00980F78" w:rsidRPr="00490DC0" w:rsidRDefault="00980F78" w:rsidP="00A15A27">
            <w:pPr>
              <w:spacing w:before="120" w:after="120"/>
              <w:jc w:val="center"/>
            </w:pPr>
            <w:r w:rsidRPr="00980F78">
              <w:t>1</w:t>
            </w:r>
          </w:p>
        </w:tc>
        <w:tc>
          <w:tcPr>
            <w:tcW w:w="5244" w:type="dxa"/>
            <w:shd w:val="clear" w:color="auto" w:fill="auto"/>
          </w:tcPr>
          <w:p w14:paraId="7A80BE79" w14:textId="77777777" w:rsidR="00980F78" w:rsidRPr="00490DC0" w:rsidRDefault="00980F78" w:rsidP="00A15A27">
            <w:pPr>
              <w:spacing w:before="40"/>
            </w:pPr>
            <w:r w:rsidRPr="00980F78">
              <w:t>Hydratec Spółka z ograniczona odpowiedzialnością</w:t>
            </w:r>
          </w:p>
          <w:p w14:paraId="38180F95" w14:textId="77777777" w:rsidR="00980F78" w:rsidRPr="00490DC0" w:rsidRDefault="00980F78" w:rsidP="00A15A27">
            <w:r w:rsidRPr="00980F78">
              <w:t>Por. Anatola Radziwonika</w:t>
            </w:r>
            <w:r w:rsidRPr="00490DC0">
              <w:t xml:space="preserve"> </w:t>
            </w:r>
            <w:r w:rsidRPr="00980F78">
              <w:t>12</w:t>
            </w:r>
            <w:r w:rsidRPr="00490DC0">
              <w:t xml:space="preserve"> </w:t>
            </w:r>
          </w:p>
          <w:p w14:paraId="0E1AA910" w14:textId="77777777" w:rsidR="00980F78" w:rsidRPr="00490DC0" w:rsidRDefault="00980F78" w:rsidP="00A15A27">
            <w:pPr>
              <w:spacing w:after="40"/>
              <w:jc w:val="both"/>
            </w:pPr>
            <w:r w:rsidRPr="00980F78">
              <w:t>15-166</w:t>
            </w:r>
            <w:r w:rsidRPr="00490DC0">
              <w:t xml:space="preserve"> </w:t>
            </w:r>
            <w:r w:rsidRPr="00980F78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D48DCD" w14:textId="77777777" w:rsidR="00980F78" w:rsidRPr="00490DC0" w:rsidRDefault="00980F78" w:rsidP="00A15A27">
            <w:pPr>
              <w:spacing w:before="120" w:after="120"/>
              <w:jc w:val="both"/>
            </w:pPr>
            <w:r w:rsidRPr="00980F78">
              <w:t>1 574 400.00 zł</w:t>
            </w:r>
          </w:p>
        </w:tc>
      </w:tr>
      <w:tr w:rsidR="00980F78" w:rsidRPr="00493F8C" w14:paraId="0D76AADC" w14:textId="77777777" w:rsidTr="00A15A27">
        <w:tc>
          <w:tcPr>
            <w:tcW w:w="993" w:type="dxa"/>
            <w:shd w:val="clear" w:color="auto" w:fill="auto"/>
            <w:vAlign w:val="center"/>
          </w:tcPr>
          <w:p w14:paraId="1B0DF658" w14:textId="77777777" w:rsidR="00980F78" w:rsidRPr="00490DC0" w:rsidRDefault="00980F78" w:rsidP="00A15A27">
            <w:pPr>
              <w:spacing w:before="120" w:after="120"/>
              <w:jc w:val="center"/>
            </w:pPr>
            <w:r w:rsidRPr="00980F78">
              <w:t>2</w:t>
            </w:r>
          </w:p>
        </w:tc>
        <w:tc>
          <w:tcPr>
            <w:tcW w:w="5244" w:type="dxa"/>
            <w:shd w:val="clear" w:color="auto" w:fill="auto"/>
          </w:tcPr>
          <w:p w14:paraId="01B05D06" w14:textId="79FDD03B" w:rsidR="00980F78" w:rsidRPr="00490DC0" w:rsidRDefault="00784A88" w:rsidP="00A15A27">
            <w:pPr>
              <w:spacing w:before="40"/>
            </w:pPr>
            <w:r>
              <w:t>Kamil Trybuś Engineering</w:t>
            </w:r>
          </w:p>
          <w:p w14:paraId="65ED547E" w14:textId="45D74951" w:rsidR="00980F78" w:rsidRPr="00490DC0" w:rsidRDefault="00980F78" w:rsidP="00A15A27">
            <w:r w:rsidRPr="00980F78">
              <w:t>Wyspiańskiego</w:t>
            </w:r>
            <w:r w:rsidRPr="00490DC0">
              <w:t xml:space="preserve"> </w:t>
            </w:r>
            <w:r w:rsidR="00784A88">
              <w:t>1/5</w:t>
            </w:r>
          </w:p>
          <w:p w14:paraId="5CCF5126" w14:textId="05AF32E4" w:rsidR="00980F78" w:rsidRPr="00490DC0" w:rsidRDefault="00784A88" w:rsidP="00A15A27">
            <w:pPr>
              <w:spacing w:after="40"/>
              <w:jc w:val="both"/>
            </w:pPr>
            <w:r>
              <w:t>31-261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68F473" w14:textId="77777777" w:rsidR="00980F78" w:rsidRPr="00490DC0" w:rsidRDefault="00980F78" w:rsidP="00A15A27">
            <w:pPr>
              <w:spacing w:before="120" w:after="120"/>
              <w:jc w:val="both"/>
            </w:pPr>
            <w:r w:rsidRPr="00980F78">
              <w:t>873 300.00 zł</w:t>
            </w:r>
          </w:p>
        </w:tc>
      </w:tr>
      <w:tr w:rsidR="00980F78" w:rsidRPr="00493F8C" w14:paraId="1359AA40" w14:textId="77777777" w:rsidTr="00A15A27">
        <w:tc>
          <w:tcPr>
            <w:tcW w:w="993" w:type="dxa"/>
            <w:shd w:val="clear" w:color="auto" w:fill="auto"/>
            <w:vAlign w:val="center"/>
          </w:tcPr>
          <w:p w14:paraId="1C856D8D" w14:textId="77777777" w:rsidR="00980F78" w:rsidRPr="00490DC0" w:rsidRDefault="00980F78" w:rsidP="00A15A27">
            <w:pPr>
              <w:spacing w:before="120" w:after="120"/>
              <w:jc w:val="center"/>
            </w:pPr>
            <w:r w:rsidRPr="00980F78">
              <w:t>3</w:t>
            </w:r>
          </w:p>
        </w:tc>
        <w:tc>
          <w:tcPr>
            <w:tcW w:w="5244" w:type="dxa"/>
            <w:shd w:val="clear" w:color="auto" w:fill="auto"/>
          </w:tcPr>
          <w:p w14:paraId="45C87378" w14:textId="77777777" w:rsidR="00980F78" w:rsidRPr="00490DC0" w:rsidRDefault="00980F78" w:rsidP="00A15A27">
            <w:pPr>
              <w:spacing w:before="40"/>
            </w:pPr>
            <w:r w:rsidRPr="00980F78">
              <w:t>KARTO SP. Z O.O.</w:t>
            </w:r>
          </w:p>
          <w:p w14:paraId="360293BE" w14:textId="77777777" w:rsidR="00980F78" w:rsidRPr="00490DC0" w:rsidRDefault="00980F78" w:rsidP="00A15A27">
            <w:r w:rsidRPr="00980F78">
              <w:t>Jugowicka</w:t>
            </w:r>
            <w:r w:rsidRPr="00490DC0">
              <w:t xml:space="preserve"> </w:t>
            </w:r>
            <w:r w:rsidRPr="00980F78">
              <w:t>17A</w:t>
            </w:r>
            <w:r w:rsidRPr="00490DC0">
              <w:t xml:space="preserve"> </w:t>
            </w:r>
          </w:p>
          <w:p w14:paraId="1BEAAF00" w14:textId="77777777" w:rsidR="00980F78" w:rsidRPr="00490DC0" w:rsidRDefault="00980F78" w:rsidP="00A15A27">
            <w:pPr>
              <w:spacing w:after="40"/>
              <w:jc w:val="both"/>
            </w:pPr>
            <w:r w:rsidRPr="00980F78">
              <w:t>30-443</w:t>
            </w:r>
            <w:r w:rsidRPr="00490DC0">
              <w:t xml:space="preserve"> </w:t>
            </w:r>
            <w:r w:rsidRPr="00980F7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4857B6" w14:textId="77777777" w:rsidR="00980F78" w:rsidRPr="00490DC0" w:rsidRDefault="00980F78" w:rsidP="00A15A27">
            <w:pPr>
              <w:spacing w:before="120" w:after="120"/>
              <w:jc w:val="both"/>
            </w:pPr>
            <w:r w:rsidRPr="00980F78">
              <w:t>744 851.81 zł</w:t>
            </w:r>
          </w:p>
        </w:tc>
      </w:tr>
      <w:tr w:rsidR="00980F78" w:rsidRPr="00493F8C" w14:paraId="12920207" w14:textId="77777777" w:rsidTr="00A15A27">
        <w:tc>
          <w:tcPr>
            <w:tcW w:w="993" w:type="dxa"/>
            <w:shd w:val="clear" w:color="auto" w:fill="auto"/>
            <w:vAlign w:val="center"/>
          </w:tcPr>
          <w:p w14:paraId="71E51783" w14:textId="77777777" w:rsidR="00980F78" w:rsidRPr="00490DC0" w:rsidRDefault="00980F78" w:rsidP="00A15A27">
            <w:pPr>
              <w:spacing w:before="120" w:after="120"/>
              <w:jc w:val="center"/>
            </w:pPr>
            <w:r w:rsidRPr="00980F78">
              <w:t>4</w:t>
            </w:r>
          </w:p>
        </w:tc>
        <w:tc>
          <w:tcPr>
            <w:tcW w:w="5244" w:type="dxa"/>
            <w:shd w:val="clear" w:color="auto" w:fill="auto"/>
          </w:tcPr>
          <w:p w14:paraId="7CC3FA9E" w14:textId="77777777" w:rsidR="00980F78" w:rsidRPr="00490DC0" w:rsidRDefault="00980F78" w:rsidP="00A15A27">
            <w:pPr>
              <w:spacing w:before="40"/>
            </w:pPr>
            <w:r w:rsidRPr="00980F78">
              <w:t>Spółdzielnia Rzemieślnicza BUDMET</w:t>
            </w:r>
          </w:p>
          <w:p w14:paraId="05726D52" w14:textId="0F4E8A32" w:rsidR="00980F78" w:rsidRPr="00490DC0" w:rsidRDefault="00980F78" w:rsidP="00A15A27">
            <w:r w:rsidRPr="00980F78">
              <w:t>os. Szkolne</w:t>
            </w:r>
            <w:r w:rsidRPr="00490DC0">
              <w:t xml:space="preserve"> </w:t>
            </w:r>
            <w:r w:rsidRPr="00980F78">
              <w:t>3</w:t>
            </w:r>
            <w:r w:rsidRPr="00490DC0">
              <w:t xml:space="preserve"> </w:t>
            </w:r>
          </w:p>
          <w:p w14:paraId="11D8A840" w14:textId="77777777" w:rsidR="00980F78" w:rsidRPr="00490DC0" w:rsidRDefault="00980F78" w:rsidP="00A15A27">
            <w:pPr>
              <w:spacing w:after="40"/>
              <w:jc w:val="both"/>
            </w:pPr>
            <w:r w:rsidRPr="00980F78">
              <w:t>31-975</w:t>
            </w:r>
            <w:r w:rsidRPr="00490DC0">
              <w:t xml:space="preserve"> </w:t>
            </w:r>
            <w:r w:rsidRPr="00980F7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BB6156" w14:textId="77777777" w:rsidR="00980F78" w:rsidRPr="00490DC0" w:rsidRDefault="00980F78" w:rsidP="00A15A27">
            <w:pPr>
              <w:spacing w:before="120" w:after="120"/>
              <w:jc w:val="both"/>
            </w:pPr>
            <w:r w:rsidRPr="00980F78">
              <w:t>1 003 085.65 zł</w:t>
            </w:r>
          </w:p>
        </w:tc>
      </w:tr>
      <w:tr w:rsidR="00980F78" w:rsidRPr="00493F8C" w14:paraId="36C614AB" w14:textId="77777777" w:rsidTr="00784A88">
        <w:trPr>
          <w:trHeight w:val="1948"/>
        </w:trPr>
        <w:tc>
          <w:tcPr>
            <w:tcW w:w="993" w:type="dxa"/>
            <w:shd w:val="clear" w:color="auto" w:fill="auto"/>
            <w:vAlign w:val="center"/>
          </w:tcPr>
          <w:p w14:paraId="06647B99" w14:textId="77777777" w:rsidR="00980F78" w:rsidRPr="00490DC0" w:rsidRDefault="00980F78" w:rsidP="00A15A27">
            <w:pPr>
              <w:spacing w:before="120" w:after="120"/>
              <w:jc w:val="center"/>
            </w:pPr>
            <w:r w:rsidRPr="00980F78">
              <w:t>5</w:t>
            </w:r>
          </w:p>
        </w:tc>
        <w:tc>
          <w:tcPr>
            <w:tcW w:w="5244" w:type="dxa"/>
            <w:shd w:val="clear" w:color="auto" w:fill="auto"/>
          </w:tcPr>
          <w:p w14:paraId="4445516D" w14:textId="77777777" w:rsidR="00784A88" w:rsidRDefault="00784A88" w:rsidP="00A15A27">
            <w:pPr>
              <w:spacing w:before="40"/>
            </w:pPr>
            <w:r>
              <w:t>Konsorcjum</w:t>
            </w:r>
          </w:p>
          <w:p w14:paraId="57E640C5" w14:textId="1181C367" w:rsidR="00980F78" w:rsidRPr="00490DC0" w:rsidRDefault="00784A88" w:rsidP="00A15A27">
            <w:pPr>
              <w:spacing w:before="40"/>
            </w:pPr>
            <w:r>
              <w:t xml:space="preserve">Lider - </w:t>
            </w:r>
            <w:r w:rsidR="00980F78" w:rsidRPr="00980F78">
              <w:t>Stambud Sp. z o.o.</w:t>
            </w:r>
          </w:p>
          <w:p w14:paraId="374FBB81" w14:textId="77777777" w:rsidR="00980F78" w:rsidRPr="00490DC0" w:rsidRDefault="00980F78" w:rsidP="00A15A27">
            <w:r w:rsidRPr="00980F78">
              <w:t>Św. Wojciecha</w:t>
            </w:r>
            <w:r w:rsidRPr="00490DC0">
              <w:t xml:space="preserve"> </w:t>
            </w:r>
            <w:r w:rsidRPr="00980F78">
              <w:t>89</w:t>
            </w:r>
            <w:r w:rsidRPr="00490DC0">
              <w:t xml:space="preserve"> </w:t>
            </w:r>
          </w:p>
          <w:p w14:paraId="470A2366" w14:textId="77777777" w:rsidR="00784A88" w:rsidRDefault="00980F78" w:rsidP="00A15A27">
            <w:pPr>
              <w:spacing w:after="40"/>
              <w:jc w:val="both"/>
            </w:pPr>
            <w:r w:rsidRPr="00980F78">
              <w:t>32-085</w:t>
            </w:r>
            <w:r w:rsidRPr="00490DC0">
              <w:t xml:space="preserve"> </w:t>
            </w:r>
            <w:r w:rsidRPr="00980F78">
              <w:t>Modlnica</w:t>
            </w:r>
          </w:p>
          <w:p w14:paraId="0079BE8E" w14:textId="77777777" w:rsidR="00980F78" w:rsidRDefault="00784A88" w:rsidP="00A15A27">
            <w:pPr>
              <w:spacing w:after="40"/>
              <w:jc w:val="both"/>
            </w:pPr>
            <w:r>
              <w:t xml:space="preserve">Partner – 2K Budownictwo sp. z o.o. sp.k. </w:t>
            </w:r>
          </w:p>
          <w:p w14:paraId="01A5B599" w14:textId="77777777" w:rsidR="00784A88" w:rsidRPr="00490DC0" w:rsidRDefault="00784A88" w:rsidP="00784A88">
            <w:r w:rsidRPr="00980F78">
              <w:t>Św. Wojciecha</w:t>
            </w:r>
            <w:r w:rsidRPr="00490DC0">
              <w:t xml:space="preserve"> </w:t>
            </w:r>
            <w:r w:rsidRPr="00980F78">
              <w:t>89</w:t>
            </w:r>
            <w:r w:rsidRPr="00490DC0">
              <w:t xml:space="preserve"> </w:t>
            </w:r>
          </w:p>
          <w:p w14:paraId="08D919F6" w14:textId="65658414" w:rsidR="00784A88" w:rsidRPr="00490DC0" w:rsidRDefault="00784A88" w:rsidP="00A15A27">
            <w:pPr>
              <w:spacing w:after="40"/>
              <w:jc w:val="both"/>
            </w:pPr>
            <w:r w:rsidRPr="00980F78">
              <w:t>32-085</w:t>
            </w:r>
            <w:r w:rsidRPr="00490DC0">
              <w:t xml:space="preserve"> </w:t>
            </w:r>
            <w:r w:rsidRPr="00980F78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C59A88" w14:textId="77777777" w:rsidR="00980F78" w:rsidRPr="00490DC0" w:rsidRDefault="00980F78" w:rsidP="00A15A27">
            <w:pPr>
              <w:spacing w:before="120" w:after="120"/>
              <w:jc w:val="both"/>
            </w:pPr>
            <w:r w:rsidRPr="00980F78">
              <w:t>1 111 895.73 zł</w:t>
            </w:r>
          </w:p>
        </w:tc>
      </w:tr>
    </w:tbl>
    <w:p w14:paraId="6813C5F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AC10C" w14:textId="77777777" w:rsidR="008270AF" w:rsidRDefault="008270AF">
      <w:r>
        <w:separator/>
      </w:r>
    </w:p>
  </w:endnote>
  <w:endnote w:type="continuationSeparator" w:id="0">
    <w:p w14:paraId="6AF7A226" w14:textId="77777777" w:rsidR="008270AF" w:rsidRDefault="00827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137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02D1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2F53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D56AB4">
        <v:line id="_x0000_s1025" style="position:absolute;left:0;text-align:left;z-index:251657728" from="-3.85pt,8.7pt" to="455.15pt,8.7pt"/>
      </w:pict>
    </w:r>
  </w:p>
  <w:p w14:paraId="64C595C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BA7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12EBED" w14:textId="77777777" w:rsidR="009F189D" w:rsidRDefault="009F189D">
    <w:pPr>
      <w:pStyle w:val="Stopka"/>
      <w:tabs>
        <w:tab w:val="clear" w:pos="4536"/>
      </w:tabs>
      <w:jc w:val="center"/>
    </w:pPr>
  </w:p>
  <w:p w14:paraId="3DF1B0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99742" w14:textId="77777777" w:rsidR="008270AF" w:rsidRDefault="008270AF">
      <w:r>
        <w:separator/>
      </w:r>
    </w:p>
  </w:footnote>
  <w:footnote w:type="continuationSeparator" w:id="0">
    <w:p w14:paraId="11465A91" w14:textId="77777777" w:rsidR="008270AF" w:rsidRDefault="008270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B22D2" w14:textId="77777777" w:rsidR="00980F78" w:rsidRDefault="00980F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03244" w14:textId="77777777" w:rsidR="00980F78" w:rsidRDefault="00980F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A0FC" w14:textId="77777777" w:rsidR="00980F78" w:rsidRDefault="00980F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70A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84A88"/>
    <w:rsid w:val="007965DC"/>
    <w:rsid w:val="008270AF"/>
    <w:rsid w:val="00843263"/>
    <w:rsid w:val="00861E75"/>
    <w:rsid w:val="00980F78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FF269E"/>
  <w15:chartTrackingRefBased/>
  <w15:docId w15:val="{FF4AA85C-FDFB-40E7-97B5-6BB5C43D4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2023-09-01T10:12:00Z</dcterms:created>
  <dcterms:modified xsi:type="dcterms:W3CDTF">2023-09-01T10:14:00Z</dcterms:modified>
</cp:coreProperties>
</file>