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F7705" w14:textId="0F5D7030" w:rsidR="00310788" w:rsidRDefault="003A0700" w:rsidP="00B00B4C">
      <w:pPr>
        <w:jc w:val="right"/>
        <w:rPr>
          <w:rFonts w:ascii="Arial" w:hAnsi="Arial" w:cs="Arial"/>
          <w:sz w:val="24"/>
          <w:szCs w:val="24"/>
        </w:rPr>
      </w:pPr>
      <w:r w:rsidRPr="003A0700">
        <w:rPr>
          <w:rFonts w:ascii="Arial" w:hAnsi="Arial" w:cs="Arial"/>
          <w:sz w:val="24"/>
          <w:szCs w:val="24"/>
        </w:rPr>
        <w:t>Poznań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3A0700">
        <w:rPr>
          <w:rFonts w:ascii="Arial" w:hAnsi="Arial" w:cs="Arial"/>
          <w:sz w:val="24"/>
          <w:szCs w:val="24"/>
        </w:rPr>
        <w:t>2023-09-01</w:t>
      </w:r>
    </w:p>
    <w:p w14:paraId="0EC2DC50" w14:textId="77777777" w:rsidR="003A0700" w:rsidRPr="003A0700" w:rsidRDefault="003A0700" w:rsidP="00B00B4C">
      <w:pPr>
        <w:rPr>
          <w:rFonts w:ascii="Arial" w:hAnsi="Arial" w:cs="Arial"/>
          <w:b/>
          <w:bCs/>
          <w:sz w:val="24"/>
          <w:szCs w:val="24"/>
        </w:rPr>
      </w:pPr>
      <w:r w:rsidRPr="003A070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48AA66D" w14:textId="77777777" w:rsidR="00310788" w:rsidRPr="00310788" w:rsidRDefault="003A0700" w:rsidP="00B00B4C">
      <w:pPr>
        <w:rPr>
          <w:rFonts w:ascii="Arial" w:hAnsi="Arial" w:cs="Arial"/>
          <w:b/>
          <w:bCs/>
          <w:sz w:val="24"/>
          <w:szCs w:val="24"/>
        </w:rPr>
      </w:pPr>
      <w:r w:rsidRPr="003A070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61F9ABC" w14:textId="77777777" w:rsidR="00310788" w:rsidRPr="00310788" w:rsidRDefault="003A0700" w:rsidP="00B00B4C">
      <w:pPr>
        <w:rPr>
          <w:rFonts w:ascii="Arial" w:hAnsi="Arial" w:cs="Arial"/>
          <w:sz w:val="24"/>
          <w:szCs w:val="24"/>
        </w:rPr>
      </w:pPr>
      <w:r w:rsidRPr="003A0700">
        <w:rPr>
          <w:rFonts w:ascii="Arial" w:hAnsi="Arial" w:cs="Arial"/>
          <w:sz w:val="24"/>
          <w:szCs w:val="24"/>
        </w:rPr>
        <w:t>Juraszów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3A0700">
        <w:rPr>
          <w:rFonts w:ascii="Arial" w:hAnsi="Arial" w:cs="Arial"/>
          <w:sz w:val="24"/>
          <w:szCs w:val="24"/>
        </w:rPr>
        <w:t>7/19</w:t>
      </w:r>
    </w:p>
    <w:p w14:paraId="757FF0CA" w14:textId="77777777" w:rsidR="00310788" w:rsidRPr="00310788" w:rsidRDefault="003A0700" w:rsidP="00B00B4C">
      <w:pPr>
        <w:rPr>
          <w:rFonts w:ascii="Arial" w:hAnsi="Arial" w:cs="Arial"/>
          <w:b/>
          <w:bCs/>
          <w:sz w:val="24"/>
          <w:szCs w:val="24"/>
        </w:rPr>
      </w:pPr>
      <w:r w:rsidRPr="003A0700">
        <w:rPr>
          <w:rFonts w:ascii="Arial" w:hAnsi="Arial" w:cs="Arial"/>
          <w:sz w:val="24"/>
          <w:szCs w:val="24"/>
        </w:rPr>
        <w:t>60-479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3A0700">
        <w:rPr>
          <w:rFonts w:ascii="Arial" w:hAnsi="Arial" w:cs="Arial"/>
          <w:sz w:val="24"/>
          <w:szCs w:val="24"/>
        </w:rPr>
        <w:t>Poznań</w:t>
      </w:r>
    </w:p>
    <w:p w14:paraId="012AB86B" w14:textId="74C2483B" w:rsidR="001F38A4" w:rsidRPr="001F38A4" w:rsidRDefault="001F38A4" w:rsidP="00B00B4C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14:paraId="5EF1861C" w14:textId="77777777" w:rsidR="00310788" w:rsidRPr="001F38A4" w:rsidRDefault="001F38A4" w:rsidP="00B00B4C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14:paraId="72B2C493" w14:textId="77777777" w:rsidR="00E71B80" w:rsidRDefault="00E71B80" w:rsidP="00B00B4C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14:paraId="4F2C2FFD" w14:textId="77777777" w:rsidR="00E71B80" w:rsidRDefault="00E71B80" w:rsidP="00B00B4C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14:paraId="5627EE59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39EF06" w14:textId="77777777" w:rsidR="00AF5716" w:rsidRPr="00AF5716" w:rsidRDefault="00AF5716" w:rsidP="00B00B4C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293AB85" w14:textId="77777777" w:rsidR="00AF5716" w:rsidRPr="00AF5716" w:rsidRDefault="00AF5716" w:rsidP="00B00B4C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54EFAEC9" w14:textId="77777777" w:rsidR="00AF5716" w:rsidRPr="00AF5716" w:rsidRDefault="00AF5716" w:rsidP="00B00B4C">
      <w:pPr>
        <w:pStyle w:val="Nagwek1"/>
        <w:spacing w:before="0" w:after="0"/>
        <w:jc w:val="center"/>
        <w:rPr>
          <w:rFonts w:cs="Arial"/>
          <w:spacing w:val="20"/>
          <w:sz w:val="32"/>
          <w:szCs w:val="32"/>
        </w:rPr>
      </w:pPr>
    </w:p>
    <w:p w14:paraId="0A1148CA" w14:textId="678A6D9E" w:rsidR="00AF5716" w:rsidRDefault="00AF5716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3A0700" w:rsidRPr="003A0700">
        <w:rPr>
          <w:rFonts w:ascii="Arial" w:hAnsi="Arial" w:cs="Arial"/>
          <w:sz w:val="24"/>
          <w:szCs w:val="24"/>
        </w:rPr>
        <w:t>przetarg</w:t>
      </w:r>
      <w:r w:rsidR="00B00B4C">
        <w:rPr>
          <w:rFonts w:ascii="Arial" w:hAnsi="Arial" w:cs="Arial"/>
          <w:sz w:val="24"/>
          <w:szCs w:val="24"/>
        </w:rPr>
        <w:t>u</w:t>
      </w:r>
      <w:r w:rsidR="003A0700" w:rsidRPr="003A0700">
        <w:rPr>
          <w:rFonts w:ascii="Arial" w:hAnsi="Arial" w:cs="Arial"/>
          <w:sz w:val="24"/>
          <w:szCs w:val="24"/>
        </w:rPr>
        <w:t xml:space="preserve"> nieograniczon</w:t>
      </w:r>
      <w:r w:rsidR="00B00B4C">
        <w:rPr>
          <w:rFonts w:ascii="Arial" w:hAnsi="Arial" w:cs="Arial"/>
          <w:sz w:val="24"/>
          <w:szCs w:val="24"/>
        </w:rPr>
        <w:t>ego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3A0700" w:rsidRPr="003A0700">
        <w:rPr>
          <w:rFonts w:ascii="Arial" w:hAnsi="Arial" w:cs="Arial"/>
          <w:b/>
          <w:bCs/>
          <w:sz w:val="24"/>
          <w:szCs w:val="24"/>
        </w:rPr>
        <w:t>Doposażenie Szpitala w sprzęt i aparaturę medyczną na potrzeby udzielanych świadczeń zdrowotnych (3 pakiety)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3A0700" w:rsidRPr="003A0700">
        <w:rPr>
          <w:rFonts w:ascii="Arial" w:hAnsi="Arial" w:cs="Arial"/>
          <w:b/>
          <w:sz w:val="24"/>
          <w:szCs w:val="24"/>
        </w:rPr>
        <w:t>SZW/DZP/61/2023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14:paraId="391401B7" w14:textId="77777777" w:rsidR="00B00B4C" w:rsidRDefault="00B00B4C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14:paraId="3A39E1C7" w14:textId="42163534" w:rsidR="00DF0255" w:rsidRDefault="006274FA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3A0700" w:rsidRPr="003A0700">
        <w:rPr>
          <w:rFonts w:ascii="Arial" w:hAnsi="Arial" w:cs="Arial"/>
          <w:b/>
          <w:sz w:val="24"/>
          <w:szCs w:val="24"/>
        </w:rPr>
        <w:t>Szpital Wojewódzki w Poznaniu</w:t>
      </w:r>
      <w:r w:rsidR="00B00B4C">
        <w:rPr>
          <w:rFonts w:ascii="Arial" w:hAnsi="Arial" w:cs="Arial"/>
          <w:b/>
          <w:sz w:val="24"/>
          <w:szCs w:val="24"/>
        </w:rPr>
        <w:t xml:space="preserve">, </w:t>
      </w:r>
      <w:r w:rsidR="003A0700" w:rsidRPr="003A0700">
        <w:rPr>
          <w:rFonts w:ascii="Arial" w:hAnsi="Arial" w:cs="Arial"/>
          <w:b/>
          <w:sz w:val="24"/>
          <w:szCs w:val="24"/>
        </w:rPr>
        <w:t>Dział Zamówień Publicznych</w:t>
      </w:r>
      <w:r w:rsidRPr="006274FA">
        <w:rPr>
          <w:rFonts w:ascii="Arial" w:hAnsi="Arial" w:cs="Arial"/>
          <w:sz w:val="24"/>
          <w:szCs w:val="24"/>
        </w:rPr>
        <w:t>,</w:t>
      </w:r>
      <w:r>
        <w:rPr>
          <w:szCs w:val="22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3A0700" w:rsidRPr="003A0700">
        <w:rPr>
          <w:rFonts w:ascii="Arial" w:hAnsi="Arial" w:cs="Arial"/>
          <w:sz w:val="24"/>
          <w:szCs w:val="24"/>
        </w:rPr>
        <w:t>(</w:t>
      </w:r>
      <w:proofErr w:type="spellStart"/>
      <w:r w:rsidR="003A0700" w:rsidRPr="003A0700">
        <w:rPr>
          <w:rFonts w:ascii="Arial" w:hAnsi="Arial" w:cs="Arial"/>
          <w:sz w:val="24"/>
          <w:szCs w:val="24"/>
        </w:rPr>
        <w:t>t.j</w:t>
      </w:r>
      <w:proofErr w:type="spellEnd"/>
      <w:r w:rsidR="003A0700" w:rsidRPr="003A0700">
        <w:rPr>
          <w:rFonts w:ascii="Arial" w:hAnsi="Arial" w:cs="Arial"/>
          <w:sz w:val="24"/>
          <w:szCs w:val="24"/>
        </w:rPr>
        <w:t>. Dz. U. z 2022r. poz. 1710)</w:t>
      </w:r>
      <w:r w:rsidRPr="006274FA">
        <w:rPr>
          <w:rFonts w:ascii="Arial" w:hAnsi="Arial" w:cs="Arial"/>
          <w:sz w:val="24"/>
          <w:szCs w:val="24"/>
        </w:rPr>
        <w:t>,, zwanej dalej ”ustawą Pzp”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14:paraId="569F3C73" w14:textId="77777777" w:rsidR="00B00B4C" w:rsidRDefault="00B00B4C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14:paraId="59976C0E" w14:textId="37805425" w:rsidR="006274FA" w:rsidRDefault="00DF0255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14:paraId="211929FB" w14:textId="77777777" w:rsidR="00B647D3" w:rsidRDefault="00B647D3" w:rsidP="00B00B4C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14:paraId="5D6C544E" w14:textId="77777777" w:rsidR="00B647D3" w:rsidRDefault="00B647D3" w:rsidP="00B00B4C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1FEB112D" w14:textId="77777777" w:rsidR="00B647D3" w:rsidRDefault="00B647D3" w:rsidP="00B00B4C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17FEA0D9" w14:textId="77777777" w:rsidR="00B647D3" w:rsidRDefault="00B647D3" w:rsidP="00B00B4C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1E6D72D6" w14:textId="77777777" w:rsidR="00B647D3" w:rsidRPr="00AF5716" w:rsidRDefault="00B647D3" w:rsidP="00B00B4C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 sprzeczności z czynnościami i oświadczeniami strony, do której przystąpił, z 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14:paraId="67DB3296" w14:textId="77777777" w:rsidR="00690E40" w:rsidRPr="00690E40" w:rsidRDefault="00DF0255" w:rsidP="00B00B4C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14:paraId="5F30A332" w14:textId="53C94672" w:rsidR="00E71B80" w:rsidRDefault="00DF0255" w:rsidP="00B00B4C">
      <w:pPr>
        <w:pStyle w:val="Tekstpodstawowy"/>
        <w:spacing w:line="240" w:lineRule="auto"/>
        <w:rPr>
          <w:rFonts w:ascii="Arial" w:hAnsi="Arial" w:cs="Arial"/>
          <w:i/>
        </w:rPr>
      </w:pPr>
      <w:r w:rsidRPr="00690E40">
        <w:rPr>
          <w:rFonts w:ascii="Arial" w:hAnsi="Arial" w:cs="Arial"/>
          <w:iCs/>
        </w:rPr>
        <w:t>1. Kopia odwołania.</w:t>
      </w:r>
      <w:r w:rsidR="00B00B4C" w:rsidRPr="00B00B4C">
        <w:rPr>
          <w:rFonts w:ascii="Arial" w:hAnsi="Arial" w:cs="Arial"/>
          <w:i/>
        </w:rPr>
        <w:t xml:space="preserve"> </w:t>
      </w:r>
      <w:r w:rsidR="00B00B4C">
        <w:rPr>
          <w:rFonts w:ascii="Arial" w:hAnsi="Arial" w:cs="Arial"/>
          <w:i/>
        </w:rPr>
        <w:t xml:space="preserve">                                                                            </w:t>
      </w:r>
      <w:r w:rsidR="00B00B4C" w:rsidRPr="00690E40">
        <w:rPr>
          <w:rFonts w:ascii="Arial" w:hAnsi="Arial" w:cs="Arial"/>
          <w:i/>
        </w:rPr>
        <w:t>Zamawiający</w:t>
      </w:r>
    </w:p>
    <w:p w14:paraId="5844768F" w14:textId="77777777" w:rsidR="00954F01" w:rsidRDefault="00954F01" w:rsidP="00954F01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Z-ca Dyrektora </w:t>
      </w:r>
      <w:proofErr w:type="spellStart"/>
      <w:r>
        <w:rPr>
          <w:sz w:val="22"/>
          <w:szCs w:val="22"/>
        </w:rPr>
        <w:t>ds</w:t>
      </w:r>
      <w:proofErr w:type="spellEnd"/>
      <w:r>
        <w:rPr>
          <w:sz w:val="22"/>
          <w:szCs w:val="22"/>
        </w:rPr>
        <w:t xml:space="preserve"> Inwestycyjno-Technicznych</w:t>
      </w:r>
    </w:p>
    <w:p w14:paraId="39EB00D2" w14:textId="4F1B7B04" w:rsidR="00E71B80" w:rsidRPr="00690E40" w:rsidRDefault="00954F01" w:rsidP="00954F01">
      <w:pPr>
        <w:ind w:left="3119" w:firstLine="425"/>
        <w:jc w:val="center"/>
        <w:rPr>
          <w:rFonts w:ascii="Arial" w:hAnsi="Arial" w:cs="Arial"/>
          <w:sz w:val="24"/>
        </w:rPr>
      </w:pPr>
      <w:r>
        <w:rPr>
          <w:i/>
          <w:sz w:val="22"/>
          <w:szCs w:val="22"/>
        </w:rPr>
        <w:t xml:space="preserve">                 Zbigniew Spiralsk</w:t>
      </w:r>
      <w:r>
        <w:rPr>
          <w:i/>
          <w:sz w:val="22"/>
          <w:szCs w:val="22"/>
        </w:rPr>
        <w:t>i</w:t>
      </w:r>
    </w:p>
    <w:sectPr w:rsidR="00E71B80" w:rsidRPr="00690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4D243" w14:textId="77777777" w:rsidR="003E23B9" w:rsidRDefault="003E23B9">
      <w:r>
        <w:separator/>
      </w:r>
    </w:p>
  </w:endnote>
  <w:endnote w:type="continuationSeparator" w:id="0">
    <w:p w14:paraId="65681225" w14:textId="77777777" w:rsidR="003E23B9" w:rsidRDefault="003E2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1EBA2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298264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5FE9" w14:textId="5D37E55D" w:rsidR="00690E40" w:rsidRPr="00690E40" w:rsidRDefault="00954F01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233244F" wp14:editId="346D3931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48263615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469DD3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395D495C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39728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ABB77" w14:textId="77777777" w:rsidR="00E05B0E" w:rsidRDefault="00E05B0E">
    <w:pPr>
      <w:pStyle w:val="Stopka"/>
      <w:tabs>
        <w:tab w:val="clear" w:pos="4536"/>
      </w:tabs>
      <w:jc w:val="center"/>
    </w:pPr>
  </w:p>
  <w:p w14:paraId="0876874C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60EB2" w14:textId="77777777" w:rsidR="003E23B9" w:rsidRDefault="003E23B9">
      <w:r>
        <w:separator/>
      </w:r>
    </w:p>
  </w:footnote>
  <w:footnote w:type="continuationSeparator" w:id="0">
    <w:p w14:paraId="422F5B84" w14:textId="77777777" w:rsidR="003E23B9" w:rsidRDefault="003E2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F974B" w14:textId="77777777" w:rsidR="003A0700" w:rsidRDefault="003A0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1D7F" w14:textId="2ED7B5E0" w:rsidR="00B00B4C" w:rsidRDefault="00954F01">
    <w:pPr>
      <w:pStyle w:val="Nagwek"/>
    </w:pPr>
    <w:r w:rsidRPr="005A5016">
      <w:rPr>
        <w:noProof/>
      </w:rPr>
      <w:drawing>
        <wp:inline distT="0" distB="0" distL="0" distR="0" wp14:anchorId="6D77253B" wp14:editId="35F90F96">
          <wp:extent cx="5762625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772CE9" w14:textId="77777777" w:rsidR="003A0700" w:rsidRDefault="003A0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C9080" w14:textId="77777777" w:rsidR="003A0700" w:rsidRDefault="003A07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3418973">
    <w:abstractNumId w:val="3"/>
  </w:num>
  <w:num w:numId="2" w16cid:durableId="329794465">
    <w:abstractNumId w:val="7"/>
  </w:num>
  <w:num w:numId="3" w16cid:durableId="953169857">
    <w:abstractNumId w:val="2"/>
  </w:num>
  <w:num w:numId="4" w16cid:durableId="875852889">
    <w:abstractNumId w:val="6"/>
  </w:num>
  <w:num w:numId="5" w16cid:durableId="1375428109">
    <w:abstractNumId w:val="0"/>
  </w:num>
  <w:num w:numId="6" w16cid:durableId="1716003511">
    <w:abstractNumId w:val="1"/>
  </w:num>
  <w:num w:numId="7" w16cid:durableId="1945768335">
    <w:abstractNumId w:val="5"/>
  </w:num>
  <w:num w:numId="8" w16cid:durableId="14127041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3B9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A0700"/>
    <w:rsid w:val="003D3629"/>
    <w:rsid w:val="003E23B9"/>
    <w:rsid w:val="003E3499"/>
    <w:rsid w:val="0048587B"/>
    <w:rsid w:val="004A6ABC"/>
    <w:rsid w:val="004F211E"/>
    <w:rsid w:val="005076E8"/>
    <w:rsid w:val="00527208"/>
    <w:rsid w:val="006274FA"/>
    <w:rsid w:val="00660A6D"/>
    <w:rsid w:val="00675119"/>
    <w:rsid w:val="00690E40"/>
    <w:rsid w:val="006A477D"/>
    <w:rsid w:val="007049A3"/>
    <w:rsid w:val="00715EFD"/>
    <w:rsid w:val="007470FE"/>
    <w:rsid w:val="00750520"/>
    <w:rsid w:val="0077563A"/>
    <w:rsid w:val="007C5789"/>
    <w:rsid w:val="008035D6"/>
    <w:rsid w:val="00954F01"/>
    <w:rsid w:val="009F1D99"/>
    <w:rsid w:val="00A16738"/>
    <w:rsid w:val="00A22125"/>
    <w:rsid w:val="00A6529A"/>
    <w:rsid w:val="00A743D9"/>
    <w:rsid w:val="00A863D0"/>
    <w:rsid w:val="00AF5716"/>
    <w:rsid w:val="00B00B4C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0E101C"/>
  <w15:chartTrackingRefBased/>
  <w15:docId w15:val="{983FD90E-DC91-410D-99FB-3F6091E6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2023-09-01T04:54:00Z</cp:lastPrinted>
  <dcterms:created xsi:type="dcterms:W3CDTF">2023-09-01T04:56:00Z</dcterms:created>
  <dcterms:modified xsi:type="dcterms:W3CDTF">2023-09-01T04:56:00Z</dcterms:modified>
</cp:coreProperties>
</file>