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GoBack"/>
      <w:bookmarkEnd w:id="0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E366B8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31646">
        <w:rPr>
          <w:b/>
          <w:sz w:val="24"/>
          <w:szCs w:val="24"/>
        </w:rPr>
        <w:t>4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98D0E4A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</w:t>
      </w:r>
      <w:r w:rsidR="00531646">
        <w:rPr>
          <w:b/>
          <w:color w:val="000000"/>
          <w:sz w:val="28"/>
        </w:rPr>
        <w:t xml:space="preserve">DOSTAW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1E4288A4" w:rsidR="00E40A3C" w:rsidRDefault="00E40A3C" w:rsidP="005326A0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531646" w:rsidRPr="00531646">
        <w:rPr>
          <w:b/>
          <w:sz w:val="22"/>
          <w:szCs w:val="22"/>
        </w:rPr>
        <w:t>dostawa materiałów konferencyjnych na konferencję POL-VIET 2023 -  KC-zp.272-484/23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0"/>
        <w:gridCol w:w="4076"/>
        <w:gridCol w:w="2268"/>
        <w:gridCol w:w="2402"/>
      </w:tblGrid>
      <w:tr w:rsidR="00531646" w14:paraId="48785F38" w14:textId="48691C7D" w:rsidTr="00531646">
        <w:trPr>
          <w:cantSplit/>
          <w:trHeight w:val="782"/>
        </w:trPr>
        <w:tc>
          <w:tcPr>
            <w:tcW w:w="171" w:type="pct"/>
            <w:vAlign w:val="center"/>
          </w:tcPr>
          <w:p w14:paraId="48BDBA12" w14:textId="0522B020" w:rsidR="00531646" w:rsidRDefault="00531646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251" w:type="pct"/>
            <w:vAlign w:val="center"/>
          </w:tcPr>
          <w:p w14:paraId="31981277" w14:textId="670F224A" w:rsidR="00531646" w:rsidRDefault="00531646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252" w:type="pct"/>
          </w:tcPr>
          <w:p w14:paraId="4C625B13" w14:textId="77777777" w:rsidR="00531646" w:rsidRPr="00600F7A" w:rsidRDefault="00531646" w:rsidP="00AD3A23">
            <w:pPr>
              <w:tabs>
                <w:tab w:val="left" w:pos="0"/>
              </w:tabs>
              <w:jc w:val="center"/>
              <w:rPr>
                <w:b/>
              </w:rPr>
            </w:pPr>
            <w:r w:rsidRPr="00600F7A">
              <w:rPr>
                <w:b/>
              </w:rPr>
              <w:t xml:space="preserve">Data </w:t>
            </w:r>
          </w:p>
          <w:p w14:paraId="4AF37C49" w14:textId="3EDBBD79" w:rsidR="00531646" w:rsidRDefault="00531646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</w:t>
            </w:r>
            <w:r w:rsidRPr="00600F7A">
              <w:rPr>
                <w:b/>
              </w:rPr>
              <w:t xml:space="preserve">ykonania </w:t>
            </w:r>
          </w:p>
        </w:tc>
        <w:tc>
          <w:tcPr>
            <w:tcW w:w="1326" w:type="pct"/>
          </w:tcPr>
          <w:p w14:paraId="2F8DBA42" w14:textId="0F00A65F" w:rsidR="00531646" w:rsidRDefault="00531646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</w:t>
            </w:r>
          </w:p>
          <w:p w14:paraId="0376CD9E" w14:textId="6B2F48EB" w:rsidR="00531646" w:rsidRDefault="00531646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531646" w14:paraId="21D5C273" w14:textId="7FBAD094" w:rsidTr="00531646">
        <w:trPr>
          <w:cantSplit/>
          <w:trHeight w:hRule="exact" w:val="281"/>
        </w:trPr>
        <w:tc>
          <w:tcPr>
            <w:tcW w:w="171" w:type="pct"/>
            <w:vAlign w:val="center"/>
          </w:tcPr>
          <w:p w14:paraId="4CE9C2AE" w14:textId="77777777" w:rsidR="00531646" w:rsidRDefault="00531646" w:rsidP="00AD3A23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251" w:type="pct"/>
            <w:vAlign w:val="center"/>
          </w:tcPr>
          <w:p w14:paraId="3EDE7729" w14:textId="77777777" w:rsidR="00531646" w:rsidRDefault="00531646" w:rsidP="00AD3A23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252" w:type="pct"/>
          </w:tcPr>
          <w:p w14:paraId="1D2AF9CD" w14:textId="2DB90A0D" w:rsidR="00531646" w:rsidRDefault="00531646" w:rsidP="00AD3A23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  <w:tc>
          <w:tcPr>
            <w:tcW w:w="1326" w:type="pct"/>
          </w:tcPr>
          <w:p w14:paraId="3CE0C815" w14:textId="2EC34E7E" w:rsidR="00531646" w:rsidRDefault="00531646" w:rsidP="00AD3A23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531646" w14:paraId="7B668A21" w14:textId="1668B376" w:rsidTr="00531646">
        <w:trPr>
          <w:cantSplit/>
          <w:trHeight w:val="921"/>
        </w:trPr>
        <w:tc>
          <w:tcPr>
            <w:tcW w:w="171" w:type="pct"/>
          </w:tcPr>
          <w:p w14:paraId="20918BA6" w14:textId="77777777" w:rsidR="00531646" w:rsidRDefault="00531646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51" w:type="pct"/>
          </w:tcPr>
          <w:p w14:paraId="4A4C3EA0" w14:textId="77777777" w:rsidR="00531646" w:rsidRDefault="00531646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0AA718EE" w14:textId="6902C0A3" w:rsidR="00531646" w:rsidRDefault="00531646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52" w:type="pct"/>
          </w:tcPr>
          <w:p w14:paraId="53601C77" w14:textId="77777777" w:rsidR="00531646" w:rsidRDefault="00531646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6" w:type="pct"/>
          </w:tcPr>
          <w:p w14:paraId="49B96393" w14:textId="77777777" w:rsidR="00531646" w:rsidRDefault="00531646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31646" w14:paraId="611E82F0" w14:textId="77777777" w:rsidTr="00531646">
        <w:trPr>
          <w:cantSplit/>
          <w:trHeight w:val="921"/>
        </w:trPr>
        <w:tc>
          <w:tcPr>
            <w:tcW w:w="171" w:type="pct"/>
          </w:tcPr>
          <w:p w14:paraId="2257104B" w14:textId="77777777" w:rsidR="00531646" w:rsidRDefault="00531646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51" w:type="pct"/>
          </w:tcPr>
          <w:p w14:paraId="0118C78B" w14:textId="77777777" w:rsidR="00531646" w:rsidRDefault="00531646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52" w:type="pct"/>
          </w:tcPr>
          <w:p w14:paraId="62D5152A" w14:textId="77777777" w:rsidR="00531646" w:rsidRDefault="00531646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6" w:type="pct"/>
          </w:tcPr>
          <w:p w14:paraId="2399DF76" w14:textId="77777777" w:rsidR="00531646" w:rsidRDefault="00531646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3CF3A8DC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 w:rsidR="00531646">
        <w:rPr>
          <w:b/>
        </w:rPr>
        <w:t>dostaw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D67D64">
      <w:headerReference w:type="default" r:id="rId6"/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C4AF92" w14:textId="77777777" w:rsidR="00F15871" w:rsidRDefault="00F15871">
      <w:r>
        <w:separator/>
      </w:r>
    </w:p>
  </w:endnote>
  <w:endnote w:type="continuationSeparator" w:id="0">
    <w:p w14:paraId="1D6A3E04" w14:textId="77777777" w:rsidR="00F15871" w:rsidRDefault="00F15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B504EA" w14:textId="77777777" w:rsidR="00F15871" w:rsidRDefault="00F15871">
      <w:r>
        <w:separator/>
      </w:r>
    </w:p>
  </w:footnote>
  <w:footnote w:type="continuationSeparator" w:id="0">
    <w:p w14:paraId="4F0FEE6C" w14:textId="77777777" w:rsidR="00F15871" w:rsidRDefault="00F15871">
      <w:r>
        <w:continuationSeparator/>
      </w:r>
    </w:p>
  </w:footnote>
  <w:footnote w:id="1">
    <w:p w14:paraId="2D6EB44F" w14:textId="64E351CF" w:rsidR="00531646" w:rsidRDefault="00531646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46600F7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5057B"/>
    <w:rsid w:val="000602BF"/>
    <w:rsid w:val="00066BF7"/>
    <w:rsid w:val="00082E0F"/>
    <w:rsid w:val="00152F1D"/>
    <w:rsid w:val="00210E8E"/>
    <w:rsid w:val="002229D5"/>
    <w:rsid w:val="00247506"/>
    <w:rsid w:val="00276C10"/>
    <w:rsid w:val="00293AB7"/>
    <w:rsid w:val="00361EEE"/>
    <w:rsid w:val="00494F4E"/>
    <w:rsid w:val="004E1082"/>
    <w:rsid w:val="005136B3"/>
    <w:rsid w:val="00531646"/>
    <w:rsid w:val="005326A0"/>
    <w:rsid w:val="00561097"/>
    <w:rsid w:val="00600F7A"/>
    <w:rsid w:val="006C357F"/>
    <w:rsid w:val="00702A72"/>
    <w:rsid w:val="00707683"/>
    <w:rsid w:val="00773CCD"/>
    <w:rsid w:val="007E3990"/>
    <w:rsid w:val="007F7B24"/>
    <w:rsid w:val="008209FE"/>
    <w:rsid w:val="008A0CEB"/>
    <w:rsid w:val="008B02BB"/>
    <w:rsid w:val="0098582A"/>
    <w:rsid w:val="0098607C"/>
    <w:rsid w:val="009B7E62"/>
    <w:rsid w:val="00A40AE7"/>
    <w:rsid w:val="00A54C7C"/>
    <w:rsid w:val="00A91C25"/>
    <w:rsid w:val="00A9350F"/>
    <w:rsid w:val="00AD3A23"/>
    <w:rsid w:val="00B429E8"/>
    <w:rsid w:val="00B70B41"/>
    <w:rsid w:val="00BD5EDB"/>
    <w:rsid w:val="00C049BA"/>
    <w:rsid w:val="00C254C7"/>
    <w:rsid w:val="00C34B2E"/>
    <w:rsid w:val="00C62FC0"/>
    <w:rsid w:val="00C7737A"/>
    <w:rsid w:val="00CA5EC4"/>
    <w:rsid w:val="00D11BC3"/>
    <w:rsid w:val="00D67D64"/>
    <w:rsid w:val="00D76928"/>
    <w:rsid w:val="00D95D80"/>
    <w:rsid w:val="00DD5BF2"/>
    <w:rsid w:val="00E13954"/>
    <w:rsid w:val="00E40A3C"/>
    <w:rsid w:val="00E966E9"/>
    <w:rsid w:val="00EA0362"/>
    <w:rsid w:val="00EC2036"/>
    <w:rsid w:val="00EF402E"/>
    <w:rsid w:val="00F15871"/>
    <w:rsid w:val="00F213FB"/>
    <w:rsid w:val="00F8605B"/>
    <w:rsid w:val="00FC0C79"/>
    <w:rsid w:val="00FD2201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D6BE6432-23AE-40FC-96A9-ADC6134F6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9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9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15</cp:revision>
  <cp:lastPrinted>2023-08-22T11:22:00Z</cp:lastPrinted>
  <dcterms:created xsi:type="dcterms:W3CDTF">2023-01-17T08:06:00Z</dcterms:created>
  <dcterms:modified xsi:type="dcterms:W3CDTF">2023-08-22T11:22:00Z</dcterms:modified>
</cp:coreProperties>
</file>