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3661D" w14:textId="6C809FAC" w:rsidR="00BE6DC6" w:rsidRPr="00ED7284" w:rsidRDefault="00BE6DC6" w:rsidP="00ED7284">
      <w:pPr>
        <w:pStyle w:val="Gwka"/>
        <w:tabs>
          <w:tab w:val="left" w:pos="6525"/>
        </w:tabs>
        <w:jc w:val="center"/>
        <w:rPr>
          <w:sz w:val="22"/>
          <w:szCs w:val="22"/>
          <w:lang w:eastAsia="pl-PL"/>
        </w:rPr>
      </w:pPr>
      <w:r w:rsidRPr="00ED7284">
        <w:rPr>
          <w:sz w:val="22"/>
          <w:szCs w:val="22"/>
          <w:lang w:eastAsia="pl-PL"/>
        </w:rPr>
        <w:t xml:space="preserve">         </w:t>
      </w:r>
      <w:r w:rsidRPr="00ED7284">
        <w:rPr>
          <w:noProof/>
          <w:sz w:val="22"/>
          <w:szCs w:val="22"/>
          <w:lang w:eastAsia="pl-PL"/>
        </w:rPr>
        <w:drawing>
          <wp:inline distT="0" distB="0" distL="0" distR="0" wp14:anchorId="1CF0F428" wp14:editId="5E0121F5">
            <wp:extent cx="4905375" cy="447675"/>
            <wp:effectExtent l="0" t="0" r="9525" b="9525"/>
            <wp:docPr id="917920596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7284">
        <w:rPr>
          <w:sz w:val="22"/>
          <w:szCs w:val="22"/>
          <w:lang w:eastAsia="pl-PL"/>
        </w:rPr>
        <w:t xml:space="preserve">   </w:t>
      </w:r>
    </w:p>
    <w:p w14:paraId="63016097" w14:textId="77777777" w:rsidR="00BE6DC6" w:rsidRPr="00ED7284" w:rsidRDefault="00BE6DC6" w:rsidP="00ED7284">
      <w:pPr>
        <w:keepNext/>
        <w:jc w:val="right"/>
        <w:outlineLvl w:val="0"/>
        <w:rPr>
          <w:rFonts w:ascii="Times New Roman" w:hAnsi="Times New Roman"/>
          <w:b/>
          <w:sz w:val="22"/>
          <w:szCs w:val="22"/>
        </w:rPr>
      </w:pPr>
    </w:p>
    <w:p w14:paraId="46E37CF0" w14:textId="77777777" w:rsidR="00BE6DC6" w:rsidRPr="00ED7284" w:rsidRDefault="00BE6DC6" w:rsidP="00ED7284">
      <w:pPr>
        <w:keepNext/>
        <w:jc w:val="right"/>
        <w:outlineLvl w:val="0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>Załącznik nr 4</w:t>
      </w:r>
    </w:p>
    <w:p w14:paraId="203CD53C" w14:textId="77777777" w:rsidR="00BE6DC6" w:rsidRPr="00ED7284" w:rsidRDefault="00BE6DC6" w:rsidP="00ED728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eastAsia="Arial Unicode MS" w:hAnsi="Times New Roman"/>
          <w:b/>
          <w:caps/>
          <w:sz w:val="22"/>
          <w:szCs w:val="22"/>
        </w:rPr>
      </w:pPr>
    </w:p>
    <w:p w14:paraId="58CD34AA" w14:textId="77777777" w:rsidR="00BE6DC6" w:rsidRPr="00ED7284" w:rsidRDefault="00BE6DC6" w:rsidP="00ED728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eastAsia="Arial Unicode MS" w:hAnsi="Times New Roman"/>
          <w:b/>
          <w:caps/>
          <w:sz w:val="22"/>
          <w:szCs w:val="22"/>
        </w:rPr>
      </w:pPr>
      <w:r w:rsidRPr="00ED7284">
        <w:rPr>
          <w:rFonts w:ascii="Times New Roman" w:eastAsia="Arial Unicode MS" w:hAnsi="Times New Roman"/>
          <w:b/>
          <w:caps/>
          <w:sz w:val="22"/>
          <w:szCs w:val="22"/>
        </w:rPr>
        <w:t xml:space="preserve">wzór Umowy </w:t>
      </w:r>
    </w:p>
    <w:p w14:paraId="536A3DBD" w14:textId="77777777" w:rsidR="00BE6DC6" w:rsidRPr="00ED7284" w:rsidRDefault="00BE6DC6" w:rsidP="00ED728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eastAsia="Arial Unicode MS" w:hAnsi="Times New Roman"/>
          <w:b/>
          <w:caps/>
          <w:sz w:val="22"/>
          <w:szCs w:val="22"/>
        </w:rPr>
      </w:pPr>
    </w:p>
    <w:p w14:paraId="2DCF6FA7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sz w:val="22"/>
          <w:szCs w:val="22"/>
        </w:rPr>
      </w:pPr>
      <w:bookmarkStart w:id="0" w:name="_Toc470857623"/>
      <w:r w:rsidRPr="00ED7284">
        <w:rPr>
          <w:rFonts w:ascii="Times New Roman" w:hAnsi="Times New Roman"/>
          <w:sz w:val="22"/>
          <w:szCs w:val="22"/>
        </w:rPr>
        <w:t>Umowa zawarta w Krakowie w wyniku przeprowadzonego postępowania o zamówienie publiczne pomiędzy</w:t>
      </w:r>
    </w:p>
    <w:p w14:paraId="09FB140A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 xml:space="preserve">Akademią Górniczo-Hutniczą im. Stanisława Staszica w Krakowie al. Mickiewicza 30, 30-059 Kraków, </w:t>
      </w:r>
      <w:r w:rsidRPr="00ED7284">
        <w:rPr>
          <w:rFonts w:ascii="Times New Roman" w:hAnsi="Times New Roman"/>
          <w:sz w:val="22"/>
          <w:szCs w:val="22"/>
        </w:rPr>
        <w:t xml:space="preserve"> </w:t>
      </w:r>
    </w:p>
    <w:p w14:paraId="003C8A38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reprezentowaną przez:</w:t>
      </w:r>
    </w:p>
    <w:p w14:paraId="2D8F3DDE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color w:val="FF0000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1.Kierwonika Projektu ..................................................................- </w:t>
      </w:r>
    </w:p>
    <w:p w14:paraId="6B4537FA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zwaną dalej ZAMAWIAJACYM</w:t>
      </w:r>
    </w:p>
    <w:p w14:paraId="5981613D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a </w:t>
      </w:r>
    </w:p>
    <w:p w14:paraId="537C3EE5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6085B9F2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ED7284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14:paraId="053B6231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reprezentowanym przez:</w:t>
      </w:r>
    </w:p>
    <w:p w14:paraId="5232AD25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</w:t>
      </w:r>
    </w:p>
    <w:p w14:paraId="7D2938E2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zwanym dalej WYKONAWCA</w:t>
      </w:r>
    </w:p>
    <w:p w14:paraId="31782B24" w14:textId="77777777" w:rsidR="00BE6DC6" w:rsidRPr="00ED7284" w:rsidRDefault="00BE6DC6" w:rsidP="00ED7284">
      <w:pPr>
        <w:ind w:right="-47"/>
        <w:jc w:val="both"/>
        <w:rPr>
          <w:rFonts w:ascii="Times New Roman" w:hAnsi="Times New Roman"/>
          <w:bCs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zwanych łącznie Stronami</w:t>
      </w:r>
    </w:p>
    <w:p w14:paraId="6A1BD36D" w14:textId="77777777" w:rsidR="00BE6DC6" w:rsidRPr="00ED7284" w:rsidRDefault="00BE6DC6" w:rsidP="00ED7284">
      <w:pPr>
        <w:keepNext/>
        <w:widowControl w:val="0"/>
        <w:autoSpaceDE w:val="0"/>
        <w:autoSpaceDN w:val="0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bCs/>
          <w:sz w:val="22"/>
          <w:szCs w:val="22"/>
        </w:rPr>
        <w:t>§ 1 Przedmiot Umowy</w:t>
      </w:r>
      <w:bookmarkEnd w:id="0"/>
    </w:p>
    <w:p w14:paraId="488AE426" w14:textId="77777777" w:rsidR="00BE6DC6" w:rsidRPr="00ED7284" w:rsidRDefault="00BE6DC6" w:rsidP="00ED7284">
      <w:pPr>
        <w:jc w:val="both"/>
        <w:rPr>
          <w:rFonts w:ascii="Times New Roman" w:hAnsi="Times New Roman"/>
          <w:b/>
          <w:bCs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 xml:space="preserve">1. Przedmiotem umowy jest </w:t>
      </w:r>
      <w:r w:rsidRPr="00ED7284">
        <w:rPr>
          <w:rFonts w:ascii="Times New Roman" w:hAnsi="Times New Roman"/>
          <w:b/>
          <w:sz w:val="22"/>
          <w:szCs w:val="22"/>
        </w:rPr>
        <w:t>………………………………………….</w:t>
      </w:r>
      <w:r w:rsidRPr="00ED7284">
        <w:rPr>
          <w:rFonts w:ascii="Times New Roman" w:eastAsia="Arial Unicode MS" w:hAnsi="Times New Roman"/>
          <w:sz w:val="22"/>
          <w:szCs w:val="22"/>
        </w:rPr>
        <w:t>, zwana dalej przedmiotem umowy.</w:t>
      </w:r>
    </w:p>
    <w:p w14:paraId="135F60B2" w14:textId="77777777" w:rsidR="00BE6DC6" w:rsidRPr="00ED7284" w:rsidRDefault="00BE6DC6" w:rsidP="00ED7284">
      <w:pPr>
        <w:tabs>
          <w:tab w:val="left" w:pos="142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2. Szczegółowy opis przedmiotu umowy zawiera Załącznik nr 1 do umowy – SWZ i oferta Wykonawcy.</w:t>
      </w:r>
    </w:p>
    <w:p w14:paraId="4D0D4CCD" w14:textId="77777777" w:rsidR="00BE6DC6" w:rsidRPr="00ED7284" w:rsidRDefault="00BE6DC6" w:rsidP="00ED7284">
      <w:pPr>
        <w:tabs>
          <w:tab w:val="left" w:pos="142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 xml:space="preserve">3. Umowa realizowana jest </w:t>
      </w:r>
      <w:r w:rsidRPr="00ED7284">
        <w:rPr>
          <w:rFonts w:ascii="Times New Roman" w:hAnsi="Times New Roman"/>
          <w:sz w:val="22"/>
          <w:szCs w:val="22"/>
          <w:lang w:eastAsia="zh-CN"/>
        </w:rPr>
        <w:t xml:space="preserve">w </w:t>
      </w:r>
      <w:r w:rsidRPr="00ED7284">
        <w:rPr>
          <w:rFonts w:ascii="Times New Roman" w:hAnsi="Times New Roman"/>
          <w:i/>
          <w:sz w:val="22"/>
          <w:szCs w:val="22"/>
        </w:rPr>
        <w:t>ramach projektu</w:t>
      </w:r>
      <w:r w:rsidRPr="00ED7284">
        <w:rPr>
          <w:rFonts w:ascii="Times New Roman" w:hAnsi="Times New Roman"/>
          <w:sz w:val="22"/>
          <w:szCs w:val="22"/>
        </w:rPr>
        <w:t xml:space="preserve"> POWR.03.05.00-00-Z307/17 pt. Zintegrowany Program Rozwoju Akademii Górniczo-Hutniczej w Krakowie</w:t>
      </w:r>
      <w:r w:rsidRPr="00ED7284">
        <w:rPr>
          <w:rFonts w:ascii="Times New Roman" w:hAnsi="Times New Roman"/>
          <w:i/>
          <w:sz w:val="22"/>
          <w:szCs w:val="22"/>
        </w:rPr>
        <w:t>, współfinansowanego ze środków Europejskiego Funduszu Rozwoju Społecznego w ramach Programu Operacyjnego Wiedza Edukacja Rozwój 2014 – 2020 Oś III Szkolnictwo wyższe dla gospodarki i rozwoju, Działanie 3.5 Kompleksowe programy szkół wyższych</w:t>
      </w:r>
      <w:r w:rsidRPr="00ED7284">
        <w:rPr>
          <w:rFonts w:ascii="Times New Roman" w:hAnsi="Times New Roman"/>
          <w:i/>
          <w:sz w:val="22"/>
          <w:szCs w:val="22"/>
          <w:lang w:eastAsia="zh-CN"/>
        </w:rPr>
        <w:t xml:space="preserve">. </w:t>
      </w:r>
    </w:p>
    <w:p w14:paraId="124840E6" w14:textId="77777777" w:rsidR="00BE6DC6" w:rsidRPr="00ED7284" w:rsidRDefault="00BE6DC6" w:rsidP="00ED7284">
      <w:pPr>
        <w:keepNext/>
        <w:widowControl w:val="0"/>
        <w:autoSpaceDE w:val="0"/>
        <w:autoSpaceDN w:val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bookmarkStart w:id="1" w:name="_Toc447696299"/>
      <w:bookmarkStart w:id="2" w:name="_Toc470857624"/>
    </w:p>
    <w:p w14:paraId="78EE64A9" w14:textId="77777777" w:rsidR="00BE6DC6" w:rsidRPr="00ED7284" w:rsidRDefault="00BE6DC6" w:rsidP="00ED7284">
      <w:pPr>
        <w:keepNext/>
        <w:widowControl w:val="0"/>
        <w:autoSpaceDE w:val="0"/>
        <w:autoSpaceDN w:val="0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bCs/>
          <w:sz w:val="22"/>
          <w:szCs w:val="22"/>
        </w:rPr>
        <w:t>§ 2 Termin realizacji umowy</w:t>
      </w:r>
      <w:bookmarkEnd w:id="1"/>
      <w:bookmarkEnd w:id="2"/>
    </w:p>
    <w:p w14:paraId="6C988E92" w14:textId="77777777" w:rsidR="00BE6DC6" w:rsidRPr="00ED7284" w:rsidRDefault="00BE6DC6" w:rsidP="00ED72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bCs/>
          <w:sz w:val="22"/>
          <w:szCs w:val="22"/>
        </w:rPr>
      </w:pPr>
      <w:r w:rsidRPr="00ED7284">
        <w:rPr>
          <w:rFonts w:ascii="Times New Roman" w:eastAsia="Arial Unicode MS" w:hAnsi="Times New Roman"/>
          <w:bCs/>
          <w:sz w:val="22"/>
          <w:szCs w:val="22"/>
        </w:rPr>
        <w:t xml:space="preserve">Wykonawca zobowiązuje się wykonać usługę w terminie </w:t>
      </w:r>
      <w:bookmarkStart w:id="3" w:name="_Toc447696300"/>
      <w:r w:rsidRPr="00ED7284">
        <w:rPr>
          <w:rFonts w:ascii="Times New Roman" w:eastAsia="Arial Unicode MS" w:hAnsi="Times New Roman"/>
          <w:bCs/>
          <w:sz w:val="22"/>
          <w:szCs w:val="22"/>
        </w:rPr>
        <w:t>do 3 miesięcy od daty podpisania umowy.</w:t>
      </w:r>
    </w:p>
    <w:p w14:paraId="33A25586" w14:textId="77777777" w:rsidR="00BE6DC6" w:rsidRPr="00ED7284" w:rsidRDefault="00BE6DC6" w:rsidP="00ED7284">
      <w:pPr>
        <w:autoSpaceDE w:val="0"/>
        <w:autoSpaceDN w:val="0"/>
        <w:adjustRightInd w:val="0"/>
        <w:ind w:left="426"/>
        <w:jc w:val="center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b/>
          <w:bCs/>
          <w:sz w:val="22"/>
          <w:szCs w:val="22"/>
        </w:rPr>
        <w:t>§ 3 Wynagrodzenie za wykonanie umowy</w:t>
      </w:r>
      <w:bookmarkEnd w:id="3"/>
    </w:p>
    <w:p w14:paraId="75B7D177" w14:textId="6529B33F" w:rsidR="00BE6DC6" w:rsidRPr="00ED7284" w:rsidRDefault="00BE6DC6" w:rsidP="00ED7284">
      <w:pPr>
        <w:widowControl w:val="0"/>
        <w:tabs>
          <w:tab w:val="left" w:pos="333"/>
        </w:tabs>
        <w:suppressAutoHyphens/>
        <w:jc w:val="both"/>
        <w:outlineLvl w:val="1"/>
        <w:rPr>
          <w:rFonts w:ascii="Times New Roman" w:hAnsi="Times New Roman"/>
          <w:bCs/>
          <w:iCs/>
          <w:sz w:val="22"/>
          <w:szCs w:val="22"/>
          <w:lang w:eastAsia="zh-CN"/>
        </w:rPr>
      </w:pPr>
      <w:r w:rsidRPr="00ED7284">
        <w:rPr>
          <w:rFonts w:ascii="Times New Roman" w:eastAsia="Arial Unicode MS" w:hAnsi="Times New Roman"/>
          <w:sz w:val="22"/>
          <w:szCs w:val="22"/>
        </w:rPr>
        <w:t xml:space="preserve">1. Za prawidłowe wykonanie przedmiotu Umowy Wykonawca otrzyma wynagrodzenie maksymalne </w:t>
      </w:r>
      <w:r w:rsidRPr="00ED7284">
        <w:rPr>
          <w:rFonts w:ascii="Times New Roman" w:eastAsia="Arial Unicode MS" w:hAnsi="Times New Roman"/>
          <w:b/>
          <w:bCs/>
          <w:sz w:val="22"/>
          <w:szCs w:val="22"/>
        </w:rPr>
        <w:t>w wysokości brutto</w:t>
      </w:r>
      <w:r w:rsidRPr="00ED7284">
        <w:rPr>
          <w:rFonts w:ascii="Times New Roman" w:eastAsia="Arial Unicode MS" w:hAnsi="Times New Roman"/>
          <w:sz w:val="22"/>
          <w:szCs w:val="22"/>
        </w:rPr>
        <w:t xml:space="preserve"> …………………….. zł (słownie: ……………………..). Wynagrodzenie obejmuje przeprowadzenie szkolenia dla maksymalnie </w:t>
      </w:r>
      <w:r w:rsidR="00ED7284" w:rsidRPr="00ED7284">
        <w:rPr>
          <w:rFonts w:ascii="Times New Roman" w:eastAsia="Arial Unicode MS" w:hAnsi="Times New Roman"/>
          <w:sz w:val="22"/>
          <w:szCs w:val="22"/>
        </w:rPr>
        <w:t>60</w:t>
      </w:r>
      <w:r w:rsidRPr="00ED7284">
        <w:rPr>
          <w:rFonts w:ascii="Times New Roman" w:eastAsia="Arial Unicode MS" w:hAnsi="Times New Roman"/>
          <w:sz w:val="22"/>
          <w:szCs w:val="22"/>
        </w:rPr>
        <w:t xml:space="preserve"> osób. </w:t>
      </w:r>
      <w:r w:rsidRPr="00ED7284">
        <w:rPr>
          <w:rFonts w:ascii="Times New Roman" w:eastAsia="Calibri" w:hAnsi="Times New Roman"/>
          <w:sz w:val="22"/>
          <w:szCs w:val="22"/>
        </w:rPr>
        <w:t>Usługa szkolenia i usług z nim związanych 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ED7284">
        <w:rPr>
          <w:rFonts w:ascii="Times New Roman" w:hAnsi="Times New Roman"/>
          <w:bCs/>
          <w:iCs/>
          <w:sz w:val="22"/>
          <w:szCs w:val="22"/>
          <w:lang w:eastAsia="zh-CN"/>
        </w:rPr>
        <w:t xml:space="preserve"> </w:t>
      </w:r>
    </w:p>
    <w:p w14:paraId="59435678" w14:textId="77777777" w:rsidR="00BE6DC6" w:rsidRPr="00ED7284" w:rsidRDefault="00BE6DC6" w:rsidP="00ED7284">
      <w:pPr>
        <w:widowControl w:val="0"/>
        <w:rPr>
          <w:rFonts w:ascii="Times New Roman" w:hAnsi="Times New Roman"/>
          <w:bCs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>Cena brutto</w:t>
      </w:r>
      <w:bookmarkStart w:id="4" w:name="_Hlk110502857"/>
      <w:r w:rsidRPr="00ED7284">
        <w:rPr>
          <w:rFonts w:ascii="Times New Roman" w:hAnsi="Times New Roman"/>
          <w:b/>
          <w:sz w:val="22"/>
          <w:szCs w:val="22"/>
          <w:vertAlign w:val="superscript"/>
        </w:rPr>
        <w:t>1</w:t>
      </w:r>
      <w:bookmarkEnd w:id="4"/>
      <w:r w:rsidRPr="00ED7284">
        <w:rPr>
          <w:rFonts w:ascii="Times New Roman" w:hAnsi="Times New Roman"/>
          <w:b/>
          <w:sz w:val="22"/>
          <w:szCs w:val="22"/>
        </w:rPr>
        <w:t xml:space="preserve"> za kurs dla 1 osoby </w:t>
      </w:r>
      <w:r w:rsidRPr="00ED7284">
        <w:rPr>
          <w:rFonts w:ascii="Times New Roman" w:hAnsi="Times New Roman"/>
          <w:bCs/>
          <w:sz w:val="22"/>
          <w:szCs w:val="22"/>
        </w:rPr>
        <w:t>…………………  PLN</w:t>
      </w:r>
    </w:p>
    <w:p w14:paraId="07591CE1" w14:textId="77777777" w:rsidR="00BE6DC6" w:rsidRPr="00ED7284" w:rsidRDefault="00BE6DC6" w:rsidP="00ED7284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Times New Roman" w:eastAsia="Arial Unicode MS" w:hAnsi="Times New Roman"/>
          <w:iCs/>
          <w:sz w:val="22"/>
          <w:szCs w:val="22"/>
        </w:rPr>
      </w:pPr>
      <w:r w:rsidRPr="00ED7284">
        <w:rPr>
          <w:rFonts w:ascii="Times New Roman" w:eastAsia="Arial Unicode MS" w:hAnsi="Times New Roman"/>
          <w:iCs/>
          <w:sz w:val="22"/>
          <w:szCs w:val="22"/>
        </w:rPr>
        <w:t xml:space="preserve">2.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4F96E040" w14:textId="0AC51D53" w:rsidR="00BE6DC6" w:rsidRPr="00ED7284" w:rsidRDefault="00ED7284" w:rsidP="00ED7284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  <w:lang w:eastAsia="zh-CN"/>
        </w:rPr>
        <w:t>3</w:t>
      </w:r>
      <w:r w:rsidR="00BE6DC6" w:rsidRPr="00ED7284">
        <w:rPr>
          <w:rFonts w:ascii="Times New Roman" w:hAnsi="Times New Roman"/>
          <w:sz w:val="22"/>
          <w:szCs w:val="22"/>
          <w:lang w:eastAsia="zh-CN"/>
        </w:rPr>
        <w:t xml:space="preserve">. </w:t>
      </w:r>
      <w:r w:rsidR="00BE6DC6" w:rsidRPr="00ED7284">
        <w:rPr>
          <w:rFonts w:ascii="Times New Roman" w:eastAsia="Arial Unicode MS" w:hAnsi="Times New Roman"/>
          <w:sz w:val="22"/>
          <w:szCs w:val="22"/>
        </w:rPr>
        <w:t xml:space="preserve">Należność o której mowa w ust. 1 będzie uregulowana przez Zamawiającego </w:t>
      </w:r>
      <w:r w:rsidR="00BE6DC6" w:rsidRPr="00ED7284">
        <w:rPr>
          <w:rFonts w:ascii="Times New Roman" w:hAnsi="Times New Roman"/>
          <w:bCs/>
          <w:iCs/>
          <w:sz w:val="22"/>
          <w:szCs w:val="22"/>
        </w:rPr>
        <w:t>na</w:t>
      </w:r>
      <w:r w:rsidR="00BE6DC6" w:rsidRPr="00ED7284">
        <w:rPr>
          <w:rFonts w:ascii="Times New Roman" w:hAnsi="Times New Roman"/>
          <w:iCs/>
          <w:sz w:val="22"/>
          <w:szCs w:val="22"/>
        </w:rPr>
        <w:t xml:space="preserve"> podstawie protokołu odbioru, potwierdzającego faktyczną liczbę</w:t>
      </w:r>
      <w:r w:rsidR="00BE6DC6" w:rsidRPr="00ED7284">
        <w:rPr>
          <w:rFonts w:ascii="Times New Roman" w:hAnsi="Times New Roman"/>
          <w:bCs/>
          <w:iCs/>
          <w:sz w:val="22"/>
          <w:szCs w:val="22"/>
        </w:rPr>
        <w:t xml:space="preserve"> uczestników szkolenia, w terminie do 21 dni od daty otrzymania przez Zamawiającego poprawnie wystawionej przez Wykonawcę faktury VAT</w:t>
      </w:r>
      <w:r w:rsidR="00BE6DC6" w:rsidRPr="00ED7284">
        <w:rPr>
          <w:rFonts w:ascii="Times New Roman" w:eastAsia="Arial Unicode MS" w:hAnsi="Times New Roman"/>
          <w:sz w:val="22"/>
          <w:szCs w:val="22"/>
        </w:rPr>
        <w:t>.</w:t>
      </w:r>
    </w:p>
    <w:p w14:paraId="6A25CE51" w14:textId="4D016A05" w:rsidR="00BE6DC6" w:rsidRPr="00ED7284" w:rsidRDefault="00ED7284" w:rsidP="00ED7284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ascii="Times New Roman" w:hAnsi="Times New Roman"/>
          <w:bCs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4</w:t>
      </w:r>
      <w:r w:rsidR="00BE6DC6" w:rsidRPr="00ED7284">
        <w:rPr>
          <w:rFonts w:ascii="Times New Roman" w:eastAsia="Arial Unicode MS" w:hAnsi="Times New Roman"/>
          <w:sz w:val="22"/>
          <w:szCs w:val="22"/>
        </w:rPr>
        <w:t xml:space="preserve">. Warunkiem uznania umowy za wykonaną jest przeprowadzenie usługi szkolenia oraz dostarczenie Zamawiającemu dokumentów określonych w </w:t>
      </w:r>
      <w:r w:rsidR="00BE6DC6" w:rsidRPr="00ED7284">
        <w:rPr>
          <w:rFonts w:ascii="Times New Roman" w:hAnsi="Times New Roman"/>
          <w:bCs/>
          <w:sz w:val="22"/>
          <w:szCs w:val="22"/>
        </w:rPr>
        <w:t>§ 7 ust 1).</w:t>
      </w:r>
    </w:p>
    <w:p w14:paraId="4768E147" w14:textId="0E55693D" w:rsidR="00BE6DC6" w:rsidRPr="00ED7284" w:rsidRDefault="00ED7284" w:rsidP="00ED7284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ascii="Times New Roman" w:eastAsia="Arial Unicode MS" w:hAnsi="Times New Roman"/>
          <w:iCs/>
          <w:sz w:val="22"/>
          <w:szCs w:val="22"/>
        </w:rPr>
      </w:pPr>
      <w:r w:rsidRPr="00ED7284">
        <w:rPr>
          <w:rFonts w:ascii="Times New Roman" w:eastAsia="Arial Unicode MS" w:hAnsi="Times New Roman"/>
          <w:iCs/>
          <w:sz w:val="22"/>
          <w:szCs w:val="22"/>
        </w:rPr>
        <w:t>5</w:t>
      </w:r>
      <w:r w:rsidR="00BE6DC6" w:rsidRPr="00ED7284">
        <w:rPr>
          <w:rFonts w:ascii="Times New Roman" w:eastAsia="Arial Unicode MS" w:hAnsi="Times New Roman"/>
          <w:iCs/>
          <w:sz w:val="22"/>
          <w:szCs w:val="22"/>
        </w:rPr>
        <w:t>. Na fakturze Wykonawca umieści numer niniejszej umowy.</w:t>
      </w:r>
    </w:p>
    <w:p w14:paraId="1D973132" w14:textId="54D25F10" w:rsidR="00BE6DC6" w:rsidRPr="00ED7284" w:rsidRDefault="00ED7284" w:rsidP="00ED72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iCs/>
          <w:sz w:val="22"/>
          <w:szCs w:val="22"/>
        </w:rPr>
      </w:pPr>
      <w:r w:rsidRPr="00ED7284">
        <w:rPr>
          <w:rFonts w:ascii="Times New Roman" w:eastAsia="Arial Unicode MS" w:hAnsi="Times New Roman"/>
          <w:iCs/>
          <w:sz w:val="22"/>
          <w:szCs w:val="22"/>
        </w:rPr>
        <w:t>6</w:t>
      </w:r>
      <w:r w:rsidR="00BE6DC6" w:rsidRPr="00ED7284">
        <w:rPr>
          <w:rFonts w:ascii="Times New Roman" w:eastAsia="Arial Unicode MS" w:hAnsi="Times New Roman"/>
          <w:iCs/>
          <w:sz w:val="22"/>
          <w:szCs w:val="22"/>
        </w:rPr>
        <w:t xml:space="preserve">. </w:t>
      </w:r>
      <w:r w:rsidR="00BE6DC6" w:rsidRPr="00ED7284">
        <w:rPr>
          <w:rFonts w:ascii="Times New Roman" w:hAnsi="Times New Roman"/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4C46FAD1" w14:textId="7BE962E4" w:rsidR="00BE6DC6" w:rsidRPr="00ED7284" w:rsidRDefault="00ED7284" w:rsidP="00ED72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iCs/>
          <w:sz w:val="22"/>
          <w:szCs w:val="22"/>
        </w:rPr>
        <w:t>7</w:t>
      </w:r>
      <w:r w:rsidR="00BE6DC6" w:rsidRPr="00ED7284">
        <w:rPr>
          <w:rFonts w:ascii="Times New Roman" w:eastAsia="Arial Unicode MS" w:hAnsi="Times New Roman"/>
          <w:iCs/>
          <w:sz w:val="22"/>
          <w:szCs w:val="22"/>
        </w:rPr>
        <w:t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5.</w:t>
      </w:r>
    </w:p>
    <w:p w14:paraId="5A1111D8" w14:textId="2FA966FC" w:rsidR="00BE6DC6" w:rsidRPr="00ED7284" w:rsidRDefault="00ED7284" w:rsidP="00ED72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iCs/>
          <w:sz w:val="22"/>
          <w:szCs w:val="22"/>
        </w:rPr>
        <w:lastRenderedPageBreak/>
        <w:t>8</w:t>
      </w:r>
      <w:r w:rsidR="00BE6DC6" w:rsidRPr="00ED7284">
        <w:rPr>
          <w:rFonts w:ascii="Times New Roman" w:eastAsia="Arial Unicode MS" w:hAnsi="Times New Roman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14:paraId="5BE67737" w14:textId="139AC37B" w:rsidR="00BE6DC6" w:rsidRPr="00ED7284" w:rsidRDefault="00ED7284" w:rsidP="00ED72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iCs/>
          <w:sz w:val="22"/>
          <w:szCs w:val="22"/>
        </w:rPr>
        <w:t>9</w:t>
      </w:r>
      <w:r w:rsidR="00BE6DC6" w:rsidRPr="00ED7284">
        <w:rPr>
          <w:rFonts w:ascii="Times New Roman" w:eastAsia="Arial Unicode MS" w:hAnsi="Times New Roman"/>
          <w:iCs/>
          <w:sz w:val="22"/>
          <w:szCs w:val="22"/>
        </w:rPr>
        <w:t>. Za niedotrzymanie terminu płatności faktury Wykonawca może naliczyć odsetki w ustawowej wysokości.</w:t>
      </w:r>
    </w:p>
    <w:p w14:paraId="33785A77" w14:textId="37950F51" w:rsidR="00BE6DC6" w:rsidRPr="00ED7284" w:rsidRDefault="00BE6DC6" w:rsidP="00ED72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iCs/>
          <w:sz w:val="22"/>
          <w:szCs w:val="22"/>
        </w:rPr>
      </w:pPr>
      <w:r w:rsidRPr="00ED7284">
        <w:rPr>
          <w:rFonts w:ascii="Times New Roman" w:eastAsia="Arial Unicode MS" w:hAnsi="Times New Roman"/>
          <w:iCs/>
          <w:sz w:val="22"/>
          <w:szCs w:val="22"/>
        </w:rPr>
        <w:t>1</w:t>
      </w:r>
      <w:r w:rsidR="00ED7284" w:rsidRPr="00ED7284">
        <w:rPr>
          <w:rFonts w:ascii="Times New Roman" w:eastAsia="Arial Unicode MS" w:hAnsi="Times New Roman"/>
          <w:iCs/>
          <w:sz w:val="22"/>
          <w:szCs w:val="22"/>
        </w:rPr>
        <w:t>0</w:t>
      </w:r>
      <w:r w:rsidRPr="00ED7284">
        <w:rPr>
          <w:rFonts w:ascii="Times New Roman" w:eastAsia="Arial Unicode MS" w:hAnsi="Times New Roman"/>
          <w:iCs/>
          <w:sz w:val="22"/>
          <w:szCs w:val="22"/>
        </w:rPr>
        <w:t>. Zamawiający nie wyraża zgody na cesję wierzytelności wynikającą z realizacji niniejszej umowy.</w:t>
      </w:r>
    </w:p>
    <w:p w14:paraId="2B3346C5" w14:textId="0A6D0B86" w:rsidR="00BE6DC6" w:rsidRPr="00ED7284" w:rsidRDefault="00BE6DC6" w:rsidP="00ED728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color w:val="FF0000"/>
          <w:sz w:val="22"/>
          <w:szCs w:val="22"/>
        </w:rPr>
      </w:pPr>
      <w:r w:rsidRPr="00383B63">
        <w:rPr>
          <w:rFonts w:ascii="Times New Roman" w:eastAsia="Arial Unicode MS" w:hAnsi="Times New Roman"/>
          <w:sz w:val="22"/>
          <w:szCs w:val="22"/>
        </w:rPr>
        <w:t>1</w:t>
      </w:r>
      <w:r w:rsidR="00ED7284" w:rsidRPr="00383B63">
        <w:rPr>
          <w:rFonts w:ascii="Times New Roman" w:eastAsia="Arial Unicode MS" w:hAnsi="Times New Roman"/>
          <w:sz w:val="22"/>
          <w:szCs w:val="22"/>
        </w:rPr>
        <w:t>1</w:t>
      </w:r>
      <w:r w:rsidRPr="00383B63">
        <w:rPr>
          <w:rFonts w:ascii="Times New Roman" w:eastAsia="Arial Unicode MS" w:hAnsi="Times New Roman"/>
          <w:sz w:val="22"/>
          <w:szCs w:val="22"/>
        </w:rPr>
        <w:t xml:space="preserve">. Gwarantowany zakres zamówienia 50% </w:t>
      </w:r>
    </w:p>
    <w:p w14:paraId="692ECE9A" w14:textId="77777777" w:rsidR="00BE6DC6" w:rsidRPr="00ED7284" w:rsidRDefault="00BE6DC6" w:rsidP="00ED7284">
      <w:pPr>
        <w:keepNext/>
        <w:widowControl w:val="0"/>
        <w:autoSpaceDE w:val="0"/>
        <w:autoSpaceDN w:val="0"/>
        <w:jc w:val="center"/>
        <w:outlineLvl w:val="0"/>
        <w:rPr>
          <w:rFonts w:ascii="Times New Roman" w:hAnsi="Times New Roman"/>
          <w:b/>
          <w:sz w:val="22"/>
          <w:szCs w:val="22"/>
        </w:rPr>
      </w:pPr>
      <w:bookmarkStart w:id="5" w:name="_Toc447696301"/>
      <w:bookmarkStart w:id="6" w:name="_Toc470857625"/>
      <w:r w:rsidRPr="00ED7284">
        <w:rPr>
          <w:rFonts w:ascii="Times New Roman" w:hAnsi="Times New Roman"/>
          <w:b/>
          <w:bCs/>
          <w:sz w:val="22"/>
          <w:szCs w:val="22"/>
        </w:rPr>
        <w:t>§ 4 Oświadczenia Stron</w:t>
      </w:r>
      <w:bookmarkEnd w:id="5"/>
      <w:bookmarkEnd w:id="6"/>
    </w:p>
    <w:p w14:paraId="43B8DE62" w14:textId="77777777" w:rsidR="00BE6DC6" w:rsidRPr="00ED7284" w:rsidRDefault="00BE6DC6" w:rsidP="00ED728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263839C8" w14:textId="77777777" w:rsidR="00BE6DC6" w:rsidRPr="00ED7284" w:rsidRDefault="00BE6DC6" w:rsidP="00ED7284">
      <w:pPr>
        <w:jc w:val="both"/>
        <w:outlineLvl w:val="0"/>
        <w:rPr>
          <w:rFonts w:ascii="Times New Roman" w:hAnsi="Times New Roman"/>
          <w:color w:val="000000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2. Wykonawca oświadcza, że </w:t>
      </w:r>
      <w:r w:rsidRPr="00ED7284">
        <w:rPr>
          <w:rFonts w:ascii="Times New Roman" w:hAnsi="Times New Roman"/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560D81E0" w14:textId="77777777" w:rsidR="00BE6DC6" w:rsidRPr="00ED7284" w:rsidRDefault="00BE6DC6" w:rsidP="00ED728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ED7284">
        <w:rPr>
          <w:rFonts w:ascii="Times New Roman" w:hAnsi="Times New Roman"/>
          <w:color w:val="000000"/>
          <w:sz w:val="22"/>
          <w:szCs w:val="22"/>
        </w:rPr>
        <w:t>3. Wykonawca zapewni kadrę prowadzącą zajęcia, gwarantującą odpowiedni poziom merytoryczny szkolenia.</w:t>
      </w:r>
    </w:p>
    <w:p w14:paraId="5F3C4E82" w14:textId="77777777" w:rsidR="00BE6DC6" w:rsidRPr="00ED7284" w:rsidRDefault="00BE6DC6" w:rsidP="00ED728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4. Po podpisaniu umowy nadzór nad jej realizacją sprawuje:</w:t>
      </w:r>
    </w:p>
    <w:p w14:paraId="279CACCA" w14:textId="77777777" w:rsidR="00BE6DC6" w:rsidRPr="00ED7284" w:rsidRDefault="00BE6DC6" w:rsidP="00ED728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- ze strony Zamawiającego: …………………………..……… Tel. …………………., e-mail ……………………..</w:t>
      </w:r>
    </w:p>
    <w:p w14:paraId="409D99E0" w14:textId="77777777" w:rsidR="00BE6DC6" w:rsidRPr="00ED7284" w:rsidRDefault="00BE6DC6" w:rsidP="00ED728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- ze strony Wykonawcy: …………………………………… Tel. …………………., e-mail ……………………..</w:t>
      </w:r>
    </w:p>
    <w:p w14:paraId="7924EDB4" w14:textId="77777777" w:rsidR="00BE6DC6" w:rsidRPr="00ED7284" w:rsidRDefault="00BE6DC6" w:rsidP="00ED728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5. Zmiana osób oraz danych wskazanych w ust. 4 nie stanowi zamiany umowy, a jedynie wymaga pisemnego powiadomienia drugiej Strony.</w:t>
      </w:r>
    </w:p>
    <w:p w14:paraId="18C00F99" w14:textId="77777777" w:rsidR="00BE6DC6" w:rsidRPr="00ED7284" w:rsidRDefault="00BE6DC6" w:rsidP="00ED7284">
      <w:pPr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ED7284">
        <w:rPr>
          <w:rFonts w:ascii="Times New Roman" w:hAnsi="Times New Roman"/>
          <w:b/>
          <w:bCs/>
          <w:sz w:val="22"/>
          <w:szCs w:val="22"/>
        </w:rPr>
        <w:t>§ 5 Dane osobowe</w:t>
      </w:r>
    </w:p>
    <w:p w14:paraId="1B232824" w14:textId="77777777" w:rsidR="00BE6DC6" w:rsidRPr="00ED7284" w:rsidRDefault="00BE6DC6" w:rsidP="00ED7284">
      <w:p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1. Warunki powierzenia przetwarzania danych osobowych pracowników określa umowa  powierzenia przetwarzania danych osobowych stanowiąca załącznik nr 2 do niniejszej umowy.</w:t>
      </w:r>
    </w:p>
    <w:p w14:paraId="2EC7B277" w14:textId="77777777" w:rsidR="00BE6DC6" w:rsidRPr="00ED7284" w:rsidRDefault="00BE6DC6" w:rsidP="00ED7284">
      <w:p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2. Wykonawca zobowiązuje się przetwarzać powierzone dane osobowe wyłącznie w celu przewidzianym w niniejszej Umowie oraz w zakresie określonym w umowie powierzenia przetwarzania danych osobowych.</w:t>
      </w:r>
    </w:p>
    <w:p w14:paraId="3E163A59" w14:textId="77777777" w:rsidR="00BE6DC6" w:rsidRPr="00ED7284" w:rsidRDefault="00BE6DC6" w:rsidP="00ED7284">
      <w:p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75C94E3B" w14:textId="77777777" w:rsidR="00BE6DC6" w:rsidRPr="00ED7284" w:rsidRDefault="00BE6DC6" w:rsidP="00ED7284">
      <w:pPr>
        <w:jc w:val="center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b/>
          <w:bCs/>
          <w:sz w:val="22"/>
          <w:szCs w:val="22"/>
        </w:rPr>
        <w:t xml:space="preserve">§ 6 Klauzula poufności </w:t>
      </w:r>
    </w:p>
    <w:p w14:paraId="46CB2ED6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7BD095E4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0C1336FB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5830E511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66D0AB9E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6E54C28F" w14:textId="77777777" w:rsidR="00BE6DC6" w:rsidRPr="00ED7284" w:rsidRDefault="00BE6DC6" w:rsidP="00ED7284">
      <w:pPr>
        <w:shd w:val="clear" w:color="auto" w:fill="FFFFFF"/>
        <w:ind w:left="1003" w:right="283"/>
        <w:jc w:val="center"/>
        <w:rPr>
          <w:rFonts w:ascii="Times New Roman" w:hAnsi="Times New Roman"/>
          <w:b/>
          <w:bCs/>
          <w:sz w:val="22"/>
          <w:szCs w:val="22"/>
        </w:rPr>
      </w:pPr>
      <w:r w:rsidRPr="00ED7284">
        <w:rPr>
          <w:rFonts w:ascii="Times New Roman" w:hAnsi="Times New Roman"/>
          <w:b/>
          <w:bCs/>
          <w:sz w:val="22"/>
          <w:szCs w:val="22"/>
        </w:rPr>
        <w:t xml:space="preserve">§ 7 Obowiązki Wykonawcy  </w:t>
      </w:r>
    </w:p>
    <w:p w14:paraId="44B8D2F2" w14:textId="77777777" w:rsidR="00BE6DC6" w:rsidRPr="00ED7284" w:rsidRDefault="00BE6DC6" w:rsidP="00ED7284">
      <w:pPr>
        <w:pStyle w:val="Akapitzlist"/>
        <w:numPr>
          <w:ilvl w:val="0"/>
          <w:numId w:val="40"/>
        </w:numPr>
        <w:shd w:val="clear" w:color="auto" w:fill="FFFFFF"/>
        <w:tabs>
          <w:tab w:val="left" w:pos="207"/>
          <w:tab w:val="left" w:pos="426"/>
        </w:tabs>
        <w:ind w:right="283" w:hanging="774"/>
        <w:jc w:val="both"/>
        <w:rPr>
          <w:bCs/>
          <w:sz w:val="22"/>
          <w:szCs w:val="22"/>
        </w:rPr>
      </w:pPr>
      <w:r w:rsidRPr="00ED7284">
        <w:rPr>
          <w:bCs/>
          <w:sz w:val="22"/>
          <w:szCs w:val="22"/>
        </w:rPr>
        <w:t>Wykonawca zobowiązuje się do organizacji i realizacji szkolenia,  w szczególności:</w:t>
      </w:r>
    </w:p>
    <w:p w14:paraId="01817671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-  przeprowadzenie </w:t>
      </w:r>
      <w:proofErr w:type="spellStart"/>
      <w:r w:rsidRPr="00ED7284">
        <w:rPr>
          <w:rFonts w:ascii="Times New Roman" w:hAnsi="Times New Roman"/>
          <w:sz w:val="22"/>
          <w:szCs w:val="22"/>
        </w:rPr>
        <w:t>pre</w:t>
      </w:r>
      <w:proofErr w:type="spellEnd"/>
      <w:r w:rsidRPr="00ED7284">
        <w:rPr>
          <w:rFonts w:ascii="Times New Roman" w:hAnsi="Times New Roman"/>
          <w:sz w:val="22"/>
          <w:szCs w:val="22"/>
        </w:rPr>
        <w:t xml:space="preserve"> i post testów: każde szkolenie będzie poprzedzone rozeznaniem poziomu wiedzy i umiejętności uczestników (</w:t>
      </w:r>
      <w:proofErr w:type="spellStart"/>
      <w:r w:rsidRPr="00ED7284">
        <w:rPr>
          <w:rFonts w:ascii="Times New Roman" w:hAnsi="Times New Roman"/>
          <w:sz w:val="22"/>
          <w:szCs w:val="22"/>
        </w:rPr>
        <w:t>pre</w:t>
      </w:r>
      <w:proofErr w:type="spellEnd"/>
      <w:r w:rsidRPr="00ED7284">
        <w:rPr>
          <w:rFonts w:ascii="Times New Roman" w:hAnsi="Times New Roman"/>
          <w:sz w:val="22"/>
          <w:szCs w:val="22"/>
        </w:rPr>
        <w:t>-test) i zakończone ponowną oceną wiedzy i umiejętności w celu potwierdzenia nabytych kompetencji (post – test)</w:t>
      </w:r>
    </w:p>
    <w:p w14:paraId="5EA98F70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- prowadzenie list obecności potwierdzających udział w szkoleniu</w:t>
      </w:r>
    </w:p>
    <w:p w14:paraId="29F092FB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- przekazanie list obecności oraz protokołu z opisem wzrostu kompetencji wynikającym z przeprowadzonego szkolenia, na podstawie przeprowadzonych </w:t>
      </w:r>
      <w:proofErr w:type="spellStart"/>
      <w:r w:rsidRPr="00ED7284">
        <w:rPr>
          <w:rFonts w:ascii="Times New Roman" w:hAnsi="Times New Roman"/>
          <w:sz w:val="22"/>
          <w:szCs w:val="22"/>
        </w:rPr>
        <w:t>pre</w:t>
      </w:r>
      <w:proofErr w:type="spellEnd"/>
      <w:r w:rsidRPr="00ED7284">
        <w:rPr>
          <w:rFonts w:ascii="Times New Roman" w:hAnsi="Times New Roman"/>
          <w:sz w:val="22"/>
          <w:szCs w:val="22"/>
        </w:rPr>
        <w:t xml:space="preserve"> i post – testów</w:t>
      </w:r>
    </w:p>
    <w:p w14:paraId="0D437D94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- dostarczenie materiałów szkoleniowych w postaci elektronicznej lub tradycyjnej – udostępnienie materiałów uczestnikom najpóźniej 2 tygodnie przed rozpoczęciem szkolenia</w:t>
      </w:r>
    </w:p>
    <w:p w14:paraId="71355ACC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- zapewnienie oprogramowania niezbędnego do realizacji szkolenia</w:t>
      </w:r>
    </w:p>
    <w:p w14:paraId="26E9419E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- przygotowanie i przeprowadzenie egzaminów próbnych oraz pełna obsługa egzaminacyjna prowadząca do uzyskania przez uczestników szkolenia certyfikatów zawodowych (dotyczy szkoleń certyfikowanych)</w:t>
      </w:r>
    </w:p>
    <w:p w14:paraId="5D870777" w14:textId="77777777" w:rsidR="00BE6DC6" w:rsidRPr="00ED7284" w:rsidRDefault="00BE6DC6" w:rsidP="00ED7284">
      <w:pPr>
        <w:suppressAutoHyphens/>
        <w:autoSpaceDN w:val="0"/>
        <w:jc w:val="both"/>
        <w:rPr>
          <w:rFonts w:ascii="Times New Roman" w:eastAsia="Droid Sans Fallback" w:hAnsi="Times New Roman"/>
          <w:color w:val="FF0000"/>
          <w:sz w:val="22"/>
          <w:szCs w:val="22"/>
          <w:lang w:eastAsia="zh-CN" w:bidi="hi-IN"/>
        </w:rPr>
      </w:pPr>
      <w:r w:rsidRPr="00ED7284">
        <w:rPr>
          <w:rFonts w:ascii="Times New Roman" w:hAnsi="Times New Roman"/>
          <w:sz w:val="22"/>
          <w:szCs w:val="22"/>
        </w:rPr>
        <w:t>- wydanie dla każdego uczestnika szkolenia imiennego certyfikatu ukończenia szkolenia</w:t>
      </w:r>
    </w:p>
    <w:p w14:paraId="20363B7F" w14:textId="77777777" w:rsidR="00BE6DC6" w:rsidRPr="00ED7284" w:rsidRDefault="00BE6DC6" w:rsidP="00ED7284">
      <w:pPr>
        <w:pStyle w:val="Akapitzlist"/>
        <w:numPr>
          <w:ilvl w:val="0"/>
          <w:numId w:val="40"/>
        </w:numPr>
        <w:tabs>
          <w:tab w:val="left" w:pos="-8222"/>
        </w:tabs>
        <w:ind w:left="426" w:hanging="426"/>
        <w:jc w:val="both"/>
        <w:rPr>
          <w:bCs/>
          <w:sz w:val="22"/>
          <w:szCs w:val="22"/>
        </w:rPr>
      </w:pPr>
      <w:r w:rsidRPr="00ED7284">
        <w:rPr>
          <w:bCs/>
          <w:color w:val="auto"/>
          <w:sz w:val="22"/>
          <w:szCs w:val="22"/>
        </w:rPr>
        <w:t>Wszystkie działania promocyjne i informacyjne Wykonawcy oraz każdy</w:t>
      </w:r>
      <w:r w:rsidRPr="00ED7284">
        <w:rPr>
          <w:bCs/>
          <w:sz w:val="22"/>
          <w:szCs w:val="22"/>
        </w:rPr>
        <w:t xml:space="preserve"> dokument, który jest podany do wiadomości publicznej lub jest wykorzystywany przez uczestników szkolenia, w tym wszelkie </w:t>
      </w:r>
      <w:r w:rsidRPr="00ED7284">
        <w:rPr>
          <w:bCs/>
          <w:sz w:val="22"/>
          <w:szCs w:val="22"/>
        </w:rPr>
        <w:lastRenderedPageBreak/>
        <w:t>zaświadczenia o uczestnictwie lub inne certyfikaty winny zawierać informacje o otrzymaniu wsparcia z Unii Europejskiej, w tym Europejskiego Funduszu Społecznego oraz z Programu za pomocą:</w:t>
      </w:r>
    </w:p>
    <w:p w14:paraId="5B9533C1" w14:textId="77777777" w:rsidR="00BE6DC6" w:rsidRPr="00ED7284" w:rsidRDefault="00BE6DC6" w:rsidP="00ED7284">
      <w:pPr>
        <w:pStyle w:val="Akapitzlist"/>
        <w:numPr>
          <w:ilvl w:val="0"/>
          <w:numId w:val="51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 w:rsidRPr="00ED7284">
        <w:rPr>
          <w:bCs/>
          <w:sz w:val="22"/>
          <w:szCs w:val="22"/>
        </w:rPr>
        <w:t>znaku Funduszy Europejskich z nazwą Programu;</w:t>
      </w:r>
    </w:p>
    <w:p w14:paraId="05EF4AEF" w14:textId="77777777" w:rsidR="00BE6DC6" w:rsidRPr="00ED7284" w:rsidRDefault="00BE6DC6" w:rsidP="00ED7284">
      <w:pPr>
        <w:pStyle w:val="Akapitzlist"/>
        <w:numPr>
          <w:ilvl w:val="0"/>
          <w:numId w:val="51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 w:rsidRPr="00ED7284">
        <w:rPr>
          <w:bCs/>
          <w:sz w:val="22"/>
          <w:szCs w:val="22"/>
        </w:rPr>
        <w:t>znaku Unii Europejskiej z nazwą Europejski Fundusz Społeczny,</w:t>
      </w:r>
    </w:p>
    <w:p w14:paraId="481A61CE" w14:textId="77777777" w:rsidR="00BE6DC6" w:rsidRPr="00ED7284" w:rsidRDefault="00BE6DC6" w:rsidP="00ED7284">
      <w:pPr>
        <w:pStyle w:val="Akapitzlist"/>
        <w:numPr>
          <w:ilvl w:val="0"/>
          <w:numId w:val="51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 w:rsidRPr="00ED7284">
        <w:rPr>
          <w:bCs/>
          <w:sz w:val="22"/>
          <w:szCs w:val="22"/>
        </w:rPr>
        <w:t xml:space="preserve">flagi Rzeczpospolitej Polskiej. </w:t>
      </w:r>
    </w:p>
    <w:p w14:paraId="3726F168" w14:textId="77777777" w:rsidR="00BE6DC6" w:rsidRPr="00ED7284" w:rsidRDefault="00BE6DC6" w:rsidP="00ED7284">
      <w:pPr>
        <w:pStyle w:val="Akapitzlist"/>
        <w:numPr>
          <w:ilvl w:val="0"/>
          <w:numId w:val="40"/>
        </w:numPr>
        <w:tabs>
          <w:tab w:val="left" w:pos="284"/>
          <w:tab w:val="left" w:pos="426"/>
          <w:tab w:val="left" w:pos="993"/>
        </w:tabs>
        <w:ind w:left="426" w:hanging="426"/>
        <w:jc w:val="both"/>
        <w:rPr>
          <w:bCs/>
          <w:sz w:val="22"/>
          <w:szCs w:val="22"/>
        </w:rPr>
      </w:pPr>
      <w:r w:rsidRPr="00ED7284">
        <w:rPr>
          <w:bCs/>
          <w:sz w:val="22"/>
          <w:szCs w:val="22"/>
        </w:rPr>
        <w:t>Działania informacyjne i promocyjne Wykonawcy muszą zawierać dodatkowo informacje: projekt realizowany w ramach POWR.03.05.00-00-Z307/17, współfinansowany ze środków Europejskiego Funduszu Rozwoju Społecznego w ramach Programu Operacyjnego Wiedza Edukacja Rozwój 2014-2020 Oś III Szkolnictwo wyższe dla gospodarki i rozwoju , Działanie 3.5 Kompleksowe programy szkół wyższych pt. Zintegrowany Program Rozwoju Akademii Górniczo-Hutniczej w Krakowie.</w:t>
      </w:r>
    </w:p>
    <w:p w14:paraId="6C07E6E4" w14:textId="77777777" w:rsidR="00BE6DC6" w:rsidRPr="00ED7284" w:rsidRDefault="00BE6DC6" w:rsidP="00ED7284">
      <w:pPr>
        <w:pStyle w:val="Akapitzlist"/>
        <w:numPr>
          <w:ilvl w:val="0"/>
          <w:numId w:val="40"/>
        </w:numPr>
        <w:tabs>
          <w:tab w:val="left" w:pos="284"/>
          <w:tab w:val="left" w:pos="426"/>
          <w:tab w:val="left" w:pos="993"/>
        </w:tabs>
        <w:ind w:left="426" w:hanging="426"/>
        <w:jc w:val="both"/>
        <w:rPr>
          <w:bCs/>
          <w:sz w:val="22"/>
          <w:szCs w:val="22"/>
        </w:rPr>
      </w:pPr>
      <w:r w:rsidRPr="00ED7284">
        <w:rPr>
          <w:bCs/>
          <w:sz w:val="22"/>
          <w:szCs w:val="22"/>
        </w:rPr>
        <w:t>Przedmiot umowy musi być realizowany w zgodzie z zasadami zawartymi w dokumencie Zasady promocji i oznakowania projektów w Programie POWER https://www.power.gov.pl/strony/o-programie/promocja/zasady-promocji-i-oznakowania-projektow/. Wykonawcę obowiązują wyłącznie te zasady, które się do niego odnoszą poprzez fakt realizowania usługi</w:t>
      </w:r>
    </w:p>
    <w:p w14:paraId="063196F1" w14:textId="77777777" w:rsidR="00BE6DC6" w:rsidRPr="00ED7284" w:rsidRDefault="00BE6DC6" w:rsidP="00ED7284">
      <w:pPr>
        <w:pStyle w:val="Akapitzlist"/>
        <w:tabs>
          <w:tab w:val="left" w:pos="426"/>
          <w:tab w:val="left" w:pos="1161"/>
        </w:tabs>
        <w:ind w:left="426"/>
        <w:jc w:val="both"/>
        <w:rPr>
          <w:bCs/>
          <w:strike/>
          <w:color w:val="auto"/>
          <w:sz w:val="22"/>
          <w:szCs w:val="22"/>
          <w:lang w:eastAsia="zh-CN"/>
        </w:rPr>
      </w:pPr>
    </w:p>
    <w:p w14:paraId="3778546C" w14:textId="77777777" w:rsidR="00BE6DC6" w:rsidRPr="00ED7284" w:rsidRDefault="00BE6DC6" w:rsidP="00ED7284">
      <w:pPr>
        <w:keepNext/>
        <w:widowControl w:val="0"/>
        <w:autoSpaceDE w:val="0"/>
        <w:autoSpaceDN w:val="0"/>
        <w:ind w:left="567" w:right="283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ED7284">
        <w:rPr>
          <w:rFonts w:ascii="Times New Roman" w:hAnsi="Times New Roman"/>
          <w:b/>
          <w:bCs/>
          <w:sz w:val="22"/>
          <w:szCs w:val="22"/>
        </w:rPr>
        <w:t>§ 8 Obowiązki Zamawiającego</w:t>
      </w:r>
    </w:p>
    <w:p w14:paraId="1E4B87E8" w14:textId="77777777" w:rsidR="00BE6DC6" w:rsidRPr="00ED7284" w:rsidRDefault="00BE6DC6" w:rsidP="00ED7284">
      <w:pPr>
        <w:pStyle w:val="Akapitzlist"/>
        <w:numPr>
          <w:ilvl w:val="3"/>
          <w:numId w:val="44"/>
        </w:numPr>
        <w:ind w:left="426"/>
        <w:jc w:val="both"/>
        <w:rPr>
          <w:bCs/>
          <w:sz w:val="22"/>
          <w:szCs w:val="22"/>
        </w:rPr>
      </w:pPr>
      <w:r w:rsidRPr="00ED7284">
        <w:rPr>
          <w:bCs/>
          <w:sz w:val="22"/>
          <w:szCs w:val="22"/>
        </w:rPr>
        <w:t>Zamawiający zobowiązuje się do:</w:t>
      </w:r>
    </w:p>
    <w:p w14:paraId="52A98C7F" w14:textId="77777777" w:rsidR="00BE6DC6" w:rsidRPr="00ED7284" w:rsidRDefault="00BE6DC6" w:rsidP="00ED7284">
      <w:pPr>
        <w:pStyle w:val="Akapitzlist"/>
        <w:numPr>
          <w:ilvl w:val="0"/>
          <w:numId w:val="44"/>
        </w:numPr>
        <w:ind w:left="426"/>
        <w:jc w:val="both"/>
        <w:rPr>
          <w:bCs/>
          <w:color w:val="auto"/>
          <w:sz w:val="22"/>
          <w:szCs w:val="22"/>
          <w:lang w:eastAsia="zh-CN"/>
        </w:rPr>
      </w:pPr>
      <w:r w:rsidRPr="00ED7284">
        <w:rPr>
          <w:bCs/>
          <w:color w:val="auto"/>
          <w:sz w:val="22"/>
          <w:szCs w:val="22"/>
          <w:lang w:eastAsia="zh-CN"/>
        </w:rPr>
        <w:t xml:space="preserve"> przeprowadzenia rekrutacji i delegowania pracowników na kurs,</w:t>
      </w:r>
    </w:p>
    <w:p w14:paraId="4D7FCD56" w14:textId="77777777" w:rsidR="00BE6DC6" w:rsidRPr="00ED7284" w:rsidRDefault="00BE6DC6" w:rsidP="00ED7284">
      <w:pPr>
        <w:pStyle w:val="Akapitzlist"/>
        <w:numPr>
          <w:ilvl w:val="0"/>
          <w:numId w:val="44"/>
        </w:numPr>
        <w:ind w:left="426"/>
        <w:jc w:val="both"/>
        <w:rPr>
          <w:bCs/>
          <w:color w:val="auto"/>
          <w:sz w:val="22"/>
          <w:szCs w:val="22"/>
          <w:lang w:eastAsia="zh-CN"/>
        </w:rPr>
      </w:pPr>
      <w:r w:rsidRPr="00ED7284">
        <w:rPr>
          <w:bCs/>
          <w:sz w:val="22"/>
          <w:szCs w:val="22"/>
          <w:lang w:eastAsia="zh-CN"/>
        </w:rPr>
        <w:t xml:space="preserve">zapewnienia komunikacji pomiędzy Wykonawcą a uczestnikami kursu w celach organizacji zajęć. </w:t>
      </w:r>
    </w:p>
    <w:p w14:paraId="3AF536FB" w14:textId="77777777" w:rsidR="00BE6DC6" w:rsidRPr="00ED7284" w:rsidRDefault="00BE6DC6" w:rsidP="00ED7284">
      <w:pPr>
        <w:ind w:left="66"/>
        <w:jc w:val="both"/>
        <w:rPr>
          <w:rFonts w:ascii="Times New Roman" w:hAnsi="Times New Roman"/>
          <w:bCs/>
          <w:sz w:val="22"/>
          <w:szCs w:val="22"/>
          <w:highlight w:val="yellow"/>
          <w:lang w:eastAsia="zh-CN"/>
        </w:rPr>
      </w:pPr>
      <w:r w:rsidRPr="00ED7284">
        <w:rPr>
          <w:rFonts w:ascii="Times New Roman" w:hAnsi="Times New Roman"/>
          <w:sz w:val="22"/>
          <w:szCs w:val="22"/>
        </w:rPr>
        <w:t>2. Ostateczna ilość uczestników szkolenia zostanie podana na 7 dni przed rozpoczęciem szkolenia</w:t>
      </w:r>
    </w:p>
    <w:p w14:paraId="6C4B13BF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</w:p>
    <w:p w14:paraId="17417B0E" w14:textId="77777777" w:rsidR="00BE6DC6" w:rsidRPr="00ED7284" w:rsidRDefault="00BE6DC6" w:rsidP="00ED7284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ED7284">
        <w:rPr>
          <w:rFonts w:ascii="Times New Roman" w:hAnsi="Times New Roman"/>
          <w:b/>
          <w:bCs/>
          <w:sz w:val="22"/>
          <w:szCs w:val="22"/>
        </w:rPr>
        <w:t>§ 9 Kary umowne</w:t>
      </w:r>
      <w:bookmarkEnd w:id="10"/>
      <w:bookmarkEnd w:id="11"/>
    </w:p>
    <w:p w14:paraId="461A7485" w14:textId="77777777" w:rsidR="00BE6DC6" w:rsidRPr="00ED7284" w:rsidRDefault="00BE6DC6" w:rsidP="00ED72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color w:val="000000"/>
          <w:sz w:val="22"/>
          <w:szCs w:val="22"/>
        </w:rPr>
      </w:pPr>
      <w:bookmarkStart w:id="12" w:name="_§_9_Odstąpienie"/>
      <w:bookmarkStart w:id="13" w:name="_Toc447696306"/>
      <w:bookmarkStart w:id="14" w:name="_Toc470857629"/>
      <w:bookmarkEnd w:id="12"/>
      <w:r w:rsidRPr="00ED7284">
        <w:rPr>
          <w:rFonts w:ascii="Times New Roman" w:eastAsia="Arial Unicode MS" w:hAnsi="Times New Roman"/>
          <w:sz w:val="22"/>
          <w:szCs w:val="22"/>
        </w:rPr>
        <w:t xml:space="preserve">1. Wykonawca zapłaci na rzecz Zamawiającego, karę umowną za niedotrzymanie uzgodnionego </w:t>
      </w:r>
      <w:r w:rsidRPr="00ED7284">
        <w:rPr>
          <w:rFonts w:ascii="Times New Roman" w:hAnsi="Times New Roman"/>
          <w:iCs/>
          <w:sz w:val="22"/>
          <w:szCs w:val="22"/>
        </w:rPr>
        <w:t xml:space="preserve">terminu realizacji szkoleń w wysokości 1% </w:t>
      </w:r>
      <w:r w:rsidRPr="00ED7284">
        <w:rPr>
          <w:rFonts w:ascii="Times New Roman" w:hAnsi="Times New Roman"/>
          <w:iCs/>
          <w:color w:val="000000"/>
          <w:sz w:val="22"/>
          <w:szCs w:val="22"/>
        </w:rPr>
        <w:t>całkowitego wynagrodzenia umownego, za każdy rozpoczęty dzień kalendarzowy zwłoki.</w:t>
      </w:r>
    </w:p>
    <w:p w14:paraId="7FF4E123" w14:textId="77777777" w:rsidR="00BE6DC6" w:rsidRPr="00ED7284" w:rsidRDefault="00BE6DC6" w:rsidP="00ED72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color w:val="000000"/>
          <w:sz w:val="22"/>
          <w:szCs w:val="22"/>
        </w:rPr>
      </w:pPr>
      <w:r w:rsidRPr="00ED7284">
        <w:rPr>
          <w:rFonts w:ascii="Times New Roman" w:eastAsia="Arial Unicode MS" w:hAnsi="Times New Roman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ED7284">
        <w:rPr>
          <w:rFonts w:ascii="Times New Roman" w:hAnsi="Times New Roman"/>
          <w:iCs/>
          <w:color w:val="000000"/>
          <w:sz w:val="22"/>
          <w:szCs w:val="22"/>
        </w:rPr>
        <w:t>wynagrodzenia umownego.</w:t>
      </w:r>
    </w:p>
    <w:p w14:paraId="706DFF36" w14:textId="77777777" w:rsidR="00BE6DC6" w:rsidRPr="00ED7284" w:rsidRDefault="00BE6DC6" w:rsidP="00ED72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hAnsi="Times New Roman"/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z winy Wykonawcy. </w:t>
      </w:r>
    </w:p>
    <w:p w14:paraId="46E4B26D" w14:textId="77777777" w:rsidR="00BE6DC6" w:rsidRPr="00ED7284" w:rsidRDefault="00BE6DC6" w:rsidP="00ED72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hAnsi="Times New Roman"/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z winy Zamawiającego. </w:t>
      </w:r>
    </w:p>
    <w:p w14:paraId="4E9DEA85" w14:textId="77777777" w:rsidR="00BE6DC6" w:rsidRPr="00ED7284" w:rsidRDefault="00BE6DC6" w:rsidP="00ED72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 xml:space="preserve">5. Jeżeli kary umowne, o których mowa w </w:t>
      </w:r>
      <w:r w:rsidRPr="00ED7284">
        <w:rPr>
          <w:rFonts w:ascii="Times New Roman" w:hAnsi="Times New Roman"/>
          <w:bCs/>
          <w:sz w:val="22"/>
          <w:szCs w:val="22"/>
        </w:rPr>
        <w:t>§ 10</w:t>
      </w:r>
      <w:r w:rsidRPr="00ED7284">
        <w:rPr>
          <w:rFonts w:ascii="Times New Roman" w:eastAsia="Arial Unicode MS" w:hAnsi="Times New Roman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1B3AD1E0" w14:textId="77777777" w:rsidR="00BE6DC6" w:rsidRPr="00ED7284" w:rsidRDefault="00BE6DC6" w:rsidP="00ED7284">
      <w:pPr>
        <w:tabs>
          <w:tab w:val="left" w:pos="355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 xml:space="preserve">6. Kary umowne są płatne w terminie 14 dni od daty otrzymania wezwania lub poprzez potrącenie z wynagrodzenia Wykonawcy. </w:t>
      </w:r>
    </w:p>
    <w:p w14:paraId="3A9244E2" w14:textId="77777777" w:rsidR="00BE6DC6" w:rsidRPr="00ED7284" w:rsidRDefault="00BE6DC6" w:rsidP="00ED7284">
      <w:pPr>
        <w:pStyle w:val="western"/>
        <w:spacing w:before="0" w:beforeAutospacing="0" w:line="240" w:lineRule="auto"/>
        <w:ind w:left="340" w:right="-45" w:hanging="340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 w:rsidRPr="00ED7284">
        <w:rPr>
          <w:rFonts w:ascii="Times New Roman" w:eastAsia="Arial Unicode MS" w:hAnsi="Times New Roman" w:cs="Times New Roman"/>
          <w:color w:val="auto"/>
          <w:sz w:val="22"/>
          <w:szCs w:val="22"/>
        </w:rPr>
        <w:t>7. Zastrzeżenia co do kar umownych pozostają w mocy w całości lub w części, pomimo oświadczenia o odstąpieniu od umowy.</w:t>
      </w:r>
    </w:p>
    <w:p w14:paraId="18696905" w14:textId="77777777" w:rsidR="00BE6DC6" w:rsidRPr="00ED7284" w:rsidRDefault="00BE6DC6" w:rsidP="00ED7284">
      <w:pPr>
        <w:pStyle w:val="western"/>
        <w:spacing w:before="0" w:beforeAutospacing="0" w:line="240" w:lineRule="auto"/>
        <w:ind w:left="340" w:right="-45" w:hanging="340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 w:rsidRPr="00ED7284">
        <w:rPr>
          <w:rFonts w:ascii="Times New Roman" w:eastAsia="Arial Unicode MS" w:hAnsi="Times New Roman" w:cs="Times New Roman"/>
          <w:color w:val="auto"/>
          <w:sz w:val="22"/>
          <w:szCs w:val="22"/>
        </w:rPr>
        <w:t>8. Łączna maksymalna wysokość kar umownych, których mogą dochodzić Strony nie może przekroczyć 20% wynagrodzenia netto o którym mowa w § 3 ust. 1 umowy.</w:t>
      </w:r>
    </w:p>
    <w:p w14:paraId="1EEEB345" w14:textId="77777777" w:rsidR="00BE6DC6" w:rsidRPr="00ED7284" w:rsidRDefault="00BE6DC6" w:rsidP="00ED728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Times New Roman" w:eastAsia="Arial Unicode MS" w:hAnsi="Times New Roman"/>
          <w:b/>
          <w:sz w:val="22"/>
          <w:szCs w:val="22"/>
        </w:rPr>
      </w:pPr>
    </w:p>
    <w:p w14:paraId="4660185C" w14:textId="77777777" w:rsidR="00BE6DC6" w:rsidRPr="00ED7284" w:rsidRDefault="00BE6DC6" w:rsidP="00ED728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Times New Roman" w:eastAsia="Arial Unicode MS" w:hAnsi="Times New Roman"/>
          <w:b/>
          <w:bCs/>
          <w:sz w:val="22"/>
          <w:szCs w:val="22"/>
        </w:rPr>
      </w:pPr>
      <w:r w:rsidRPr="00ED7284">
        <w:rPr>
          <w:rFonts w:ascii="Times New Roman" w:eastAsia="Arial Unicode MS" w:hAnsi="Times New Roman"/>
          <w:b/>
          <w:sz w:val="22"/>
          <w:szCs w:val="22"/>
        </w:rPr>
        <w:t>§ 10</w:t>
      </w:r>
      <w:r w:rsidRPr="00ED7284">
        <w:rPr>
          <w:rFonts w:ascii="Times New Roman" w:eastAsia="Arial Unicode MS" w:hAnsi="Times New Roman"/>
          <w:sz w:val="22"/>
          <w:szCs w:val="22"/>
        </w:rPr>
        <w:t xml:space="preserve"> </w:t>
      </w:r>
      <w:r w:rsidRPr="00ED7284">
        <w:rPr>
          <w:rFonts w:ascii="Times New Roman" w:hAnsi="Times New Roman"/>
          <w:b/>
          <w:bCs/>
          <w:sz w:val="22"/>
          <w:szCs w:val="22"/>
        </w:rPr>
        <w:t>Odstąpienie i wypowiedzenie Umowy</w:t>
      </w:r>
      <w:bookmarkEnd w:id="13"/>
      <w:bookmarkEnd w:id="14"/>
    </w:p>
    <w:p w14:paraId="6F936766" w14:textId="77777777" w:rsidR="00BE6DC6" w:rsidRPr="00ED7284" w:rsidRDefault="00BE6DC6" w:rsidP="00ED72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1. Zamawiający może odstąpić od Umowy w przypadku wystąpienia okoliczności, o których mowa w art. 456 ustawy z dnia 11 września 2019 r. Prawo zamówień publicznych (Dz.U. 2022 poz. 1710 ze zm.).</w:t>
      </w:r>
    </w:p>
    <w:p w14:paraId="04F29611" w14:textId="77777777" w:rsidR="00BE6DC6" w:rsidRPr="00ED7284" w:rsidRDefault="00BE6DC6" w:rsidP="00ED72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973ADC4" w14:textId="77777777" w:rsidR="00BE6DC6" w:rsidRPr="00ED7284" w:rsidRDefault="00BE6DC6" w:rsidP="00ED72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ust.1-2.</w:t>
      </w:r>
    </w:p>
    <w:p w14:paraId="15DE1CC3" w14:textId="77777777" w:rsidR="00BE6DC6" w:rsidRPr="00ED7284" w:rsidRDefault="00BE6DC6" w:rsidP="00ED7284">
      <w:pPr>
        <w:ind w:left="567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5020F2E" w14:textId="77777777" w:rsidR="00BE6DC6" w:rsidRPr="00ED7284" w:rsidRDefault="00BE6DC6" w:rsidP="00ED7284">
      <w:pPr>
        <w:ind w:left="567"/>
        <w:jc w:val="center"/>
        <w:rPr>
          <w:rFonts w:ascii="Times New Roman" w:hAnsi="Times New Roman"/>
          <w:b/>
          <w:bCs/>
          <w:sz w:val="22"/>
          <w:szCs w:val="22"/>
        </w:rPr>
      </w:pPr>
      <w:r w:rsidRPr="00ED7284">
        <w:rPr>
          <w:rFonts w:ascii="Times New Roman" w:hAnsi="Times New Roman"/>
          <w:b/>
          <w:bCs/>
          <w:sz w:val="22"/>
          <w:szCs w:val="22"/>
        </w:rPr>
        <w:t>§ 11 Zmiany Umowy</w:t>
      </w:r>
    </w:p>
    <w:p w14:paraId="3B0CFCE0" w14:textId="77777777" w:rsidR="00BE6DC6" w:rsidRPr="00ED7284" w:rsidRDefault="00BE6DC6" w:rsidP="00ED7284">
      <w:pPr>
        <w:tabs>
          <w:tab w:val="left" w:pos="360"/>
        </w:tabs>
        <w:suppressAutoHyphens/>
        <w:ind w:right="-189"/>
        <w:jc w:val="both"/>
        <w:rPr>
          <w:rFonts w:ascii="Times New Roman" w:hAnsi="Times New Roman"/>
          <w:color w:val="000000"/>
          <w:kern w:val="2"/>
          <w:sz w:val="22"/>
          <w:szCs w:val="22"/>
        </w:rPr>
      </w:pP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7C4DFACF" w14:textId="77777777" w:rsidR="00BE6DC6" w:rsidRPr="00ED7284" w:rsidRDefault="00BE6DC6" w:rsidP="00ED7284">
      <w:pPr>
        <w:tabs>
          <w:tab w:val="left" w:pos="360"/>
        </w:tabs>
        <w:suppressAutoHyphens/>
        <w:ind w:right="-189"/>
        <w:jc w:val="both"/>
        <w:rPr>
          <w:rFonts w:ascii="Times New Roman" w:hAnsi="Times New Roman"/>
          <w:color w:val="000000"/>
          <w:kern w:val="2"/>
          <w:sz w:val="22"/>
          <w:szCs w:val="22"/>
        </w:rPr>
      </w:pP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lastRenderedPageBreak/>
        <w:t xml:space="preserve">2. Zmiany Umowy, o których mowa w ust. 1 muszą być dokonywane z zachowaniem przepisu art. 454 oraz 455 ustawy Prawo zamówień publicznych.  </w:t>
      </w:r>
    </w:p>
    <w:p w14:paraId="569BC472" w14:textId="77777777" w:rsidR="00BE6DC6" w:rsidRPr="00ED7284" w:rsidRDefault="00BE6DC6" w:rsidP="00ED7284">
      <w:pPr>
        <w:tabs>
          <w:tab w:val="left" w:pos="0"/>
        </w:tabs>
        <w:suppressAutoHyphens/>
        <w:ind w:right="-189"/>
        <w:jc w:val="both"/>
        <w:rPr>
          <w:rFonts w:ascii="Times New Roman" w:hAnsi="Times New Roman"/>
          <w:color w:val="000000"/>
          <w:kern w:val="2"/>
          <w:sz w:val="22"/>
          <w:szCs w:val="22"/>
        </w:rPr>
      </w:pP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ED7284">
        <w:rPr>
          <w:rFonts w:ascii="Times New Roman" w:hAnsi="Times New Roman"/>
          <w:kern w:val="2"/>
          <w:sz w:val="22"/>
          <w:szCs w:val="22"/>
        </w:rPr>
        <w:t xml:space="preserve">Wykonawcy </w:t>
      </w: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 xml:space="preserve">w następującym zakresie: </w:t>
      </w:r>
    </w:p>
    <w:p w14:paraId="30CC1CF6" w14:textId="77777777" w:rsidR="00BE6DC6" w:rsidRPr="00ED7284" w:rsidRDefault="00BE6DC6" w:rsidP="00ED7284">
      <w:pPr>
        <w:numPr>
          <w:ilvl w:val="0"/>
          <w:numId w:val="45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Times New Roman" w:hAnsi="Times New Roman"/>
          <w:color w:val="000000"/>
          <w:kern w:val="2"/>
          <w:sz w:val="22"/>
          <w:szCs w:val="22"/>
        </w:rPr>
      </w:pPr>
      <w:r w:rsidRPr="00ED7284">
        <w:rPr>
          <w:rFonts w:ascii="Times New Roman" w:hAnsi="Times New Roman"/>
          <w:b/>
          <w:color w:val="000000"/>
          <w:kern w:val="2"/>
          <w:sz w:val="22"/>
          <w:szCs w:val="22"/>
        </w:rPr>
        <w:t>terminu realizacji przedmiotu zamówienia</w:t>
      </w: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>, gdy jest ona spowodowana:</w:t>
      </w:r>
    </w:p>
    <w:p w14:paraId="217FD127" w14:textId="77777777" w:rsidR="00BE6DC6" w:rsidRPr="00ED7284" w:rsidRDefault="00BE6DC6" w:rsidP="00ED7284">
      <w:pPr>
        <w:numPr>
          <w:ilvl w:val="0"/>
          <w:numId w:val="5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Times New Roman" w:hAnsi="Times New Roman"/>
          <w:color w:val="000000"/>
          <w:kern w:val="2"/>
          <w:sz w:val="22"/>
          <w:szCs w:val="22"/>
        </w:rPr>
      </w:pP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14:paraId="3F877918" w14:textId="77777777" w:rsidR="00BE6DC6" w:rsidRPr="00ED7284" w:rsidRDefault="00BE6DC6" w:rsidP="00ED7284">
      <w:pPr>
        <w:numPr>
          <w:ilvl w:val="0"/>
          <w:numId w:val="5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Times New Roman" w:hAnsi="Times New Roman"/>
          <w:color w:val="000000"/>
          <w:kern w:val="2"/>
          <w:sz w:val="22"/>
          <w:szCs w:val="22"/>
        </w:rPr>
      </w:pP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ED7284">
        <w:rPr>
          <w:rFonts w:ascii="Times New Roman" w:hAnsi="Times New Roman"/>
          <w:strike/>
          <w:color w:val="000000"/>
          <w:kern w:val="2"/>
          <w:sz w:val="22"/>
          <w:szCs w:val="22"/>
        </w:rPr>
        <w:t xml:space="preserve"> </w:t>
      </w: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 xml:space="preserve">Zamawiającemu, </w:t>
      </w:r>
    </w:p>
    <w:p w14:paraId="4B3D62D6" w14:textId="77777777" w:rsidR="00BE6DC6" w:rsidRPr="00ED7284" w:rsidRDefault="00BE6DC6" w:rsidP="00ED7284">
      <w:pPr>
        <w:numPr>
          <w:ilvl w:val="0"/>
          <w:numId w:val="5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Times New Roman" w:hAnsi="Times New Roman"/>
          <w:color w:val="000000"/>
          <w:kern w:val="2"/>
          <w:sz w:val="22"/>
          <w:szCs w:val="22"/>
        </w:rPr>
      </w:pP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0D0592C6" w14:textId="77777777" w:rsidR="00BE6DC6" w:rsidRPr="00ED7284" w:rsidRDefault="00BE6DC6" w:rsidP="00ED7284">
      <w:pPr>
        <w:numPr>
          <w:ilvl w:val="0"/>
          <w:numId w:val="4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Times New Roman" w:hAnsi="Times New Roman"/>
          <w:color w:val="000000"/>
          <w:kern w:val="2"/>
          <w:sz w:val="22"/>
          <w:szCs w:val="22"/>
        </w:rPr>
      </w:pPr>
      <w:r w:rsidRPr="00ED7284">
        <w:rPr>
          <w:rFonts w:ascii="Times New Roman" w:hAnsi="Times New Roman"/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14:paraId="29DC600B" w14:textId="77777777" w:rsidR="00BE6DC6" w:rsidRPr="00ED7284" w:rsidRDefault="00BE6DC6" w:rsidP="00ED7284">
      <w:pPr>
        <w:numPr>
          <w:ilvl w:val="0"/>
          <w:numId w:val="4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Times New Roman" w:hAnsi="Times New Roman"/>
          <w:color w:val="000000"/>
          <w:kern w:val="2"/>
          <w:sz w:val="22"/>
          <w:szCs w:val="22"/>
        </w:rPr>
      </w:pP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065D3C9F" w14:textId="77777777" w:rsidR="00BE6DC6" w:rsidRPr="00ED7284" w:rsidRDefault="00BE6DC6" w:rsidP="00ED7284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Times New Roman" w:hAnsi="Times New Roman"/>
          <w:color w:val="000000"/>
          <w:kern w:val="2"/>
          <w:sz w:val="22"/>
          <w:szCs w:val="22"/>
        </w:rPr>
      </w:pP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41EB6333" w14:textId="77777777" w:rsidR="00BE6DC6" w:rsidRPr="00ED7284" w:rsidRDefault="00BE6DC6" w:rsidP="00ED7284">
      <w:pPr>
        <w:numPr>
          <w:ilvl w:val="0"/>
          <w:numId w:val="45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Times New Roman" w:hAnsi="Times New Roman"/>
          <w:kern w:val="2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zmiany </w:t>
      </w:r>
      <w:r w:rsidRPr="00ED7284">
        <w:rPr>
          <w:rFonts w:ascii="Times New Roman" w:hAnsi="Times New Roman"/>
          <w:bCs/>
          <w:sz w:val="22"/>
          <w:szCs w:val="22"/>
        </w:rPr>
        <w:t>albo</w:t>
      </w:r>
      <w:r w:rsidRPr="00ED7284">
        <w:rPr>
          <w:rFonts w:ascii="Times New Roman" w:hAnsi="Times New Roman"/>
          <w:sz w:val="22"/>
          <w:szCs w:val="22"/>
        </w:rPr>
        <w:t xml:space="preserve"> rezygnacji z podwykonawcy jeżeli dotyczy podmiotu, na którego zasoby Wykonawca powoływał się, na zasadach określonych w art. 26 ust. 2b </w:t>
      </w:r>
      <w:proofErr w:type="spellStart"/>
      <w:r w:rsidRPr="00ED7284">
        <w:rPr>
          <w:rFonts w:ascii="Times New Roman" w:hAnsi="Times New Roman"/>
          <w:sz w:val="22"/>
          <w:szCs w:val="22"/>
        </w:rPr>
        <w:t>Pzp</w:t>
      </w:r>
      <w:proofErr w:type="spellEnd"/>
      <w:r w:rsidRPr="00ED7284">
        <w:rPr>
          <w:rFonts w:ascii="Times New Roman" w:hAnsi="Times New Roman"/>
          <w:sz w:val="22"/>
          <w:szCs w:val="22"/>
        </w:rPr>
        <w:t xml:space="preserve">, w celu wykazania spełniania warunków udziału w postępowaniu, o których mowa w art. 22 ust. 1 </w:t>
      </w:r>
      <w:proofErr w:type="spellStart"/>
      <w:r w:rsidRPr="00ED7284">
        <w:rPr>
          <w:rFonts w:ascii="Times New Roman" w:hAnsi="Times New Roman"/>
          <w:sz w:val="22"/>
          <w:szCs w:val="22"/>
        </w:rPr>
        <w:t>Pzp</w:t>
      </w:r>
      <w:proofErr w:type="spellEnd"/>
      <w:r w:rsidRPr="00ED7284">
        <w:rPr>
          <w:rFonts w:ascii="Times New Roman" w:hAnsi="Times New Roman"/>
          <w:sz w:val="22"/>
          <w:szCs w:val="22"/>
        </w:rPr>
        <w:t>. Wykonawca jest obowiązany wykazać</w:t>
      </w:r>
      <w:r w:rsidRPr="00ED7284">
        <w:rPr>
          <w:rFonts w:ascii="Times New Roman" w:hAnsi="Times New Roman"/>
          <w:strike/>
          <w:sz w:val="22"/>
          <w:szCs w:val="22"/>
        </w:rPr>
        <w:t xml:space="preserve"> </w:t>
      </w:r>
      <w:r w:rsidRPr="00ED7284">
        <w:rPr>
          <w:rFonts w:ascii="Times New Roman" w:hAnsi="Times New Roman"/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>.</w:t>
      </w:r>
    </w:p>
    <w:p w14:paraId="7E496148" w14:textId="77777777" w:rsidR="00BE6DC6" w:rsidRPr="00ED7284" w:rsidRDefault="00BE6DC6" w:rsidP="00ED7284">
      <w:pPr>
        <w:numPr>
          <w:ilvl w:val="0"/>
          <w:numId w:val="45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rFonts w:ascii="Times New Roman" w:hAnsi="Times New Roman"/>
          <w:color w:val="000000"/>
          <w:kern w:val="2"/>
          <w:sz w:val="22"/>
          <w:szCs w:val="22"/>
        </w:rPr>
      </w:pP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0260B7A" w14:textId="77777777" w:rsidR="00BE6DC6" w:rsidRPr="00ED7284" w:rsidRDefault="00BE6DC6" w:rsidP="00ED7284">
      <w:pPr>
        <w:numPr>
          <w:ilvl w:val="0"/>
          <w:numId w:val="45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rFonts w:ascii="Times New Roman" w:hAnsi="Times New Roman"/>
          <w:kern w:val="2"/>
          <w:sz w:val="22"/>
          <w:szCs w:val="22"/>
        </w:rPr>
      </w:pPr>
      <w:r w:rsidRPr="00ED7284">
        <w:rPr>
          <w:rFonts w:ascii="Times New Roman" w:hAnsi="Times New Roman"/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14:paraId="2E933F22" w14:textId="77777777" w:rsidR="00BE6DC6" w:rsidRPr="00ED7284" w:rsidRDefault="00BE6DC6" w:rsidP="00ED7284">
      <w:pPr>
        <w:numPr>
          <w:ilvl w:val="0"/>
          <w:numId w:val="45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rFonts w:ascii="Times New Roman" w:hAnsi="Times New Roman"/>
          <w:kern w:val="2"/>
          <w:sz w:val="22"/>
          <w:szCs w:val="22"/>
        </w:rPr>
      </w:pPr>
      <w:r w:rsidRPr="00ED7284">
        <w:rPr>
          <w:rFonts w:ascii="Times New Roman" w:hAnsi="Times New Roman"/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61E9BFD6" w14:textId="77777777" w:rsidR="00BE6DC6" w:rsidRPr="00ED7284" w:rsidRDefault="00BE6DC6" w:rsidP="00ED7284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ascii="Times New Roman" w:eastAsia="Calibri" w:hAnsi="Times New Roman"/>
          <w:color w:val="000000"/>
          <w:kern w:val="2"/>
          <w:sz w:val="22"/>
          <w:szCs w:val="22"/>
          <w:lang w:eastAsia="en-US"/>
        </w:rPr>
      </w:pP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ED7284">
        <w:rPr>
          <w:rFonts w:ascii="Times New Roman" w:hAnsi="Times New Roman"/>
          <w:kern w:val="2"/>
          <w:sz w:val="22"/>
          <w:szCs w:val="22"/>
        </w:rPr>
        <w:t>wynagrodzenie  Wykonawcy.</w:t>
      </w:r>
      <w:r w:rsidRPr="00ED7284">
        <w:rPr>
          <w:rFonts w:ascii="Times New Roman" w:hAnsi="Times New Roman"/>
          <w:color w:val="000000"/>
          <w:kern w:val="2"/>
          <w:sz w:val="22"/>
          <w:szCs w:val="22"/>
        </w:rPr>
        <w:t xml:space="preserve">  </w:t>
      </w:r>
    </w:p>
    <w:p w14:paraId="5F714F54" w14:textId="77777777" w:rsidR="00BE6DC6" w:rsidRPr="00ED7284" w:rsidRDefault="00BE6DC6" w:rsidP="00ED7284">
      <w:pPr>
        <w:ind w:left="567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18FD3A83" w14:textId="77777777" w:rsidR="00BE6DC6" w:rsidRPr="00ED7284" w:rsidRDefault="00BE6DC6" w:rsidP="00ED7284">
      <w:pPr>
        <w:ind w:left="567"/>
        <w:jc w:val="center"/>
        <w:rPr>
          <w:rFonts w:ascii="Times New Roman" w:hAnsi="Times New Roman"/>
          <w:b/>
          <w:bCs/>
          <w:sz w:val="22"/>
          <w:szCs w:val="22"/>
        </w:rPr>
      </w:pPr>
      <w:r w:rsidRPr="00ED7284">
        <w:rPr>
          <w:rFonts w:ascii="Times New Roman" w:hAnsi="Times New Roman"/>
          <w:b/>
          <w:bCs/>
          <w:sz w:val="22"/>
          <w:szCs w:val="22"/>
        </w:rPr>
        <w:t>§ 12 Postanowienia końcowe</w:t>
      </w:r>
    </w:p>
    <w:p w14:paraId="45BA63C5" w14:textId="77777777" w:rsidR="00BE6DC6" w:rsidRPr="00ED7284" w:rsidRDefault="00BE6DC6" w:rsidP="00ED72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1. W sprawach nieuregulowanych niniejszą umową stosuje się przepisy Kodeksu cywilnego.</w:t>
      </w:r>
    </w:p>
    <w:p w14:paraId="1A924E8A" w14:textId="77777777" w:rsidR="00BE6DC6" w:rsidRPr="00ED7284" w:rsidRDefault="00BE6DC6" w:rsidP="00ED72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eastAsia="Arial Unicode MS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2. Ewentualne spory powstałe w trakcie realizacji umowy podlegają rozpoznaniu przez sąd właściwy dla siedziby Zamawiającego.</w:t>
      </w:r>
    </w:p>
    <w:p w14:paraId="79DBD307" w14:textId="77777777" w:rsidR="00BE6DC6" w:rsidRPr="00ED7284" w:rsidRDefault="00BE6DC6" w:rsidP="00ED7284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eastAsia="Arial Unicode MS" w:hAnsi="Times New Roman"/>
          <w:sz w:val="22"/>
          <w:szCs w:val="22"/>
        </w:rPr>
        <w:t>3. Umowę sporządzono w 2 jednobrzmiących egzemplarzach, po 1 egzemplarzu dla każdej ze Stron.</w:t>
      </w:r>
    </w:p>
    <w:p w14:paraId="013BBE04" w14:textId="77777777" w:rsidR="00BE6DC6" w:rsidRPr="00ED7284" w:rsidRDefault="00BE6DC6" w:rsidP="00ED7284">
      <w:pPr>
        <w:tabs>
          <w:tab w:val="left" w:pos="5812"/>
        </w:tabs>
        <w:suppressAutoHyphens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D7284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  </w:t>
      </w:r>
    </w:p>
    <w:p w14:paraId="6BF54657" w14:textId="77777777" w:rsidR="00BE6DC6" w:rsidRPr="00ED7284" w:rsidRDefault="00BE6DC6" w:rsidP="00ED7284">
      <w:pPr>
        <w:tabs>
          <w:tab w:val="left" w:pos="5812"/>
        </w:tabs>
        <w:suppressAutoHyphens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D7284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  </w:t>
      </w:r>
    </w:p>
    <w:p w14:paraId="3B985BDC" w14:textId="77777777" w:rsidR="00BE6DC6" w:rsidRPr="00ED7284" w:rsidRDefault="00BE6DC6" w:rsidP="00ED7284">
      <w:pPr>
        <w:tabs>
          <w:tab w:val="left" w:pos="5812"/>
        </w:tabs>
        <w:suppressAutoHyphens/>
        <w:rPr>
          <w:rFonts w:ascii="Times New Roman" w:hAnsi="Times New Roman"/>
          <w:sz w:val="22"/>
          <w:szCs w:val="22"/>
          <w:lang w:eastAsia="zh-CN"/>
        </w:rPr>
      </w:pPr>
      <w:r w:rsidRPr="00ED7284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ED7284">
        <w:rPr>
          <w:rFonts w:ascii="Times New Roman" w:hAnsi="Times New Roman"/>
          <w:b/>
          <w:bCs/>
          <w:sz w:val="22"/>
          <w:szCs w:val="22"/>
          <w:lang w:eastAsia="zh-CN"/>
        </w:rPr>
        <w:tab/>
      </w:r>
      <w:r w:rsidRPr="00ED7284">
        <w:rPr>
          <w:rFonts w:ascii="Times New Roman" w:hAnsi="Times New Roman"/>
          <w:b/>
          <w:bCs/>
          <w:sz w:val="22"/>
          <w:szCs w:val="22"/>
          <w:lang w:eastAsia="zh-CN"/>
        </w:rPr>
        <w:tab/>
      </w:r>
      <w:r w:rsidRPr="00ED7284">
        <w:rPr>
          <w:rFonts w:ascii="Times New Roman" w:hAnsi="Times New Roman"/>
          <w:b/>
          <w:bCs/>
          <w:sz w:val="22"/>
          <w:szCs w:val="22"/>
          <w:lang w:eastAsia="zh-CN"/>
        </w:rPr>
        <w:tab/>
      </w:r>
      <w:r w:rsidRPr="00ED7284">
        <w:rPr>
          <w:rFonts w:ascii="Times New Roman" w:hAnsi="Times New Roman"/>
          <w:b/>
          <w:bCs/>
          <w:sz w:val="22"/>
          <w:szCs w:val="22"/>
          <w:lang w:eastAsia="zh-CN"/>
        </w:rPr>
        <w:tab/>
        <w:t>WYKONAWCA</w:t>
      </w:r>
    </w:p>
    <w:p w14:paraId="5F08EDA6" w14:textId="77777777" w:rsidR="00BE6DC6" w:rsidRPr="00ED7284" w:rsidRDefault="00BE6DC6" w:rsidP="00ED7284">
      <w:pPr>
        <w:suppressAutoHyphens/>
        <w:rPr>
          <w:rFonts w:ascii="Times New Roman" w:hAnsi="Times New Roman"/>
          <w:sz w:val="22"/>
          <w:szCs w:val="22"/>
          <w:lang w:eastAsia="zh-CN"/>
        </w:rPr>
      </w:pPr>
    </w:p>
    <w:p w14:paraId="7491D444" w14:textId="77777777" w:rsidR="00BE6DC6" w:rsidRPr="00ED7284" w:rsidRDefault="00BE6DC6" w:rsidP="00ED7284">
      <w:pPr>
        <w:rPr>
          <w:rFonts w:ascii="Times New Roman" w:hAnsi="Times New Roman"/>
          <w:sz w:val="22"/>
          <w:szCs w:val="22"/>
        </w:rPr>
      </w:pPr>
    </w:p>
    <w:p w14:paraId="1989222D" w14:textId="77777777" w:rsidR="00BE6DC6" w:rsidRPr="00ED7284" w:rsidRDefault="00BE6DC6" w:rsidP="00ED7284">
      <w:pPr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………………………………..                                                                    </w:t>
      </w:r>
      <w:r w:rsidRPr="00ED7284">
        <w:rPr>
          <w:rFonts w:ascii="Times New Roman" w:hAnsi="Times New Roman"/>
          <w:sz w:val="22"/>
          <w:szCs w:val="22"/>
        </w:rPr>
        <w:tab/>
        <w:t>………………………………..</w:t>
      </w:r>
    </w:p>
    <w:p w14:paraId="3CF0DA5C" w14:textId="77777777" w:rsidR="00BE6DC6" w:rsidRPr="00ED7284" w:rsidRDefault="00BE6DC6" w:rsidP="00ED7284">
      <w:pPr>
        <w:rPr>
          <w:rFonts w:ascii="Times New Roman" w:hAnsi="Times New Roman"/>
          <w:i/>
          <w:sz w:val="22"/>
          <w:szCs w:val="22"/>
        </w:rPr>
      </w:pPr>
      <w:r w:rsidRPr="00ED7284">
        <w:rPr>
          <w:rFonts w:ascii="Times New Roman" w:hAnsi="Times New Roman"/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14:paraId="08DBD623" w14:textId="3E3978E4" w:rsidR="00BE6DC6" w:rsidRPr="00ED7284" w:rsidRDefault="00BE6DC6" w:rsidP="00383B63">
      <w:pPr>
        <w:tabs>
          <w:tab w:val="left" w:pos="6690"/>
        </w:tabs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ED7284">
        <w:rPr>
          <w:rFonts w:ascii="Times New Roman" w:hAnsi="Times New Roman"/>
          <w:b/>
          <w:bCs/>
          <w:color w:val="000000"/>
          <w:sz w:val="22"/>
          <w:szCs w:val="22"/>
        </w:rPr>
        <w:t xml:space="preserve">                                                        </w:t>
      </w:r>
      <w:r w:rsidR="00383B63">
        <w:rPr>
          <w:rFonts w:ascii="Times New Roman" w:hAnsi="Times New Roman"/>
          <w:b/>
          <w:bCs/>
          <w:color w:val="000000"/>
          <w:sz w:val="22"/>
          <w:szCs w:val="22"/>
        </w:rPr>
        <w:t>KONTRASY</w:t>
      </w:r>
      <w:r w:rsidRPr="00ED7284">
        <w:rPr>
          <w:rFonts w:ascii="Times New Roman" w:hAnsi="Times New Roman"/>
          <w:b/>
          <w:bCs/>
          <w:color w:val="000000"/>
          <w:sz w:val="22"/>
          <w:szCs w:val="22"/>
        </w:rPr>
        <w:t>GNATA FINANSOWA</w:t>
      </w:r>
    </w:p>
    <w:p w14:paraId="0626B917" w14:textId="3DDF90FB" w:rsidR="00BE6DC6" w:rsidRPr="00ED7284" w:rsidRDefault="00BE6DC6" w:rsidP="00ED7284">
      <w:pPr>
        <w:rPr>
          <w:rFonts w:ascii="Times New Roman" w:hAnsi="Times New Roman"/>
          <w:bCs/>
          <w:color w:val="000000"/>
          <w:sz w:val="22"/>
          <w:szCs w:val="22"/>
        </w:rPr>
      </w:pPr>
    </w:p>
    <w:p w14:paraId="16974E19" w14:textId="77777777" w:rsidR="00BE6DC6" w:rsidRPr="00ED7284" w:rsidRDefault="00BE6DC6" w:rsidP="00ED7284">
      <w:pPr>
        <w:tabs>
          <w:tab w:val="left" w:pos="6690"/>
        </w:tabs>
        <w:autoSpaceDE w:val="0"/>
        <w:autoSpaceDN w:val="0"/>
        <w:adjustRightInd w:val="0"/>
        <w:rPr>
          <w:rFonts w:ascii="Times New Roman" w:hAnsi="Times New Roman"/>
          <w:bCs/>
          <w:color w:val="000000"/>
          <w:sz w:val="22"/>
          <w:szCs w:val="22"/>
        </w:rPr>
      </w:pPr>
      <w:r w:rsidRPr="00ED7284">
        <w:rPr>
          <w:rFonts w:ascii="Times New Roman" w:hAnsi="Times New Roman"/>
          <w:bCs/>
          <w:color w:val="000000"/>
          <w:sz w:val="22"/>
          <w:szCs w:val="22"/>
        </w:rPr>
        <w:t>Zał. Nr 2 do umowy</w:t>
      </w:r>
    </w:p>
    <w:p w14:paraId="459BC509" w14:textId="77777777" w:rsidR="00BE6DC6" w:rsidRPr="00ED7284" w:rsidRDefault="00BE6DC6" w:rsidP="00ED7284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03E2CDB4" w14:textId="77777777" w:rsidR="00BE6DC6" w:rsidRPr="00ED7284" w:rsidRDefault="00BE6DC6" w:rsidP="00ED7284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2EFA274B" w14:textId="77777777" w:rsidR="00BE6DC6" w:rsidRPr="00ED7284" w:rsidRDefault="00BE6DC6" w:rsidP="00ED7284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ED7284">
        <w:rPr>
          <w:rFonts w:ascii="Times New Roman" w:hAnsi="Times New Roman"/>
          <w:b/>
          <w:bCs/>
          <w:color w:val="000000"/>
          <w:sz w:val="22"/>
          <w:szCs w:val="22"/>
        </w:rPr>
        <w:t>Umowa powierzenia przetwarzania danych osobowych</w:t>
      </w:r>
    </w:p>
    <w:p w14:paraId="4DC224DD" w14:textId="77777777" w:rsidR="00BE6DC6" w:rsidRPr="00ED7284" w:rsidRDefault="00BE6DC6" w:rsidP="00ED7284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2C0D0A1A" w14:textId="77777777" w:rsidR="00BE6DC6" w:rsidRPr="00ED7284" w:rsidRDefault="00BE6DC6" w:rsidP="00ED7284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 w:rsidRPr="00ED7284">
        <w:rPr>
          <w:rFonts w:ascii="Times New Roman" w:hAnsi="Times New Roman"/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14:paraId="0B495CCB" w14:textId="77777777" w:rsidR="00BE6DC6" w:rsidRPr="00ED7284" w:rsidRDefault="00BE6DC6" w:rsidP="00ED7284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 w:rsidRPr="00ED7284">
        <w:rPr>
          <w:rFonts w:ascii="Times New Roman" w:hAnsi="Times New Roman"/>
          <w:color w:val="000000"/>
          <w:sz w:val="22"/>
          <w:szCs w:val="22"/>
        </w:rPr>
        <w:t>pomiędzy:</w:t>
      </w:r>
    </w:p>
    <w:p w14:paraId="187986F4" w14:textId="77777777" w:rsidR="00BE6DC6" w:rsidRPr="00ED7284" w:rsidRDefault="00BE6DC6" w:rsidP="00ED7284">
      <w:pPr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 xml:space="preserve">Akademią Górniczo-Hutniczą im. Stanisława Staszica w Krakowie </w:t>
      </w:r>
      <w:r w:rsidRPr="00ED7284">
        <w:rPr>
          <w:rFonts w:ascii="Times New Roman" w:hAnsi="Times New Roman"/>
          <w:b/>
          <w:sz w:val="22"/>
          <w:szCs w:val="22"/>
        </w:rPr>
        <w:br/>
      </w:r>
      <w:r w:rsidRPr="00ED7284">
        <w:rPr>
          <w:rFonts w:ascii="Times New Roman" w:hAnsi="Times New Roman"/>
          <w:sz w:val="22"/>
          <w:szCs w:val="22"/>
        </w:rPr>
        <w:t xml:space="preserve">Al. Mickiewicza 30, 30-059 Kraków </w:t>
      </w:r>
    </w:p>
    <w:p w14:paraId="093B02C1" w14:textId="77777777" w:rsidR="00BE6DC6" w:rsidRPr="00ED7284" w:rsidRDefault="00BE6DC6" w:rsidP="00ED7284">
      <w:pPr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reprezentowaną przez:</w:t>
      </w:r>
    </w:p>
    <w:p w14:paraId="37E55DDC" w14:textId="77777777" w:rsidR="00BE6DC6" w:rsidRPr="00ED7284" w:rsidRDefault="00BE6DC6" w:rsidP="00ED7284">
      <w:pPr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</w:t>
      </w:r>
    </w:p>
    <w:p w14:paraId="754EA027" w14:textId="77777777" w:rsidR="00BE6DC6" w:rsidRPr="00ED7284" w:rsidRDefault="00BE6DC6" w:rsidP="00ED7284">
      <w:pPr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color w:val="000000"/>
          <w:sz w:val="22"/>
          <w:szCs w:val="22"/>
        </w:rPr>
        <w:t>zwaną dalej również „AGH”</w:t>
      </w:r>
    </w:p>
    <w:p w14:paraId="6462F333" w14:textId="77777777" w:rsidR="00BE6DC6" w:rsidRPr="00ED7284" w:rsidRDefault="00BE6DC6" w:rsidP="00ED7284">
      <w:pPr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a</w:t>
      </w:r>
    </w:p>
    <w:p w14:paraId="4318CF42" w14:textId="77777777" w:rsidR="00BE6DC6" w:rsidRPr="00ED7284" w:rsidRDefault="00BE6DC6" w:rsidP="00ED7284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 w:rsidRPr="00ED7284">
        <w:rPr>
          <w:rFonts w:ascii="Times New Roman" w:hAnsi="Times New Roman"/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9D3E7C0" w14:textId="77777777" w:rsidR="00BE6DC6" w:rsidRPr="00ED7284" w:rsidRDefault="00BE6DC6" w:rsidP="00ED7284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* </w:t>
      </w:r>
      <w:r w:rsidRPr="00ED7284">
        <w:rPr>
          <w:rFonts w:ascii="Times New Roman" w:hAnsi="Times New Roman"/>
          <w:i/>
          <w:sz w:val="22"/>
          <w:szCs w:val="22"/>
        </w:rPr>
        <w:t>dotyczy podmiotów podlegających wpisowi do KRS (spółki prawa handlowego, fundacje, stowarzyszenia itp.)</w:t>
      </w:r>
    </w:p>
    <w:p w14:paraId="416E833F" w14:textId="77777777" w:rsidR="00BE6DC6" w:rsidRPr="00ED7284" w:rsidRDefault="00BE6DC6" w:rsidP="00ED728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reprezentowaną przez: ....</w:t>
      </w:r>
    </w:p>
    <w:p w14:paraId="47ADE133" w14:textId="77777777" w:rsidR="00BE6DC6" w:rsidRPr="00ED7284" w:rsidRDefault="00BE6DC6" w:rsidP="00ED728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lub </w:t>
      </w:r>
    </w:p>
    <w:p w14:paraId="74A54F25" w14:textId="77777777" w:rsidR="00BE6DC6" w:rsidRPr="00ED7284" w:rsidRDefault="00BE6DC6" w:rsidP="00ED7284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ED7284">
        <w:rPr>
          <w:rFonts w:ascii="Times New Roman" w:hAnsi="Times New Roman"/>
          <w:sz w:val="22"/>
          <w:szCs w:val="22"/>
        </w:rPr>
        <w:br/>
        <w:t>i Informacji o Działalności Gospodarczej, NIP …………., REGON ……….,</w:t>
      </w:r>
    </w:p>
    <w:p w14:paraId="04DA34AF" w14:textId="77777777" w:rsidR="00BE6DC6" w:rsidRPr="00ED7284" w:rsidRDefault="00BE6DC6" w:rsidP="00ED7284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 w:rsidRPr="00ED7284">
        <w:rPr>
          <w:rFonts w:ascii="Times New Roman" w:hAnsi="Times New Roman"/>
          <w:i/>
          <w:sz w:val="22"/>
          <w:szCs w:val="22"/>
        </w:rPr>
        <w:t xml:space="preserve">** dotyczy przedsiębiorców będący osobami fizycznymi </w:t>
      </w:r>
    </w:p>
    <w:p w14:paraId="4223C2F7" w14:textId="77777777" w:rsidR="00BE6DC6" w:rsidRPr="00ED7284" w:rsidRDefault="00BE6DC6" w:rsidP="00ED7284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 w:rsidRPr="00ED7284">
        <w:rPr>
          <w:rFonts w:ascii="Times New Roman" w:hAnsi="Times New Roman"/>
          <w:color w:val="000000"/>
          <w:sz w:val="22"/>
          <w:szCs w:val="22"/>
        </w:rPr>
        <w:t>zwaną(</w:t>
      </w:r>
      <w:proofErr w:type="spellStart"/>
      <w:r w:rsidRPr="00ED7284">
        <w:rPr>
          <w:rFonts w:ascii="Times New Roman" w:hAnsi="Times New Roman"/>
          <w:color w:val="000000"/>
          <w:sz w:val="22"/>
          <w:szCs w:val="22"/>
        </w:rPr>
        <w:t>ym</w:t>
      </w:r>
      <w:proofErr w:type="spellEnd"/>
      <w:r w:rsidRPr="00ED7284">
        <w:rPr>
          <w:rFonts w:ascii="Times New Roman" w:hAnsi="Times New Roman"/>
          <w:color w:val="000000"/>
          <w:sz w:val="22"/>
          <w:szCs w:val="22"/>
        </w:rPr>
        <w:t>) dalej również „Podmiotem przetwarzającym”.</w:t>
      </w:r>
    </w:p>
    <w:p w14:paraId="70FB49B5" w14:textId="77777777" w:rsidR="00BE6DC6" w:rsidRPr="00ED7284" w:rsidRDefault="00BE6DC6" w:rsidP="00ED7284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</w:p>
    <w:p w14:paraId="734785A2" w14:textId="77777777" w:rsidR="00BE6DC6" w:rsidRPr="00ED7284" w:rsidRDefault="00BE6DC6" w:rsidP="00ED7284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 w:rsidRPr="00ED7284">
        <w:rPr>
          <w:rFonts w:ascii="Times New Roman" w:hAnsi="Times New Roman"/>
          <w:color w:val="000000"/>
          <w:sz w:val="22"/>
          <w:szCs w:val="22"/>
        </w:rPr>
        <w:t>łącznie zwanymi „</w:t>
      </w:r>
      <w:r w:rsidRPr="00ED7284">
        <w:rPr>
          <w:rFonts w:ascii="Times New Roman" w:hAnsi="Times New Roman"/>
          <w:b/>
          <w:color w:val="000000"/>
          <w:sz w:val="22"/>
          <w:szCs w:val="22"/>
        </w:rPr>
        <w:t>Stronami</w:t>
      </w:r>
      <w:r w:rsidRPr="00ED7284">
        <w:rPr>
          <w:rFonts w:ascii="Times New Roman" w:hAnsi="Times New Roman"/>
          <w:color w:val="000000"/>
          <w:sz w:val="22"/>
          <w:szCs w:val="22"/>
        </w:rPr>
        <w:t>”.</w:t>
      </w:r>
    </w:p>
    <w:p w14:paraId="19DE92D0" w14:textId="77777777" w:rsidR="00BE6DC6" w:rsidRPr="00ED7284" w:rsidRDefault="00BE6DC6" w:rsidP="00ED7284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</w:p>
    <w:p w14:paraId="0AB2EBE4" w14:textId="77777777" w:rsidR="00BE6DC6" w:rsidRPr="00ED7284" w:rsidRDefault="00BE6DC6" w:rsidP="00ED728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ED7284">
        <w:rPr>
          <w:rFonts w:ascii="Times New Roman" w:hAnsi="Times New Roman"/>
          <w:color w:val="000000"/>
          <w:sz w:val="22"/>
          <w:szCs w:val="22"/>
        </w:rPr>
        <w:t>W związku z:</w:t>
      </w:r>
    </w:p>
    <w:p w14:paraId="0D103165" w14:textId="77777777" w:rsidR="00BE6DC6" w:rsidRPr="00ED7284" w:rsidRDefault="00BE6DC6" w:rsidP="00ED7284">
      <w:pPr>
        <w:pStyle w:val="Akapitzlist"/>
        <w:autoSpaceDE w:val="0"/>
        <w:autoSpaceDN w:val="0"/>
        <w:adjustRightInd w:val="0"/>
        <w:ind w:left="0"/>
        <w:jc w:val="both"/>
        <w:rPr>
          <w:sz w:val="22"/>
          <w:szCs w:val="22"/>
          <w:lang w:eastAsia="zh-CN"/>
        </w:rPr>
      </w:pPr>
      <w:r w:rsidRPr="00ED7284">
        <w:rPr>
          <w:color w:val="000000"/>
          <w:sz w:val="22"/>
          <w:szCs w:val="22"/>
        </w:rPr>
        <w:t xml:space="preserve">I. realizacją projektu </w:t>
      </w:r>
      <w:r w:rsidRPr="00ED7284">
        <w:rPr>
          <w:sz w:val="22"/>
          <w:szCs w:val="22"/>
          <w:lang w:eastAsia="zh-CN"/>
        </w:rPr>
        <w:t>POWR.03.05.00-00-Z307/17</w:t>
      </w:r>
    </w:p>
    <w:p w14:paraId="41439F92" w14:textId="77777777" w:rsidR="00BE6DC6" w:rsidRPr="00ED7284" w:rsidRDefault="00BE6DC6" w:rsidP="00ED7284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2"/>
          <w:szCs w:val="22"/>
        </w:rPr>
      </w:pPr>
      <w:r w:rsidRPr="00ED7284">
        <w:rPr>
          <w:color w:val="000000"/>
          <w:sz w:val="22"/>
          <w:szCs w:val="22"/>
        </w:rPr>
        <w:t>II. zawarciem przez Strony umowy nr Kc-zp.272-……/23.</w:t>
      </w:r>
    </w:p>
    <w:p w14:paraId="5A4D8080" w14:textId="77777777" w:rsidR="00BE6DC6" w:rsidRPr="00ED7284" w:rsidRDefault="00BE6DC6" w:rsidP="00ED728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6A478DE2" w14:textId="77777777" w:rsidR="00BE6DC6" w:rsidRPr="00ED7284" w:rsidRDefault="00BE6DC6" w:rsidP="00ED728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ED7284">
        <w:rPr>
          <w:rFonts w:ascii="Times New Roman" w:hAnsi="Times New Roman"/>
          <w:color w:val="000000"/>
          <w:sz w:val="22"/>
          <w:szCs w:val="22"/>
        </w:rPr>
        <w:t>Strony zawierają niniejszą umowę powierzenia przetwarzania danych.</w:t>
      </w:r>
    </w:p>
    <w:p w14:paraId="561AF9B5" w14:textId="77777777" w:rsidR="00BE6DC6" w:rsidRPr="00ED7284" w:rsidRDefault="00BE6DC6" w:rsidP="00ED7284">
      <w:pPr>
        <w:jc w:val="center"/>
        <w:rPr>
          <w:rFonts w:ascii="Times New Roman" w:hAnsi="Times New Roman"/>
          <w:b/>
          <w:sz w:val="22"/>
          <w:szCs w:val="22"/>
        </w:rPr>
      </w:pPr>
    </w:p>
    <w:p w14:paraId="63EA7017" w14:textId="77777777" w:rsidR="00BE6DC6" w:rsidRPr="00ED7284" w:rsidRDefault="00BE6DC6" w:rsidP="00ED7284">
      <w:pPr>
        <w:jc w:val="center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>§ 1.</w:t>
      </w:r>
    </w:p>
    <w:p w14:paraId="33DB0C4E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1. AGH powierza Podmiotowi przetwarzającemu, w trybie art. 28 </w:t>
      </w:r>
      <w:r w:rsidRPr="00ED7284">
        <w:rPr>
          <w:rFonts w:ascii="Times New Roman" w:hAnsi="Times New Roman"/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ED7284">
        <w:rPr>
          <w:rFonts w:ascii="Times New Roman" w:hAnsi="Times New Roman"/>
          <w:sz w:val="22"/>
          <w:szCs w:val="22"/>
        </w:rPr>
        <w:t>zwanego dalej części „RODO” dane osobowe do przetwarzania wyłącznie w celu realizacji umowy nr KC-zp.272-……../23 na zasadach i w zakresie określonym w niniejszej Umowie.</w:t>
      </w:r>
    </w:p>
    <w:p w14:paraId="7573E007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966689F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3. Podmiot przetwarzający oświadcza, iż stosuje środki bezpieczeństwa spełniające wymogi zawarte w RODO. </w:t>
      </w:r>
    </w:p>
    <w:p w14:paraId="68C8942B" w14:textId="77777777" w:rsidR="00BE6DC6" w:rsidRPr="00ED7284" w:rsidRDefault="00BE6DC6" w:rsidP="00ED7284">
      <w:pPr>
        <w:jc w:val="center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>§ 2.</w:t>
      </w:r>
    </w:p>
    <w:p w14:paraId="71E931ED" w14:textId="77777777" w:rsidR="00BE6DC6" w:rsidRPr="00ED7284" w:rsidRDefault="00BE6DC6" w:rsidP="00ED7284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ED7284">
        <w:rPr>
          <w:rFonts w:ascii="Times New Roman" w:hAnsi="Times New Roman" w:cs="Times New Roman"/>
          <w:sz w:val="22"/>
          <w:szCs w:val="22"/>
        </w:rPr>
        <w:t>1. Podmiot przetwarzający będzie przetwarzał, powierzone na podstawie niniejszej umowy następujące dane osobowe pracowników AGH: imię i nazwisko, mail .</w:t>
      </w:r>
    </w:p>
    <w:p w14:paraId="1A2D380D" w14:textId="77777777" w:rsidR="00BE6DC6" w:rsidRPr="00ED7284" w:rsidRDefault="00BE6DC6" w:rsidP="00ED7284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ED7284">
        <w:rPr>
          <w:rFonts w:ascii="Times New Roman" w:hAnsi="Times New Roman" w:cs="Times New Roman"/>
          <w:sz w:val="22"/>
          <w:szCs w:val="22"/>
        </w:rPr>
        <w:t>2. Odbiorcą danych będą wyłącznie upoważnieni pracownicy/współpracownicy Podmiotu przetwarzającego.</w:t>
      </w:r>
    </w:p>
    <w:p w14:paraId="53CC1460" w14:textId="77777777" w:rsidR="00BE6DC6" w:rsidRPr="00ED7284" w:rsidRDefault="00BE6DC6" w:rsidP="00ED7284">
      <w:pPr>
        <w:jc w:val="center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>§ 3.</w:t>
      </w:r>
    </w:p>
    <w:p w14:paraId="573695EB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1. Podmiot przetwarzający zobowiązuje się, przy przetwarzaniu powierzonych danych osobowych, do ich zabezpieczenia poprzez stosowanie odpowiednich środków technicznych i organizacyjnych zapewniających </w:t>
      </w:r>
      <w:r w:rsidRPr="00ED7284">
        <w:rPr>
          <w:rFonts w:ascii="Times New Roman" w:hAnsi="Times New Roman"/>
          <w:sz w:val="22"/>
          <w:szCs w:val="22"/>
        </w:rPr>
        <w:lastRenderedPageBreak/>
        <w:t>adekwatny stopień bezpieczeństwa odpowiadający ryzyku związanemu z przetwarzaniem danych osobowych, w zakresie o którym mowa w art. 32 RODO.</w:t>
      </w:r>
    </w:p>
    <w:p w14:paraId="6422398D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2. Podmiot przetwarzający zobowiązuje się dołożyć należytej staranności przy przetwarzaniu powierzonych danych osobowych.</w:t>
      </w:r>
    </w:p>
    <w:p w14:paraId="1006C69E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6EFE608E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2FCB1A87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1DC57919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BC37592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7. Podmiot przetwarzający po stwierdzeniu naruszenia ochrony danych osobowych bez zbędnej zwłoki zgłasza je AGH - najpóźniej w ciągu 24h.</w:t>
      </w:r>
    </w:p>
    <w:p w14:paraId="54823270" w14:textId="77777777" w:rsidR="00BE6DC6" w:rsidRPr="00ED7284" w:rsidRDefault="00BE6DC6" w:rsidP="00ED7284">
      <w:pPr>
        <w:jc w:val="center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>§ 4.</w:t>
      </w:r>
    </w:p>
    <w:p w14:paraId="21D5C8B5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21818F50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2. AGH realizować będzie prawo kontroli w godzinach pracy Podmiotu przetwarzającego i z minimum 3 dniowym jego uprzedzeniem.</w:t>
      </w:r>
    </w:p>
    <w:p w14:paraId="0263B573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14:paraId="4634B7E5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14:paraId="6F7FB218" w14:textId="77777777" w:rsidR="00BE6DC6" w:rsidRPr="00ED7284" w:rsidRDefault="00BE6DC6" w:rsidP="00ED7284">
      <w:pPr>
        <w:jc w:val="center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>§ 5.</w:t>
      </w:r>
    </w:p>
    <w:p w14:paraId="10E034C3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Podmiot przetwarzający nie może powierzyć danych osobowych objętych niniejszą umową do dalszego przetwarzania.  </w:t>
      </w:r>
    </w:p>
    <w:p w14:paraId="0454E201" w14:textId="77777777" w:rsidR="00BE6DC6" w:rsidRPr="00ED7284" w:rsidRDefault="00BE6DC6" w:rsidP="00ED7284">
      <w:pPr>
        <w:jc w:val="center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>§ 6.</w:t>
      </w:r>
    </w:p>
    <w:p w14:paraId="476EE694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049087AC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37B18509" w14:textId="77777777" w:rsidR="00BE6DC6" w:rsidRPr="00ED7284" w:rsidRDefault="00BE6DC6" w:rsidP="00ED7284">
      <w:pPr>
        <w:jc w:val="both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ED7284">
        <w:rPr>
          <w:rFonts w:ascii="Times New Roman" w:hAnsi="Times New Roman"/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14:paraId="304982E9" w14:textId="77777777" w:rsidR="00BE6DC6" w:rsidRPr="00ED7284" w:rsidRDefault="00BE6DC6" w:rsidP="00ED7284">
      <w:pPr>
        <w:jc w:val="center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>§ 7.</w:t>
      </w:r>
    </w:p>
    <w:p w14:paraId="0F2FF9EB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AGH może rozwiązać niniejszą umowę ze skutkiem natychmiastowym, gdy Podmiot przetwarzający:</w:t>
      </w:r>
    </w:p>
    <w:p w14:paraId="3E93549C" w14:textId="77777777" w:rsidR="00BE6DC6" w:rsidRPr="00ED7284" w:rsidRDefault="00BE6DC6" w:rsidP="00ED7284">
      <w:pPr>
        <w:pStyle w:val="Akapitzlist"/>
        <w:ind w:left="284"/>
        <w:jc w:val="both"/>
        <w:rPr>
          <w:sz w:val="22"/>
          <w:szCs w:val="22"/>
        </w:rPr>
      </w:pPr>
      <w:r w:rsidRPr="00ED7284">
        <w:rPr>
          <w:sz w:val="22"/>
          <w:szCs w:val="22"/>
        </w:rPr>
        <w:t>1) pomimo zobowiązania go do usunięcia uchybień stwierdzonych podczas kontroli nie usunie ich w wyznaczonym terminie;</w:t>
      </w:r>
    </w:p>
    <w:p w14:paraId="3521ACE7" w14:textId="77777777" w:rsidR="00BE6DC6" w:rsidRPr="00ED7284" w:rsidRDefault="00BE6DC6" w:rsidP="00ED7284">
      <w:pPr>
        <w:pStyle w:val="Akapitzlist"/>
        <w:ind w:left="284"/>
        <w:jc w:val="both"/>
        <w:rPr>
          <w:sz w:val="22"/>
          <w:szCs w:val="22"/>
        </w:rPr>
      </w:pPr>
      <w:r w:rsidRPr="00ED7284">
        <w:rPr>
          <w:sz w:val="22"/>
          <w:szCs w:val="22"/>
        </w:rPr>
        <w:t>2) przetwarza dane osobowe w sposób niezgodny z umową lub przepisami prawa;</w:t>
      </w:r>
    </w:p>
    <w:p w14:paraId="67F2F7A7" w14:textId="77777777" w:rsidR="00BE6DC6" w:rsidRPr="00ED7284" w:rsidRDefault="00BE6DC6" w:rsidP="00ED7284">
      <w:pPr>
        <w:pStyle w:val="Akapitzlist"/>
        <w:ind w:left="284"/>
        <w:jc w:val="both"/>
        <w:rPr>
          <w:sz w:val="22"/>
          <w:szCs w:val="22"/>
        </w:rPr>
      </w:pPr>
      <w:r w:rsidRPr="00ED7284">
        <w:rPr>
          <w:sz w:val="22"/>
          <w:szCs w:val="22"/>
        </w:rPr>
        <w:t>3) powierzył przetwarzanie danych osobowych innemu podmiotowi bez zgody AGH.</w:t>
      </w:r>
    </w:p>
    <w:p w14:paraId="6F13A46C" w14:textId="77777777" w:rsidR="00BE6DC6" w:rsidRPr="00ED7284" w:rsidRDefault="00BE6DC6" w:rsidP="00ED7284">
      <w:pPr>
        <w:jc w:val="center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>§ 8.</w:t>
      </w:r>
    </w:p>
    <w:p w14:paraId="5F97AC82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lastRenderedPageBreak/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58C1D902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2. Podmiot przetwarzający oświadcza, że w związku ze zobowiązaniem do zachowania </w:t>
      </w:r>
      <w:r w:rsidRPr="00ED7284">
        <w:rPr>
          <w:rFonts w:ascii="Times New Roman" w:hAnsi="Times New Roman"/>
          <w:sz w:val="22"/>
          <w:szCs w:val="22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1FAEFD24" w14:textId="77777777" w:rsidR="00BE6DC6" w:rsidRPr="00ED7284" w:rsidRDefault="00BE6DC6" w:rsidP="00ED7284">
      <w:pPr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3. Obowiązek zachowania w tajemnicy danych osobowych powierzonych do przetwarzania obowiązuje bezterminowo.</w:t>
      </w:r>
    </w:p>
    <w:p w14:paraId="173218A2" w14:textId="77777777" w:rsidR="00BE6DC6" w:rsidRPr="00ED7284" w:rsidRDefault="00BE6DC6" w:rsidP="00ED7284">
      <w:pPr>
        <w:jc w:val="center"/>
        <w:rPr>
          <w:rFonts w:ascii="Times New Roman" w:hAnsi="Times New Roman"/>
          <w:b/>
          <w:sz w:val="22"/>
          <w:szCs w:val="22"/>
        </w:rPr>
      </w:pPr>
      <w:r w:rsidRPr="00ED7284">
        <w:rPr>
          <w:rFonts w:ascii="Times New Roman" w:hAnsi="Times New Roman"/>
          <w:b/>
          <w:sz w:val="22"/>
          <w:szCs w:val="22"/>
        </w:rPr>
        <w:t>§ 9.</w:t>
      </w:r>
    </w:p>
    <w:p w14:paraId="77E7CE6C" w14:textId="77777777" w:rsidR="00BE6DC6" w:rsidRPr="00ED7284" w:rsidRDefault="00BE6DC6" w:rsidP="00ED7284">
      <w:pPr>
        <w:tabs>
          <w:tab w:val="left" w:pos="0"/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1. Niniejsza umowa zostaje zawarta na czas realizacji umowy KC-zp.272-…../23.</w:t>
      </w:r>
    </w:p>
    <w:p w14:paraId="12E701B1" w14:textId="77777777" w:rsidR="00BE6DC6" w:rsidRPr="00ED7284" w:rsidRDefault="00BE6DC6" w:rsidP="00ED7284">
      <w:pPr>
        <w:tabs>
          <w:tab w:val="left" w:pos="0"/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2. Umowa została sporządzona w dwóch jednobrzmiących egzemplarzach po jednym </w:t>
      </w:r>
      <w:r w:rsidRPr="00ED7284">
        <w:rPr>
          <w:rFonts w:ascii="Times New Roman" w:hAnsi="Times New Roman"/>
          <w:sz w:val="22"/>
          <w:szCs w:val="22"/>
        </w:rPr>
        <w:tab/>
        <w:t xml:space="preserve">dla każdej ze stron. </w:t>
      </w:r>
    </w:p>
    <w:p w14:paraId="4338B1E7" w14:textId="77777777" w:rsidR="00BE6DC6" w:rsidRPr="00ED7284" w:rsidRDefault="00BE6DC6" w:rsidP="00ED7284">
      <w:pPr>
        <w:tabs>
          <w:tab w:val="left" w:pos="0"/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3. W sprawach nieuregulowanych zastosowanie będą miały przepisy Kodeksu </w:t>
      </w:r>
      <w:r w:rsidRPr="00ED7284">
        <w:rPr>
          <w:rFonts w:ascii="Times New Roman" w:hAnsi="Times New Roman"/>
          <w:sz w:val="22"/>
          <w:szCs w:val="22"/>
        </w:rPr>
        <w:tab/>
        <w:t>cywilnego oraz RODO.</w:t>
      </w:r>
    </w:p>
    <w:p w14:paraId="710DB325" w14:textId="77777777" w:rsidR="00BE6DC6" w:rsidRPr="00ED7284" w:rsidRDefault="00BE6DC6" w:rsidP="00ED7284">
      <w:pPr>
        <w:tabs>
          <w:tab w:val="left" w:pos="0"/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4. Sądem właściwym dla rozpatrzenia sporów wynikających z niniejszej umowy będzie </w:t>
      </w:r>
      <w:r w:rsidRPr="00ED7284">
        <w:rPr>
          <w:rFonts w:ascii="Times New Roman" w:hAnsi="Times New Roman"/>
          <w:sz w:val="22"/>
          <w:szCs w:val="22"/>
        </w:rPr>
        <w:tab/>
        <w:t>sąd właściwy dla siedziby AGH.</w:t>
      </w:r>
    </w:p>
    <w:p w14:paraId="359E968A" w14:textId="77777777" w:rsidR="00BE6DC6" w:rsidRPr="00ED7284" w:rsidRDefault="00BE6DC6" w:rsidP="00ED7284">
      <w:pPr>
        <w:jc w:val="center"/>
        <w:rPr>
          <w:rFonts w:ascii="Times New Roman" w:hAnsi="Times New Roman"/>
          <w:sz w:val="22"/>
          <w:szCs w:val="22"/>
        </w:rPr>
      </w:pPr>
    </w:p>
    <w:p w14:paraId="20020EF7" w14:textId="77777777" w:rsidR="00BE6DC6" w:rsidRPr="00ED7284" w:rsidRDefault="00BE6DC6" w:rsidP="00ED7284">
      <w:pPr>
        <w:jc w:val="center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 </w:t>
      </w:r>
    </w:p>
    <w:p w14:paraId="0A04E39D" w14:textId="77777777" w:rsidR="00BE6DC6" w:rsidRPr="00ED7284" w:rsidRDefault="00BE6DC6" w:rsidP="00ED7284">
      <w:pPr>
        <w:ind w:firstLine="360"/>
        <w:jc w:val="center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…………………………………                           </w:t>
      </w:r>
      <w:r w:rsidRPr="00ED7284">
        <w:rPr>
          <w:rFonts w:ascii="Times New Roman" w:hAnsi="Times New Roman"/>
          <w:sz w:val="22"/>
          <w:szCs w:val="22"/>
        </w:rPr>
        <w:tab/>
        <w:t>…………………………………………………</w:t>
      </w:r>
    </w:p>
    <w:p w14:paraId="789CB541" w14:textId="77777777" w:rsidR="00BE6DC6" w:rsidRPr="00ED7284" w:rsidRDefault="00BE6DC6" w:rsidP="00ED7284">
      <w:pPr>
        <w:jc w:val="center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 xml:space="preserve">      AGH                                                            Podmiot przetwarzający</w:t>
      </w:r>
    </w:p>
    <w:p w14:paraId="2EE279CC" w14:textId="77777777" w:rsidR="00BE6DC6" w:rsidRPr="00ED7284" w:rsidRDefault="00BE6DC6" w:rsidP="00ED7284">
      <w:pPr>
        <w:jc w:val="center"/>
        <w:rPr>
          <w:rFonts w:ascii="Times New Roman" w:hAnsi="Times New Roman"/>
          <w:sz w:val="22"/>
          <w:szCs w:val="22"/>
        </w:rPr>
      </w:pPr>
    </w:p>
    <w:p w14:paraId="41675243" w14:textId="77777777" w:rsidR="00BE6DC6" w:rsidRPr="00ED7284" w:rsidRDefault="00BE6DC6" w:rsidP="00ED7284">
      <w:pPr>
        <w:jc w:val="center"/>
        <w:rPr>
          <w:rFonts w:ascii="Times New Roman" w:hAnsi="Times New Roman"/>
          <w:sz w:val="22"/>
          <w:szCs w:val="22"/>
        </w:rPr>
      </w:pPr>
    </w:p>
    <w:p w14:paraId="33CBB54C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28F70019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26CB909B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6A7755C2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7F21F04E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540CD1B4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0AD5B97D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4439B4BF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74D7D009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1654E282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518244CE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0D9679CA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60CB03E3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6760FC92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0EC65677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69EFDC82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31EB59CB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2CE0902C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3E07B024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47FD2BD8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5687E458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364FECDF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333EE5E1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0F05AB6E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678E4166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576FC6DC" w14:textId="77777777" w:rsidR="00BE6DC6" w:rsidRPr="00ED7284" w:rsidRDefault="00BE6DC6" w:rsidP="00ED7284">
      <w:pPr>
        <w:pStyle w:val="Nagwek"/>
        <w:rPr>
          <w:rFonts w:ascii="Times New Roman" w:hAnsi="Times New Roman"/>
          <w:sz w:val="22"/>
          <w:szCs w:val="22"/>
        </w:rPr>
      </w:pPr>
    </w:p>
    <w:p w14:paraId="762CD9D5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31ADC082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71BF0614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</w:p>
    <w:p w14:paraId="485918B6" w14:textId="77777777" w:rsidR="00BE6DC6" w:rsidRPr="00ED7284" w:rsidRDefault="00BE6DC6" w:rsidP="00ED7284">
      <w:pPr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br w:type="page"/>
      </w:r>
    </w:p>
    <w:p w14:paraId="1D15EA3E" w14:textId="77777777" w:rsidR="00BE6DC6" w:rsidRPr="00ED7284" w:rsidRDefault="00BE6DC6" w:rsidP="00ED7284">
      <w:pPr>
        <w:pStyle w:val="Nagwek"/>
        <w:jc w:val="right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lastRenderedPageBreak/>
        <w:t>Załącznik nr 1 do umowy powierzenia przetwarzania danych osobowych</w:t>
      </w:r>
    </w:p>
    <w:p w14:paraId="6CC8041E" w14:textId="77777777" w:rsidR="00BE6DC6" w:rsidRPr="00ED7284" w:rsidRDefault="00BE6DC6" w:rsidP="00ED7284">
      <w:pPr>
        <w:jc w:val="center"/>
        <w:rPr>
          <w:rFonts w:ascii="Times New Roman" w:hAnsi="Times New Roman"/>
          <w:sz w:val="22"/>
          <w:szCs w:val="22"/>
        </w:rPr>
      </w:pPr>
    </w:p>
    <w:p w14:paraId="5052EA8F" w14:textId="77777777" w:rsidR="00BE6DC6" w:rsidRPr="00ED7284" w:rsidRDefault="00BE6DC6" w:rsidP="00ED7284">
      <w:pPr>
        <w:jc w:val="center"/>
        <w:rPr>
          <w:rFonts w:ascii="Times New Roman" w:hAnsi="Times New Roman"/>
          <w:sz w:val="22"/>
          <w:szCs w:val="22"/>
        </w:rPr>
      </w:pPr>
    </w:p>
    <w:p w14:paraId="17FD4CF0" w14:textId="77777777" w:rsidR="00BE6DC6" w:rsidRPr="00ED7284" w:rsidRDefault="00BE6DC6" w:rsidP="00ED7284">
      <w:pPr>
        <w:jc w:val="center"/>
        <w:rPr>
          <w:rFonts w:ascii="Times New Roman" w:hAnsi="Times New Roman"/>
          <w:sz w:val="22"/>
          <w:szCs w:val="22"/>
        </w:rPr>
      </w:pPr>
    </w:p>
    <w:p w14:paraId="6B7D569F" w14:textId="77777777" w:rsidR="00BE6DC6" w:rsidRPr="00ED7284" w:rsidRDefault="00BE6DC6" w:rsidP="00ED7284">
      <w:pPr>
        <w:jc w:val="center"/>
        <w:rPr>
          <w:rFonts w:ascii="Times New Roman" w:eastAsia="Calibri" w:hAnsi="Times New Roman"/>
          <w:b/>
          <w:bCs/>
          <w:sz w:val="22"/>
          <w:szCs w:val="22"/>
        </w:rPr>
      </w:pPr>
      <w:r w:rsidRPr="00ED7284">
        <w:rPr>
          <w:rFonts w:ascii="Times New Roman" w:eastAsia="Calibri" w:hAnsi="Times New Roman"/>
          <w:b/>
          <w:bCs/>
          <w:sz w:val="22"/>
          <w:szCs w:val="22"/>
        </w:rPr>
        <w:t>UPOWAŻNIENIE Nr______</w:t>
      </w:r>
      <w:r w:rsidRPr="00ED7284">
        <w:rPr>
          <w:rFonts w:ascii="Times New Roman" w:eastAsia="Calibri" w:hAnsi="Times New Roman"/>
          <w:b/>
          <w:bCs/>
          <w:sz w:val="22"/>
          <w:szCs w:val="22"/>
        </w:rPr>
        <w:br/>
        <w:t xml:space="preserve">DO PRZETWARZANIA DANYCH OSOBOWYCH </w:t>
      </w:r>
    </w:p>
    <w:p w14:paraId="4270FDE2" w14:textId="77777777" w:rsidR="00BE6DC6" w:rsidRPr="00ED7284" w:rsidRDefault="00BE6DC6" w:rsidP="00ED7284">
      <w:pPr>
        <w:rPr>
          <w:rFonts w:ascii="Times New Roman" w:hAnsi="Times New Roman"/>
          <w:spacing w:val="-6"/>
          <w:sz w:val="22"/>
          <w:szCs w:val="22"/>
        </w:rPr>
      </w:pPr>
    </w:p>
    <w:p w14:paraId="03C8A524" w14:textId="77777777" w:rsidR="00BE6DC6" w:rsidRPr="00ED7284" w:rsidRDefault="00BE6DC6" w:rsidP="00ED7284">
      <w:pPr>
        <w:pStyle w:val="Tekstpodstawowy"/>
        <w:rPr>
          <w:rFonts w:ascii="Times New Roman" w:hAnsi="Times New Roman"/>
          <w:spacing w:val="-6"/>
          <w:sz w:val="22"/>
          <w:szCs w:val="22"/>
        </w:rPr>
      </w:pPr>
    </w:p>
    <w:p w14:paraId="437407FB" w14:textId="77777777" w:rsidR="00BE6DC6" w:rsidRPr="00ED7284" w:rsidRDefault="00BE6DC6" w:rsidP="00ED7284">
      <w:pPr>
        <w:pStyle w:val="Tekstpodstawowy"/>
        <w:rPr>
          <w:rFonts w:ascii="Times New Roman" w:hAnsi="Times New Roman"/>
          <w:spacing w:val="-6"/>
          <w:sz w:val="22"/>
          <w:szCs w:val="22"/>
        </w:rPr>
      </w:pPr>
      <w:r w:rsidRPr="00ED7284">
        <w:rPr>
          <w:rFonts w:ascii="Times New Roman" w:hAnsi="Times New Roman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556300F9" w14:textId="77777777" w:rsidR="00BE6DC6" w:rsidRPr="00ED7284" w:rsidRDefault="00BE6DC6" w:rsidP="00ED7284">
      <w:pPr>
        <w:pStyle w:val="Tekstpodstawowy"/>
        <w:rPr>
          <w:rFonts w:ascii="Times New Roman" w:hAnsi="Times New Roman"/>
          <w:spacing w:val="-6"/>
          <w:sz w:val="22"/>
          <w:szCs w:val="22"/>
        </w:rPr>
      </w:pPr>
      <w:r w:rsidRPr="00ED7284">
        <w:rPr>
          <w:rFonts w:ascii="Times New Roman" w:hAnsi="Times New Roman"/>
          <w:spacing w:val="-6"/>
          <w:sz w:val="22"/>
          <w:szCs w:val="22"/>
        </w:rPr>
        <w:t xml:space="preserve">(imię nazwisko, stanowisko) </w:t>
      </w:r>
    </w:p>
    <w:p w14:paraId="522933A9" w14:textId="77777777" w:rsidR="00BE6DC6" w:rsidRPr="00ED7284" w:rsidRDefault="00BE6DC6" w:rsidP="00ED7284">
      <w:pPr>
        <w:pStyle w:val="Tekstpodstawowy"/>
        <w:rPr>
          <w:rFonts w:ascii="Times New Roman" w:hAnsi="Times New Roman"/>
          <w:spacing w:val="-6"/>
          <w:sz w:val="22"/>
          <w:szCs w:val="22"/>
        </w:rPr>
      </w:pPr>
    </w:p>
    <w:p w14:paraId="11AFC71E" w14:textId="77777777" w:rsidR="00BE6DC6" w:rsidRPr="00ED7284" w:rsidRDefault="00BE6DC6" w:rsidP="00ED7284">
      <w:pPr>
        <w:pStyle w:val="Tekstpodstawowy"/>
        <w:rPr>
          <w:rFonts w:ascii="Times New Roman" w:hAnsi="Times New Roman"/>
          <w:spacing w:val="-6"/>
          <w:sz w:val="22"/>
          <w:szCs w:val="22"/>
        </w:rPr>
      </w:pPr>
      <w:r w:rsidRPr="00ED7284">
        <w:rPr>
          <w:rFonts w:ascii="Times New Roman" w:hAnsi="Times New Roman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1F7692E2" w14:textId="77777777" w:rsidR="00BE6DC6" w:rsidRPr="00ED7284" w:rsidRDefault="00BE6DC6" w:rsidP="00ED7284">
      <w:pPr>
        <w:pStyle w:val="Tekstpodstawowy"/>
        <w:rPr>
          <w:rFonts w:ascii="Times New Roman" w:hAnsi="Times New Roman"/>
          <w:spacing w:val="-6"/>
          <w:sz w:val="22"/>
          <w:szCs w:val="22"/>
        </w:rPr>
      </w:pPr>
    </w:p>
    <w:p w14:paraId="22ED986F" w14:textId="77777777" w:rsidR="00BE6DC6" w:rsidRPr="00ED7284" w:rsidRDefault="00BE6DC6" w:rsidP="00ED7284">
      <w:pPr>
        <w:pStyle w:val="Tekstpodstawowy"/>
        <w:rPr>
          <w:rFonts w:ascii="Times New Roman" w:hAnsi="Times New Roman"/>
          <w:spacing w:val="-6"/>
          <w:sz w:val="22"/>
          <w:szCs w:val="22"/>
        </w:rPr>
      </w:pPr>
    </w:p>
    <w:p w14:paraId="0FFD93DF" w14:textId="77777777" w:rsidR="00BE6DC6" w:rsidRPr="00ED7284" w:rsidRDefault="00BE6DC6" w:rsidP="00ED7284">
      <w:pPr>
        <w:jc w:val="both"/>
        <w:rPr>
          <w:rFonts w:ascii="Times New Roman" w:eastAsia="Calibri" w:hAnsi="Times New Roman"/>
          <w:sz w:val="22"/>
          <w:szCs w:val="22"/>
        </w:rPr>
      </w:pPr>
      <w:r w:rsidRPr="00ED7284">
        <w:rPr>
          <w:rFonts w:ascii="Times New Roman" w:eastAsia="Calibri" w:hAnsi="Times New Roman"/>
          <w:sz w:val="22"/>
          <w:szCs w:val="22"/>
        </w:rPr>
        <w:t>________________________________</w:t>
      </w:r>
      <w:r w:rsidRPr="00ED7284">
        <w:rPr>
          <w:rFonts w:ascii="Times New Roman" w:eastAsia="Calibri" w:hAnsi="Times New Roman"/>
          <w:sz w:val="22"/>
          <w:szCs w:val="22"/>
        </w:rPr>
        <w:br/>
        <w:t>Czytelny podpis osoby upoważnionej do wydawania i odwoływania upoważnień.</w:t>
      </w:r>
    </w:p>
    <w:p w14:paraId="0E1E98AC" w14:textId="77777777" w:rsidR="00BE6DC6" w:rsidRPr="00ED7284" w:rsidRDefault="00BE6DC6" w:rsidP="00ED7284">
      <w:pPr>
        <w:jc w:val="both"/>
        <w:rPr>
          <w:rFonts w:ascii="Times New Roman" w:eastAsia="Calibri" w:hAnsi="Times New Roman"/>
          <w:sz w:val="22"/>
          <w:szCs w:val="22"/>
        </w:rPr>
      </w:pPr>
    </w:p>
    <w:p w14:paraId="46D3BCF9" w14:textId="77777777" w:rsidR="00BE6DC6" w:rsidRPr="00ED7284" w:rsidRDefault="00BE6DC6" w:rsidP="00ED7284">
      <w:pPr>
        <w:jc w:val="both"/>
        <w:rPr>
          <w:rFonts w:ascii="Times New Roman" w:eastAsia="Calibri" w:hAnsi="Times New Roman"/>
          <w:sz w:val="22"/>
          <w:szCs w:val="22"/>
        </w:rPr>
      </w:pPr>
    </w:p>
    <w:p w14:paraId="44058907" w14:textId="77777777" w:rsidR="00BE6DC6" w:rsidRPr="00ED7284" w:rsidRDefault="00BE6DC6" w:rsidP="00ED7284">
      <w:pPr>
        <w:suppressAutoHyphens/>
        <w:ind w:left="5664" w:firstLine="708"/>
        <w:jc w:val="both"/>
        <w:rPr>
          <w:rFonts w:ascii="Times New Roman" w:hAnsi="Times New Roman"/>
          <w:color w:val="000000"/>
          <w:spacing w:val="-1"/>
          <w:sz w:val="22"/>
          <w:szCs w:val="22"/>
          <w:lang w:eastAsia="ar-SA"/>
        </w:rPr>
      </w:pPr>
      <w:r w:rsidRPr="00ED7284">
        <w:rPr>
          <w:rFonts w:ascii="Times New Roman" w:hAnsi="Times New Roman"/>
          <w:color w:val="000000"/>
          <w:spacing w:val="-1"/>
          <w:sz w:val="22"/>
          <w:szCs w:val="22"/>
          <w:lang w:eastAsia="ar-SA"/>
        </w:rPr>
        <w:t>Upoważnienie otrzymałem</w:t>
      </w:r>
    </w:p>
    <w:p w14:paraId="2366B2F4" w14:textId="77777777" w:rsidR="00BE6DC6" w:rsidRPr="00ED7284" w:rsidRDefault="00BE6DC6" w:rsidP="00ED7284">
      <w:pPr>
        <w:suppressAutoHyphens/>
        <w:jc w:val="both"/>
        <w:rPr>
          <w:rFonts w:ascii="Times New Roman" w:hAnsi="Times New Roman"/>
          <w:color w:val="000000"/>
          <w:spacing w:val="-1"/>
          <w:sz w:val="22"/>
          <w:szCs w:val="22"/>
          <w:lang w:eastAsia="ar-SA"/>
        </w:rPr>
      </w:pPr>
    </w:p>
    <w:p w14:paraId="35EBF336" w14:textId="77777777" w:rsidR="00BE6DC6" w:rsidRPr="00ED7284" w:rsidRDefault="00BE6DC6" w:rsidP="00ED7284">
      <w:pPr>
        <w:suppressAutoHyphens/>
        <w:ind w:left="15"/>
        <w:jc w:val="both"/>
        <w:rPr>
          <w:rFonts w:ascii="Times New Roman" w:hAnsi="Times New Roman"/>
          <w:sz w:val="22"/>
          <w:szCs w:val="22"/>
          <w:lang w:eastAsia="ar-SA"/>
        </w:rPr>
      </w:pPr>
      <w:r w:rsidRPr="00ED7284">
        <w:rPr>
          <w:rFonts w:ascii="Times New Roman" w:hAnsi="Times New Roman"/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14:paraId="37DE3DC7" w14:textId="77777777" w:rsidR="00BE6DC6" w:rsidRPr="00ED7284" w:rsidRDefault="00BE6DC6" w:rsidP="00ED7284">
      <w:pPr>
        <w:suppressAutoHyphens/>
        <w:ind w:left="6372"/>
        <w:jc w:val="both"/>
        <w:rPr>
          <w:rFonts w:ascii="Times New Roman" w:hAnsi="Times New Roman"/>
          <w:sz w:val="22"/>
          <w:szCs w:val="22"/>
          <w:lang w:eastAsia="ar-SA"/>
        </w:rPr>
      </w:pPr>
      <w:r w:rsidRPr="00ED7284">
        <w:rPr>
          <w:rFonts w:ascii="Times New Roman" w:hAnsi="Times New Roman"/>
          <w:sz w:val="22"/>
          <w:szCs w:val="22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63F4C8FE" w14:textId="77777777" w:rsidR="00BE6DC6" w:rsidRPr="00ED7284" w:rsidRDefault="00BE6DC6" w:rsidP="00ED7284">
      <w:pPr>
        <w:suppressAutoHyphens/>
        <w:jc w:val="both"/>
        <w:rPr>
          <w:rFonts w:ascii="Times New Roman" w:hAnsi="Times New Roman"/>
          <w:color w:val="000000"/>
          <w:spacing w:val="-1"/>
          <w:sz w:val="22"/>
          <w:szCs w:val="22"/>
          <w:lang w:eastAsia="ar-SA"/>
        </w:rPr>
      </w:pPr>
      <w:r w:rsidRPr="00ED7284">
        <w:rPr>
          <w:rFonts w:ascii="Times New Roman" w:hAnsi="Times New Roman"/>
          <w:sz w:val="22"/>
          <w:szCs w:val="22"/>
          <w:lang w:eastAsia="ar-SA"/>
        </w:rPr>
        <w:br/>
      </w:r>
      <w:r w:rsidRPr="00ED7284">
        <w:rPr>
          <w:rFonts w:ascii="Times New Roman" w:hAnsi="Times New Roman"/>
          <w:color w:val="000000"/>
          <w:spacing w:val="-1"/>
          <w:sz w:val="22"/>
          <w:szCs w:val="22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14:paraId="40CF9FF9" w14:textId="77777777" w:rsidR="00BE6DC6" w:rsidRPr="00ED7284" w:rsidRDefault="00BE6DC6" w:rsidP="00ED7284">
      <w:pPr>
        <w:pStyle w:val="Tekstpodstawowy"/>
        <w:rPr>
          <w:rFonts w:ascii="Times New Roman" w:hAnsi="Times New Roman"/>
          <w:spacing w:val="-6"/>
          <w:sz w:val="22"/>
          <w:szCs w:val="22"/>
        </w:rPr>
      </w:pPr>
    </w:p>
    <w:p w14:paraId="7838FC47" w14:textId="77777777" w:rsidR="00BE6DC6" w:rsidRPr="00ED7284" w:rsidRDefault="00BE6DC6" w:rsidP="00ED7284">
      <w:pPr>
        <w:suppressAutoHyphens/>
        <w:jc w:val="both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ED7284">
        <w:rPr>
          <w:rFonts w:ascii="Times New Roman" w:hAnsi="Times New Roman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ED7284">
        <w:rPr>
          <w:rFonts w:ascii="Times New Roman" w:hAnsi="Times New Roman"/>
          <w:color w:val="000000"/>
          <w:sz w:val="22"/>
          <w:szCs w:val="22"/>
          <w:lang w:eastAsia="ar-SA"/>
        </w:rPr>
        <w:t>am</w:t>
      </w:r>
      <w:proofErr w:type="spellEnd"/>
      <w:r w:rsidRPr="00ED7284">
        <w:rPr>
          <w:rFonts w:ascii="Times New Roman" w:hAnsi="Times New Roman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ED7284">
        <w:rPr>
          <w:rFonts w:ascii="Times New Roman" w:hAnsi="Times New Roman"/>
          <w:noProof/>
          <w:color w:val="000000"/>
          <w:sz w:val="22"/>
          <w:szCs w:val="22"/>
          <w:lang w:eastAsia="ar-SA"/>
        </w:rPr>
        <w:t>służącym</w:t>
      </w:r>
      <w:r w:rsidRPr="00ED7284">
        <w:rPr>
          <w:rFonts w:ascii="Times New Roman" w:hAnsi="Times New Roman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3D33346B" w14:textId="77777777" w:rsidR="00BE6DC6" w:rsidRPr="00ED7284" w:rsidRDefault="00BE6DC6" w:rsidP="00ED7284">
      <w:pPr>
        <w:suppressAutoHyphens/>
        <w:jc w:val="both"/>
        <w:rPr>
          <w:rFonts w:ascii="Times New Roman" w:hAnsi="Times New Roman"/>
          <w:color w:val="000000"/>
          <w:sz w:val="22"/>
          <w:szCs w:val="22"/>
          <w:lang w:eastAsia="ar-SA"/>
        </w:rPr>
      </w:pPr>
    </w:p>
    <w:p w14:paraId="706EB3D3" w14:textId="77777777" w:rsidR="00BE6DC6" w:rsidRPr="00ED7284" w:rsidRDefault="00BE6DC6" w:rsidP="00ED7284">
      <w:pPr>
        <w:suppressAutoHyphens/>
        <w:jc w:val="both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ED7284">
        <w:rPr>
          <w:rFonts w:ascii="Times New Roman" w:hAnsi="Times New Roman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ED7284">
        <w:rPr>
          <w:rFonts w:ascii="Times New Roman" w:hAnsi="Times New Roman"/>
          <w:color w:val="000000"/>
          <w:sz w:val="22"/>
          <w:szCs w:val="22"/>
          <w:lang w:eastAsia="ar-SA"/>
        </w:rPr>
        <w:t>am</w:t>
      </w:r>
      <w:proofErr w:type="spellEnd"/>
      <w:r w:rsidRPr="00ED7284">
        <w:rPr>
          <w:rFonts w:ascii="Times New Roman" w:hAnsi="Times New Roman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61F5A661" w14:textId="77777777" w:rsidR="00BE6DC6" w:rsidRPr="00ED7284" w:rsidRDefault="00BE6DC6" w:rsidP="00ED7284">
      <w:pPr>
        <w:suppressAutoHyphens/>
        <w:jc w:val="both"/>
        <w:rPr>
          <w:rFonts w:ascii="Times New Roman" w:hAnsi="Times New Roman"/>
          <w:color w:val="000000"/>
          <w:spacing w:val="-1"/>
          <w:sz w:val="22"/>
          <w:szCs w:val="22"/>
          <w:lang w:eastAsia="ar-SA"/>
        </w:rPr>
      </w:pPr>
    </w:p>
    <w:p w14:paraId="27FCB37A" w14:textId="77777777" w:rsidR="00BE6DC6" w:rsidRPr="00ED7284" w:rsidRDefault="00BE6DC6" w:rsidP="00ED7284">
      <w:pPr>
        <w:suppressAutoHyphens/>
        <w:ind w:firstLine="1440"/>
        <w:jc w:val="right"/>
        <w:rPr>
          <w:rFonts w:ascii="Times New Roman" w:hAnsi="Times New Roman"/>
          <w:color w:val="000000"/>
          <w:spacing w:val="-1"/>
          <w:sz w:val="22"/>
          <w:szCs w:val="22"/>
          <w:lang w:eastAsia="ar-SA"/>
        </w:rPr>
      </w:pPr>
      <w:r w:rsidRPr="00ED7284">
        <w:rPr>
          <w:rFonts w:ascii="Times New Roman" w:hAnsi="Times New Roman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247E19CD" w14:textId="77777777" w:rsidR="00BE6DC6" w:rsidRPr="00ED7284" w:rsidRDefault="00BE6DC6" w:rsidP="00ED7284">
      <w:pPr>
        <w:suppressAutoHyphens/>
        <w:ind w:firstLine="1440"/>
        <w:jc w:val="right"/>
        <w:rPr>
          <w:rFonts w:ascii="Times New Roman" w:hAnsi="Times New Roman"/>
          <w:color w:val="000000"/>
          <w:spacing w:val="-1"/>
          <w:sz w:val="22"/>
          <w:szCs w:val="22"/>
          <w:lang w:eastAsia="ar-SA"/>
        </w:rPr>
      </w:pPr>
      <w:r w:rsidRPr="00ED7284">
        <w:rPr>
          <w:rFonts w:ascii="Times New Roman" w:hAnsi="Times New Roman"/>
          <w:color w:val="000000"/>
          <w:spacing w:val="-1"/>
          <w:sz w:val="22"/>
          <w:szCs w:val="22"/>
          <w:lang w:eastAsia="ar-SA"/>
        </w:rPr>
        <w:t xml:space="preserve">                                                                            Czytelny podpis osoby składającej oświadczenie</w:t>
      </w:r>
    </w:p>
    <w:p w14:paraId="14B09615" w14:textId="77777777" w:rsidR="00BE6DC6" w:rsidRPr="00ED7284" w:rsidRDefault="00BE6DC6" w:rsidP="00ED7284">
      <w:pPr>
        <w:rPr>
          <w:rFonts w:ascii="Times New Roman" w:hAnsi="Times New Roman"/>
          <w:b/>
          <w:bCs/>
          <w:spacing w:val="-6"/>
          <w:sz w:val="22"/>
          <w:szCs w:val="22"/>
        </w:rPr>
      </w:pPr>
      <w:r w:rsidRPr="00ED7284">
        <w:rPr>
          <w:rFonts w:ascii="Times New Roman" w:eastAsia="Calibri" w:hAnsi="Times New Roman"/>
          <w:b/>
          <w:sz w:val="22"/>
          <w:szCs w:val="22"/>
          <w:lang w:eastAsia="en-US"/>
        </w:rPr>
        <w:t>*</w:t>
      </w:r>
      <w:r w:rsidRPr="00ED7284">
        <w:rPr>
          <w:rFonts w:ascii="Times New Roman" w:eastAsia="Calibri" w:hAnsi="Times New Roman"/>
          <w:sz w:val="22"/>
          <w:szCs w:val="22"/>
          <w:lang w:eastAsia="en-US"/>
        </w:rPr>
        <w:t>niepotrzebne skreślić</w:t>
      </w:r>
    </w:p>
    <w:p w14:paraId="557A577A" w14:textId="77777777" w:rsidR="00BE6DC6" w:rsidRPr="00ED7284" w:rsidRDefault="00BE6DC6" w:rsidP="00ED7284">
      <w:pPr>
        <w:rPr>
          <w:rFonts w:ascii="Times New Roman" w:hAnsi="Times New Roman"/>
          <w:sz w:val="22"/>
          <w:szCs w:val="22"/>
        </w:rPr>
      </w:pPr>
    </w:p>
    <w:p w14:paraId="517AD7D5" w14:textId="77777777" w:rsidR="00BE6DC6" w:rsidRPr="00ED7284" w:rsidRDefault="00BE6DC6" w:rsidP="00ED7284">
      <w:pPr>
        <w:rPr>
          <w:rFonts w:ascii="Times New Roman" w:hAnsi="Times New Roman"/>
          <w:sz w:val="22"/>
          <w:szCs w:val="22"/>
        </w:rPr>
      </w:pPr>
    </w:p>
    <w:p w14:paraId="70B6F186" w14:textId="77777777" w:rsidR="00BE6DC6" w:rsidRPr="00ED7284" w:rsidRDefault="00BE6DC6" w:rsidP="00ED7284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55C9824" w14:textId="77777777" w:rsidR="00BE6DC6" w:rsidRPr="00ED7284" w:rsidRDefault="00BE6DC6" w:rsidP="00ED7284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C457DA9" w14:textId="77777777" w:rsidR="00BE6DC6" w:rsidRPr="00ED7284" w:rsidRDefault="00BE6DC6" w:rsidP="00ED7284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50F29B67" w14:textId="77777777" w:rsidR="00BE6DC6" w:rsidRPr="00ED7284" w:rsidRDefault="00BE6DC6" w:rsidP="00ED7284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640A48D" w14:textId="77777777" w:rsidR="00BE6DC6" w:rsidRPr="00ED7284" w:rsidRDefault="00BE6DC6" w:rsidP="00ED7284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8F55870" w14:textId="77777777" w:rsidR="00BE6DC6" w:rsidRPr="00ED7284" w:rsidRDefault="00BE6DC6" w:rsidP="00ED7284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74EA8C3" w14:textId="77777777" w:rsidR="00BE6DC6" w:rsidRPr="00ED7284" w:rsidRDefault="00BE6DC6" w:rsidP="00ED7284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FAD2638" w14:textId="77777777" w:rsidR="00BE6DC6" w:rsidRPr="00ED7284" w:rsidRDefault="00BE6DC6" w:rsidP="00ED7284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50A0030A" w14:textId="77777777" w:rsidR="00BE6DC6" w:rsidRPr="00ED7284" w:rsidRDefault="00BE6DC6" w:rsidP="00ED7284">
      <w:pPr>
        <w:widowControl w:val="0"/>
        <w:autoSpaceDE w:val="0"/>
        <w:autoSpaceDN w:val="0"/>
        <w:jc w:val="right"/>
        <w:textAlignment w:val="baseline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Załącznik nr 2 do umowy</w:t>
      </w:r>
    </w:p>
    <w:p w14:paraId="25A18887" w14:textId="77777777" w:rsidR="00BE6DC6" w:rsidRPr="00ED7284" w:rsidRDefault="00BE6DC6" w:rsidP="00ED7284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/>
          <w:sz w:val="22"/>
          <w:szCs w:val="22"/>
        </w:rPr>
      </w:pPr>
    </w:p>
    <w:p w14:paraId="40FF5A1E" w14:textId="77777777" w:rsidR="00BE6DC6" w:rsidRPr="00ED7284" w:rsidRDefault="00BE6DC6" w:rsidP="00ED7284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/>
          <w:sz w:val="22"/>
          <w:szCs w:val="22"/>
        </w:rPr>
      </w:pPr>
    </w:p>
    <w:p w14:paraId="1F30F7C8" w14:textId="77777777" w:rsidR="00BE6DC6" w:rsidRPr="00ED7284" w:rsidRDefault="00BE6DC6" w:rsidP="00ED7284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.....................................… </w:t>
      </w:r>
    </w:p>
    <w:p w14:paraId="349E870D" w14:textId="77777777" w:rsidR="00BE6DC6" w:rsidRPr="00ED7284" w:rsidRDefault="00BE6DC6" w:rsidP="00ED7284">
      <w:pPr>
        <w:widowControl w:val="0"/>
        <w:autoSpaceDE w:val="0"/>
        <w:autoSpaceDN w:val="0"/>
        <w:ind w:firstLine="555"/>
        <w:textAlignment w:val="baseline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Nazwa Wykonawcy</w:t>
      </w:r>
    </w:p>
    <w:p w14:paraId="40AFDDEE" w14:textId="77777777" w:rsidR="00BE6DC6" w:rsidRPr="00ED7284" w:rsidRDefault="00BE6DC6" w:rsidP="00ED7284">
      <w:pPr>
        <w:widowControl w:val="0"/>
        <w:autoSpaceDE w:val="0"/>
        <w:autoSpaceDN w:val="0"/>
        <w:textAlignment w:val="baseline"/>
        <w:rPr>
          <w:rFonts w:ascii="Times New Roman" w:hAnsi="Times New Roman"/>
          <w:sz w:val="22"/>
          <w:szCs w:val="22"/>
        </w:rPr>
      </w:pPr>
    </w:p>
    <w:p w14:paraId="35E1D5FE" w14:textId="77777777" w:rsidR="00BE6DC6" w:rsidRPr="00ED7284" w:rsidRDefault="00BE6DC6" w:rsidP="00ED7284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.....................................…</w:t>
      </w:r>
    </w:p>
    <w:p w14:paraId="33DB45A5" w14:textId="77777777" w:rsidR="00BE6DC6" w:rsidRPr="00ED7284" w:rsidRDefault="00BE6DC6" w:rsidP="00ED7284">
      <w:pPr>
        <w:widowControl w:val="0"/>
        <w:autoSpaceDE w:val="0"/>
        <w:autoSpaceDN w:val="0"/>
        <w:ind w:firstLine="840"/>
        <w:textAlignment w:val="baseline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NIP</w:t>
      </w:r>
      <w:r w:rsidRPr="00ED7284">
        <w:rPr>
          <w:rFonts w:ascii="Times New Roman" w:hAnsi="Times New Roman"/>
          <w:sz w:val="22"/>
          <w:szCs w:val="22"/>
        </w:rPr>
        <w:tab/>
        <w:t> </w:t>
      </w:r>
    </w:p>
    <w:p w14:paraId="7E0B92A5" w14:textId="77777777" w:rsidR="00BE6DC6" w:rsidRPr="00ED7284" w:rsidRDefault="00BE6DC6" w:rsidP="00ED7284">
      <w:pPr>
        <w:widowControl w:val="0"/>
        <w:autoSpaceDE w:val="0"/>
        <w:autoSpaceDN w:val="0"/>
        <w:ind w:left="115"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1D05BDA1" w14:textId="77777777" w:rsidR="00BE6DC6" w:rsidRPr="00ED7284" w:rsidRDefault="00BE6DC6" w:rsidP="00ED7284">
      <w:pPr>
        <w:widowControl w:val="0"/>
        <w:autoSpaceDE w:val="0"/>
        <w:autoSpaceDN w:val="0"/>
        <w:ind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00487C5E" w14:textId="77777777" w:rsidR="00BE6DC6" w:rsidRPr="00ED7284" w:rsidRDefault="00BE6DC6" w:rsidP="00ED7284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/>
          <w:b/>
          <w:bCs/>
          <w:sz w:val="22"/>
          <w:szCs w:val="22"/>
        </w:rPr>
      </w:pPr>
    </w:p>
    <w:p w14:paraId="77D7E26F" w14:textId="77777777" w:rsidR="00BE6DC6" w:rsidRPr="00ED7284" w:rsidRDefault="00BE6DC6" w:rsidP="00ED7284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/>
          <w:b/>
          <w:bCs/>
          <w:sz w:val="22"/>
          <w:szCs w:val="22"/>
        </w:rPr>
      </w:pPr>
    </w:p>
    <w:p w14:paraId="3016B6AF" w14:textId="77777777" w:rsidR="00BE6DC6" w:rsidRPr="00ED7284" w:rsidRDefault="00BE6DC6" w:rsidP="00ED7284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/>
          <w:b/>
          <w:bCs/>
          <w:sz w:val="22"/>
          <w:szCs w:val="22"/>
        </w:rPr>
      </w:pPr>
      <w:r w:rsidRPr="00ED7284">
        <w:rPr>
          <w:rFonts w:ascii="Times New Roman" w:hAnsi="Times New Roman"/>
          <w:b/>
          <w:bCs/>
          <w:sz w:val="22"/>
          <w:szCs w:val="22"/>
        </w:rPr>
        <w:t>OŚWIADCZENIE DLA CELÓW PODATKOWYCH</w:t>
      </w:r>
    </w:p>
    <w:p w14:paraId="726B3143" w14:textId="77777777" w:rsidR="00BE6DC6" w:rsidRPr="00ED7284" w:rsidRDefault="00BE6DC6" w:rsidP="00ED7284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/>
          <w:b/>
          <w:bCs/>
          <w:sz w:val="22"/>
          <w:szCs w:val="22"/>
        </w:rPr>
      </w:pPr>
      <w:r w:rsidRPr="00ED7284">
        <w:rPr>
          <w:rFonts w:ascii="Times New Roman" w:hAnsi="Times New Roman"/>
          <w:b/>
          <w:bCs/>
          <w:sz w:val="22"/>
          <w:szCs w:val="22"/>
        </w:rPr>
        <w:t xml:space="preserve">DOTYCZĄCE PODMIOTÓW POWIĄZANYCH </w:t>
      </w:r>
    </w:p>
    <w:p w14:paraId="154DC171" w14:textId="77777777" w:rsidR="00BE6DC6" w:rsidRPr="00ED7284" w:rsidRDefault="00BE6DC6" w:rsidP="00ED7284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/>
          <w:b/>
          <w:bCs/>
          <w:sz w:val="22"/>
          <w:szCs w:val="22"/>
        </w:rPr>
      </w:pPr>
    </w:p>
    <w:p w14:paraId="6302C751" w14:textId="77777777" w:rsidR="00BE6DC6" w:rsidRPr="00ED7284" w:rsidRDefault="00BE6DC6" w:rsidP="00ED7284">
      <w:pPr>
        <w:widowControl w:val="0"/>
        <w:autoSpaceDE w:val="0"/>
        <w:autoSpaceDN w:val="0"/>
        <w:textAlignment w:val="baseline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sz w:val="22"/>
          <w:szCs w:val="22"/>
        </w:rPr>
        <w:t>Działając w imieniu ………………………………, (dalej jako: „</w:t>
      </w:r>
      <w:r w:rsidRPr="00ED7284">
        <w:rPr>
          <w:rFonts w:ascii="Times New Roman" w:hAnsi="Times New Roman"/>
          <w:b/>
          <w:bCs/>
          <w:sz w:val="22"/>
          <w:szCs w:val="22"/>
        </w:rPr>
        <w:t>Podmiot</w:t>
      </w:r>
      <w:r w:rsidRPr="00ED7284">
        <w:rPr>
          <w:rFonts w:ascii="Times New Roman" w:hAnsi="Times New Roman"/>
          <w:sz w:val="22"/>
          <w:szCs w:val="22"/>
        </w:rPr>
        <w:t>”) niniejszym oświadcza, że Podmiot:</w:t>
      </w:r>
    </w:p>
    <w:p w14:paraId="7CA56243" w14:textId="77777777" w:rsidR="00BE6DC6" w:rsidRPr="00ED7284" w:rsidRDefault="00BE6DC6" w:rsidP="00ED7284">
      <w:pPr>
        <w:widowControl w:val="0"/>
        <w:numPr>
          <w:ilvl w:val="0"/>
          <w:numId w:val="47"/>
        </w:numPr>
        <w:autoSpaceDE w:val="0"/>
        <w:autoSpaceDN w:val="0"/>
        <w:contextualSpacing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hAnsi="Times New Roman"/>
          <w:b/>
          <w:bCs/>
          <w:sz w:val="22"/>
          <w:szCs w:val="22"/>
        </w:rPr>
        <w:t>jest / nie jest</w:t>
      </w:r>
      <w:r w:rsidRPr="00ED7284">
        <w:rPr>
          <w:rFonts w:ascii="Times New Roman" w:hAnsi="Times New Roman"/>
          <w:sz w:val="22"/>
          <w:szCs w:val="22"/>
          <w:vertAlign w:val="superscript"/>
        </w:rPr>
        <w:footnoteReference w:id="1"/>
      </w:r>
      <w:r w:rsidRPr="00ED7284">
        <w:rPr>
          <w:rFonts w:ascii="Times New Roman" w:hAnsi="Times New Roman"/>
          <w:sz w:val="22"/>
          <w:szCs w:val="22"/>
        </w:rPr>
        <w:t xml:space="preserve"> podmiotem powiązanym z Akademią Górniczo-Hutniczą </w:t>
      </w:r>
      <w:r w:rsidRPr="00ED7284">
        <w:rPr>
          <w:rFonts w:ascii="Times New Roman" w:hAnsi="Times New Roman"/>
          <w:sz w:val="22"/>
          <w:szCs w:val="22"/>
        </w:rPr>
        <w:br/>
        <w:t>im. Stanisława Staszica w Krakowie w rozumieniu art. 11a Ustawy o podatku dochodowym od osób prawnych z dnia 15 marca 1992 r.</w:t>
      </w:r>
      <w:r w:rsidRPr="00ED7284">
        <w:rPr>
          <w:rFonts w:ascii="Times New Roman" w:hAnsi="Times New Roman"/>
          <w:sz w:val="22"/>
          <w:szCs w:val="22"/>
          <w:vertAlign w:val="superscript"/>
        </w:rPr>
        <w:footnoteReference w:id="2"/>
      </w:r>
      <w:r w:rsidRPr="00ED7284">
        <w:rPr>
          <w:rFonts w:ascii="Times New Roman" w:hAnsi="Times New Roman"/>
          <w:sz w:val="22"/>
          <w:szCs w:val="22"/>
        </w:rPr>
        <w:t>;</w:t>
      </w:r>
    </w:p>
    <w:p w14:paraId="6FB79D7F" w14:textId="77777777" w:rsidR="00BE6DC6" w:rsidRPr="00ED7284" w:rsidRDefault="00BE6DC6" w:rsidP="00ED7284">
      <w:pPr>
        <w:widowControl w:val="0"/>
        <w:numPr>
          <w:ilvl w:val="0"/>
          <w:numId w:val="47"/>
        </w:numPr>
        <w:autoSpaceDE w:val="0"/>
        <w:autoSpaceDN w:val="0"/>
        <w:contextualSpacing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eastAsia="Calibri" w:hAnsi="Times New Roman"/>
          <w:b/>
          <w:bCs/>
          <w:sz w:val="22"/>
          <w:szCs w:val="22"/>
          <w:lang w:eastAsia="en-US"/>
        </w:rPr>
        <w:t>jest / nie</w:t>
      </w:r>
      <w:r w:rsidRPr="00ED7284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 w:rsidRPr="00ED7284">
        <w:rPr>
          <w:rFonts w:ascii="Times New Roman" w:eastAsia="Calibri" w:hAnsi="Times New Roman"/>
          <w:b/>
          <w:bCs/>
          <w:sz w:val="22"/>
          <w:szCs w:val="22"/>
          <w:lang w:eastAsia="en-US"/>
        </w:rPr>
        <w:t>jest</w:t>
      </w:r>
      <w:r w:rsidRPr="00ED7284">
        <w:rPr>
          <w:rFonts w:ascii="Times New Roman" w:eastAsia="Calibri" w:hAnsi="Times New Roman"/>
          <w:sz w:val="22"/>
          <w:szCs w:val="22"/>
          <w:vertAlign w:val="superscript"/>
          <w:lang w:eastAsia="en-US"/>
        </w:rPr>
        <w:footnoteReference w:id="3"/>
      </w:r>
      <w:r w:rsidRPr="00ED7284">
        <w:rPr>
          <w:rFonts w:ascii="Times New Roman" w:eastAsia="Calibri" w:hAnsi="Times New Roman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ED7284">
        <w:rPr>
          <w:rFonts w:ascii="Times New Roman" w:eastAsia="Calibri" w:hAnsi="Times New Roman"/>
          <w:sz w:val="22"/>
          <w:szCs w:val="22"/>
          <w:vertAlign w:val="superscript"/>
          <w:lang w:eastAsia="en-US"/>
        </w:rPr>
        <w:footnoteReference w:id="4"/>
      </w:r>
      <w:r w:rsidRPr="00ED7284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</w:p>
    <w:p w14:paraId="72220666" w14:textId="77777777" w:rsidR="00BE6DC6" w:rsidRPr="00ED7284" w:rsidRDefault="00BE6DC6" w:rsidP="00ED7284">
      <w:pPr>
        <w:widowControl w:val="0"/>
        <w:numPr>
          <w:ilvl w:val="0"/>
          <w:numId w:val="47"/>
        </w:numPr>
        <w:autoSpaceDE w:val="0"/>
        <w:autoSpaceDN w:val="0"/>
        <w:contextualSpacing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ED7284">
        <w:rPr>
          <w:rFonts w:ascii="Times New Roman" w:eastAsia="Calibri" w:hAnsi="Times New Roman"/>
          <w:sz w:val="22"/>
          <w:szCs w:val="22"/>
          <w:lang w:eastAsia="en-US"/>
        </w:rPr>
        <w:t>rzeczywisty właściciel</w:t>
      </w:r>
      <w:r w:rsidRPr="00ED7284">
        <w:rPr>
          <w:rFonts w:ascii="Times New Roman" w:eastAsia="Calibri" w:hAnsi="Times New Roman"/>
          <w:sz w:val="22"/>
          <w:szCs w:val="22"/>
          <w:vertAlign w:val="superscript"/>
          <w:lang w:eastAsia="en-US"/>
        </w:rPr>
        <w:footnoteReference w:id="5"/>
      </w:r>
      <w:r w:rsidRPr="00ED7284">
        <w:rPr>
          <w:rFonts w:ascii="Times New Roman" w:eastAsia="Calibri" w:hAnsi="Times New Roman"/>
          <w:sz w:val="22"/>
          <w:szCs w:val="22"/>
          <w:lang w:eastAsia="en-US"/>
        </w:rPr>
        <w:t xml:space="preserve"> Podmiotu </w:t>
      </w:r>
      <w:r w:rsidRPr="00ED7284">
        <w:rPr>
          <w:rFonts w:ascii="Times New Roman" w:eastAsia="Calibri" w:hAnsi="Times New Roman"/>
          <w:b/>
          <w:bCs/>
          <w:sz w:val="22"/>
          <w:szCs w:val="22"/>
          <w:lang w:eastAsia="en-US"/>
        </w:rPr>
        <w:t>jest / nie jest</w:t>
      </w:r>
      <w:r w:rsidRPr="00ED7284">
        <w:rPr>
          <w:rFonts w:ascii="Times New Roman" w:eastAsia="Calibri" w:hAnsi="Times New Roman"/>
          <w:sz w:val="22"/>
          <w:szCs w:val="22"/>
          <w:vertAlign w:val="superscript"/>
          <w:lang w:eastAsia="en-US"/>
        </w:rPr>
        <w:footnoteReference w:id="6"/>
      </w:r>
      <w:r w:rsidRPr="00ED7284">
        <w:rPr>
          <w:rFonts w:ascii="Times New Roman" w:eastAsia="Calibri" w:hAnsi="Times New Roman"/>
          <w:sz w:val="22"/>
          <w:szCs w:val="22"/>
          <w:lang w:eastAsia="en-US"/>
        </w:rPr>
        <w:t xml:space="preserve"> podmiotem mającym miejsce zamieszkania, </w:t>
      </w:r>
      <w:r w:rsidRPr="00ED7284">
        <w:rPr>
          <w:rFonts w:ascii="Times New Roman" w:eastAsia="Calibri" w:hAnsi="Times New Roman"/>
          <w:sz w:val="22"/>
          <w:szCs w:val="22"/>
          <w:lang w:eastAsia="en-US"/>
        </w:rPr>
        <w:lastRenderedPageBreak/>
        <w:t>siedzibę lub zarząd na terytorium lub w kraju stosującym szkodliwą konkurencję podatkową</w:t>
      </w:r>
      <w:r w:rsidRPr="00ED7284">
        <w:rPr>
          <w:rFonts w:ascii="Times New Roman" w:eastAsia="Calibri" w:hAnsi="Times New Roman"/>
          <w:sz w:val="22"/>
          <w:szCs w:val="22"/>
          <w:vertAlign w:val="superscript"/>
          <w:lang w:eastAsia="en-US"/>
        </w:rPr>
        <w:t>4</w:t>
      </w:r>
      <w:r w:rsidRPr="00ED7284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</w:p>
    <w:p w14:paraId="1E5C5B3C" w14:textId="77777777" w:rsidR="00BE6DC6" w:rsidRPr="00ED7284" w:rsidRDefault="00BE6DC6" w:rsidP="00ED7284">
      <w:pPr>
        <w:widowControl w:val="0"/>
        <w:numPr>
          <w:ilvl w:val="0"/>
          <w:numId w:val="47"/>
        </w:numPr>
        <w:autoSpaceDE w:val="0"/>
        <w:autoSpaceDN w:val="0"/>
        <w:contextualSpacing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ED7284">
        <w:rPr>
          <w:rFonts w:ascii="Times New Roman" w:eastAsia="Calibri" w:hAnsi="Times New Roman"/>
          <w:sz w:val="22"/>
          <w:szCs w:val="22"/>
          <w:lang w:eastAsia="en-US"/>
        </w:rPr>
        <w:t xml:space="preserve">Podmiot </w:t>
      </w:r>
      <w:r w:rsidRPr="00ED7284">
        <w:rPr>
          <w:rFonts w:ascii="Times New Roman" w:eastAsia="Calibri" w:hAnsi="Times New Roman"/>
          <w:b/>
          <w:bCs/>
          <w:sz w:val="22"/>
          <w:szCs w:val="22"/>
          <w:lang w:eastAsia="en-US"/>
        </w:rPr>
        <w:t>stanowi / nie stanowi</w:t>
      </w:r>
      <w:r w:rsidRPr="00ED7284">
        <w:rPr>
          <w:rFonts w:ascii="Times New Roman" w:hAnsi="Times New Roman"/>
          <w:sz w:val="22"/>
          <w:szCs w:val="22"/>
          <w:vertAlign w:val="superscript"/>
        </w:rPr>
        <w:footnoteReference w:id="7"/>
      </w:r>
      <w:r w:rsidRPr="00ED7284">
        <w:rPr>
          <w:rFonts w:ascii="Times New Roman" w:hAnsi="Times New Roman"/>
          <w:sz w:val="22"/>
          <w:szCs w:val="22"/>
        </w:rPr>
        <w:t xml:space="preserve"> </w:t>
      </w:r>
      <w:r w:rsidRPr="00ED7284">
        <w:rPr>
          <w:rFonts w:ascii="Times New Roman" w:eastAsia="Calibri" w:hAnsi="Times New Roman"/>
          <w:b/>
          <w:bCs/>
          <w:sz w:val="22"/>
          <w:szCs w:val="22"/>
          <w:lang w:eastAsia="en-US"/>
        </w:rPr>
        <w:t xml:space="preserve"> </w:t>
      </w:r>
      <w:r w:rsidRPr="00ED7284">
        <w:rPr>
          <w:rFonts w:ascii="Times New Roman" w:eastAsia="Calibri" w:hAnsi="Times New Roman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ED7284">
        <w:rPr>
          <w:rFonts w:ascii="Times New Roman" w:eastAsia="Calibri" w:hAnsi="Times New Roman"/>
          <w:sz w:val="22"/>
          <w:szCs w:val="22"/>
          <w:vertAlign w:val="superscript"/>
          <w:lang w:eastAsia="en-US"/>
        </w:rPr>
        <w:footnoteReference w:id="8"/>
      </w:r>
      <w:r w:rsidRPr="00ED7284">
        <w:rPr>
          <w:rFonts w:ascii="Times New Roman" w:eastAsia="Calibri" w:hAnsi="Times New Roman"/>
          <w:sz w:val="22"/>
          <w:szCs w:val="22"/>
          <w:lang w:eastAsia="en-US"/>
        </w:rPr>
        <w:t xml:space="preserve"> w rozumieniu art. 24a ustawy z dnia 15 lutego 1992 r. o podatku dochodowym od osób prawnych.</w:t>
      </w:r>
    </w:p>
    <w:p w14:paraId="5824E117" w14:textId="77777777" w:rsidR="00BE6DC6" w:rsidRPr="00ED7284" w:rsidRDefault="00BE6DC6" w:rsidP="00ED7284">
      <w:pPr>
        <w:ind w:left="780"/>
        <w:contextualSpacing/>
        <w:textAlignment w:val="baseline"/>
        <w:rPr>
          <w:rFonts w:ascii="Times New Roman" w:hAnsi="Times New Roman"/>
          <w:sz w:val="22"/>
          <w:szCs w:val="22"/>
        </w:rPr>
      </w:pPr>
    </w:p>
    <w:p w14:paraId="19DC1676" w14:textId="77777777" w:rsidR="00BE6DC6" w:rsidRPr="00ED7284" w:rsidRDefault="00BE6DC6" w:rsidP="00ED7284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ED7284">
        <w:rPr>
          <w:rFonts w:ascii="Times New Roman" w:eastAsia="Calibri" w:hAnsi="Times New Roman"/>
          <w:sz w:val="22"/>
          <w:szCs w:val="22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ED7284">
        <w:rPr>
          <w:rFonts w:ascii="Times New Roman" w:eastAsia="Calibri" w:hAnsi="Times New Roman"/>
          <w:sz w:val="22"/>
          <w:szCs w:val="22"/>
          <w:lang w:eastAsia="en-US"/>
        </w:rPr>
        <w:br/>
        <w:t>o zaistniałej zmianie.</w:t>
      </w:r>
    </w:p>
    <w:p w14:paraId="2B565DF2" w14:textId="77777777" w:rsidR="00BE6DC6" w:rsidRPr="00ED7284" w:rsidRDefault="00BE6DC6" w:rsidP="00ED7284">
      <w:pPr>
        <w:widowControl w:val="0"/>
        <w:autoSpaceDE w:val="0"/>
        <w:autoSpaceDN w:val="0"/>
        <w:ind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2B5EE5C8" w14:textId="77777777" w:rsidR="00BE6DC6" w:rsidRPr="00ED7284" w:rsidRDefault="00BE6DC6" w:rsidP="00ED7284">
      <w:pPr>
        <w:widowControl w:val="0"/>
        <w:autoSpaceDE w:val="0"/>
        <w:autoSpaceDN w:val="0"/>
        <w:ind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72A1ED77" w14:textId="77777777" w:rsidR="00BE6DC6" w:rsidRPr="00ED7284" w:rsidRDefault="00BE6DC6" w:rsidP="00ED7284">
      <w:pPr>
        <w:widowControl w:val="0"/>
        <w:autoSpaceDE w:val="0"/>
        <w:autoSpaceDN w:val="0"/>
        <w:ind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491FD6D5" w14:textId="77777777" w:rsidR="00BE6DC6" w:rsidRPr="00ED7284" w:rsidRDefault="00BE6DC6" w:rsidP="00ED7284">
      <w:pPr>
        <w:jc w:val="both"/>
        <w:rPr>
          <w:rFonts w:ascii="Times New Roman" w:eastAsia="Calibri" w:hAnsi="Times New Roman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BE6DC6" w:rsidRPr="00ED7284" w14:paraId="60A9EBE5" w14:textId="77777777" w:rsidTr="00BE6DC6">
        <w:tc>
          <w:tcPr>
            <w:tcW w:w="4105" w:type="dxa"/>
            <w:hideMark/>
          </w:tcPr>
          <w:p w14:paraId="658172BB" w14:textId="77777777" w:rsidR="00BE6DC6" w:rsidRPr="00ED7284" w:rsidRDefault="00BE6DC6" w:rsidP="00ED7284">
            <w:pPr>
              <w:jc w:val="both"/>
              <w:rPr>
                <w:rFonts w:ascii="Times New Roman" w:eastAsia="Calibri" w:hAnsi="Times New Roman"/>
                <w:color w:val="222A35"/>
                <w:sz w:val="22"/>
                <w:szCs w:val="22"/>
                <w:lang w:eastAsia="x-none"/>
              </w:rPr>
            </w:pPr>
            <w:r w:rsidRPr="00ED7284">
              <w:rPr>
                <w:rFonts w:ascii="Times New Roman" w:eastAsia="Calibri" w:hAnsi="Times New Roman"/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321B6978" w14:textId="77777777" w:rsidR="00BE6DC6" w:rsidRPr="00ED7284" w:rsidRDefault="00BE6DC6" w:rsidP="00ED7284">
            <w:pPr>
              <w:jc w:val="center"/>
              <w:rPr>
                <w:rFonts w:ascii="Times New Roman" w:eastAsia="Calibri" w:hAnsi="Times New Roman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ED7284">
              <w:rPr>
                <w:rFonts w:ascii="Times New Roman" w:eastAsia="Calibri" w:hAnsi="Times New Roman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</w:t>
            </w:r>
            <w:proofErr w:type="spellStart"/>
            <w:r w:rsidRPr="00ED7284">
              <w:rPr>
                <w:rFonts w:ascii="Times New Roman" w:eastAsia="Calibri" w:hAnsi="Times New Roman"/>
                <w:i/>
                <w:iCs/>
                <w:color w:val="222A35"/>
                <w:sz w:val="22"/>
                <w:szCs w:val="22"/>
                <w:lang w:eastAsia="x-none"/>
              </w:rPr>
              <w:t>ych</w:t>
            </w:r>
            <w:proofErr w:type="spellEnd"/>
            <w:r w:rsidRPr="00ED7284">
              <w:rPr>
                <w:rFonts w:ascii="Times New Roman" w:eastAsia="Calibri" w:hAnsi="Times New Roman"/>
                <w:i/>
                <w:iCs/>
                <w:color w:val="222A35"/>
                <w:sz w:val="22"/>
                <w:szCs w:val="22"/>
                <w:lang w:eastAsia="x-none"/>
              </w:rPr>
              <w:t xml:space="preserve"> do reprezentacji)</w:t>
            </w:r>
          </w:p>
        </w:tc>
      </w:tr>
    </w:tbl>
    <w:p w14:paraId="71CB9F15" w14:textId="77777777" w:rsidR="00BE6DC6" w:rsidRPr="00ED7284" w:rsidRDefault="00BE6DC6" w:rsidP="00ED7284">
      <w:pPr>
        <w:jc w:val="both"/>
        <w:rPr>
          <w:rFonts w:ascii="Times New Roman" w:eastAsia="Calibri" w:hAnsi="Times New Roman"/>
          <w:color w:val="222A35"/>
          <w:sz w:val="22"/>
          <w:szCs w:val="22"/>
          <w:lang w:eastAsia="x-none"/>
        </w:rPr>
      </w:pPr>
    </w:p>
    <w:p w14:paraId="2BA2E23D" w14:textId="77777777" w:rsidR="00BE6DC6" w:rsidRPr="00ED7284" w:rsidRDefault="00BE6DC6" w:rsidP="00ED7284">
      <w:pPr>
        <w:widowControl w:val="0"/>
        <w:autoSpaceDE w:val="0"/>
        <w:autoSpaceDN w:val="0"/>
        <w:rPr>
          <w:rFonts w:ascii="Times New Roman" w:eastAsia="Verdana" w:hAnsi="Times New Roman"/>
          <w:color w:val="222A35"/>
          <w:sz w:val="22"/>
          <w:szCs w:val="22"/>
          <w:lang w:eastAsia="x-none"/>
        </w:rPr>
      </w:pPr>
    </w:p>
    <w:p w14:paraId="22CE1082" w14:textId="77777777" w:rsidR="00BE6DC6" w:rsidRPr="00ED7284" w:rsidRDefault="00BE6DC6" w:rsidP="00ED7284">
      <w:pPr>
        <w:widowControl w:val="0"/>
        <w:autoSpaceDE w:val="0"/>
        <w:autoSpaceDN w:val="0"/>
        <w:ind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565C169A" w14:textId="77777777" w:rsidR="00BE6DC6" w:rsidRPr="00ED7284" w:rsidRDefault="00BE6DC6" w:rsidP="00ED7284">
      <w:pPr>
        <w:widowControl w:val="0"/>
        <w:autoSpaceDE w:val="0"/>
        <w:autoSpaceDN w:val="0"/>
        <w:ind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25DC07CF" w14:textId="77777777" w:rsidR="00BE6DC6" w:rsidRPr="00ED7284" w:rsidRDefault="00BE6DC6" w:rsidP="00ED7284">
      <w:pPr>
        <w:widowControl w:val="0"/>
        <w:autoSpaceDE w:val="0"/>
        <w:autoSpaceDN w:val="0"/>
        <w:ind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05245F54" w14:textId="77777777" w:rsidR="00BE6DC6" w:rsidRPr="00ED7284" w:rsidRDefault="00BE6DC6" w:rsidP="00ED7284">
      <w:pPr>
        <w:widowControl w:val="0"/>
        <w:autoSpaceDE w:val="0"/>
        <w:autoSpaceDN w:val="0"/>
        <w:ind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5F69C5CC" w14:textId="77777777" w:rsidR="00BE6DC6" w:rsidRPr="00ED7284" w:rsidRDefault="00BE6DC6" w:rsidP="00ED7284">
      <w:pPr>
        <w:widowControl w:val="0"/>
        <w:autoSpaceDE w:val="0"/>
        <w:autoSpaceDN w:val="0"/>
        <w:ind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77D60A5C" w14:textId="77777777" w:rsidR="00BE6DC6" w:rsidRPr="00ED7284" w:rsidRDefault="00BE6DC6" w:rsidP="00ED7284">
      <w:pPr>
        <w:widowControl w:val="0"/>
        <w:autoSpaceDE w:val="0"/>
        <w:autoSpaceDN w:val="0"/>
        <w:ind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695850CC" w14:textId="77777777" w:rsidR="00BE6DC6" w:rsidRPr="00ED7284" w:rsidRDefault="00BE6DC6" w:rsidP="00ED7284">
      <w:pPr>
        <w:widowControl w:val="0"/>
        <w:autoSpaceDE w:val="0"/>
        <w:autoSpaceDN w:val="0"/>
        <w:ind w:right="110"/>
        <w:jc w:val="both"/>
        <w:outlineLvl w:val="0"/>
        <w:rPr>
          <w:rFonts w:ascii="Times New Roman" w:eastAsia="Verdana" w:hAnsi="Times New Roman"/>
          <w:b/>
          <w:bCs/>
          <w:sz w:val="22"/>
          <w:szCs w:val="22"/>
          <w:lang w:eastAsia="en-US"/>
        </w:rPr>
      </w:pPr>
    </w:p>
    <w:p w14:paraId="7C20992B" w14:textId="77777777" w:rsidR="00BE6DC6" w:rsidRPr="00ED7284" w:rsidRDefault="00BE6DC6" w:rsidP="00ED7284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09A0F884" w14:textId="77777777" w:rsidR="00BE6DC6" w:rsidRPr="00ED7284" w:rsidRDefault="00BE6DC6" w:rsidP="00ED7284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F6A9706" w14:textId="77777777" w:rsidR="00BE6DC6" w:rsidRPr="00ED7284" w:rsidRDefault="00BE6DC6" w:rsidP="00ED7284">
      <w:pPr>
        <w:rPr>
          <w:rFonts w:ascii="Times New Roman" w:hAnsi="Times New Roman"/>
          <w:sz w:val="22"/>
          <w:szCs w:val="22"/>
        </w:rPr>
      </w:pPr>
    </w:p>
    <w:p w14:paraId="0BB3C38B" w14:textId="77777777" w:rsidR="007007FD" w:rsidRPr="00ED7284" w:rsidRDefault="007007FD" w:rsidP="00ED7284">
      <w:pPr>
        <w:rPr>
          <w:rFonts w:ascii="Times New Roman" w:hAnsi="Times New Roman"/>
          <w:sz w:val="22"/>
          <w:szCs w:val="22"/>
        </w:rPr>
      </w:pPr>
    </w:p>
    <w:sectPr w:rsidR="007007FD" w:rsidRPr="00ED7284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D7C43" w14:textId="77777777" w:rsidR="00010C44" w:rsidRDefault="00010C44">
      <w:r>
        <w:separator/>
      </w:r>
    </w:p>
  </w:endnote>
  <w:endnote w:type="continuationSeparator" w:id="0">
    <w:p w14:paraId="077610DD" w14:textId="77777777" w:rsidR="00010C44" w:rsidRDefault="0001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18786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5609D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67A3F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0F50E" w14:textId="77777777" w:rsidR="00010C44" w:rsidRDefault="00010C44">
      <w:r>
        <w:separator/>
      </w:r>
    </w:p>
  </w:footnote>
  <w:footnote w:type="continuationSeparator" w:id="0">
    <w:p w14:paraId="606D4DF8" w14:textId="77777777" w:rsidR="00010C44" w:rsidRDefault="00010C44">
      <w:r>
        <w:continuationSeparator/>
      </w:r>
    </w:p>
  </w:footnote>
  <w:footnote w:id="1">
    <w:p w14:paraId="3730AE6D" w14:textId="77777777" w:rsidR="00BE6DC6" w:rsidRDefault="00BE6DC6" w:rsidP="00BE6DC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1A05F24" w14:textId="77777777" w:rsidR="00BE6DC6" w:rsidRDefault="00BE6DC6" w:rsidP="00BE6DC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6ED639" w14:textId="77777777" w:rsidR="00BE6DC6" w:rsidRDefault="00BE6DC6" w:rsidP="00BE6DC6">
      <w:pPr>
        <w:pStyle w:val="paragraph"/>
        <w:numPr>
          <w:ilvl w:val="0"/>
          <w:numId w:val="4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1D2300" w14:textId="77777777" w:rsidR="00BE6DC6" w:rsidRDefault="00BE6DC6" w:rsidP="00BE6DC6">
      <w:pPr>
        <w:pStyle w:val="paragraph"/>
        <w:numPr>
          <w:ilvl w:val="0"/>
          <w:numId w:val="4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D465C1" w14:textId="77777777" w:rsidR="00BE6DC6" w:rsidRDefault="00BE6DC6" w:rsidP="00BE6DC6">
      <w:pPr>
        <w:pStyle w:val="paragraph"/>
        <w:numPr>
          <w:ilvl w:val="1"/>
          <w:numId w:val="4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508424" w14:textId="77777777" w:rsidR="00BE6DC6" w:rsidRDefault="00BE6DC6" w:rsidP="00BE6DC6">
      <w:pPr>
        <w:pStyle w:val="paragraph"/>
        <w:numPr>
          <w:ilvl w:val="1"/>
          <w:numId w:val="4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EA298E" w14:textId="77777777" w:rsidR="00BE6DC6" w:rsidRDefault="00BE6DC6" w:rsidP="00BE6D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48E336" w14:textId="77777777" w:rsidR="00BE6DC6" w:rsidRDefault="00BE6DC6" w:rsidP="00BE6DC6">
      <w:pPr>
        <w:pStyle w:val="paragraph"/>
        <w:numPr>
          <w:ilvl w:val="0"/>
          <w:numId w:val="4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241520D" w14:textId="77777777" w:rsidR="00BE6DC6" w:rsidRDefault="00BE6DC6" w:rsidP="00BE6DC6">
      <w:pPr>
        <w:pStyle w:val="paragraph"/>
        <w:numPr>
          <w:ilvl w:val="1"/>
          <w:numId w:val="4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F5A8D7" w14:textId="77777777" w:rsidR="00BE6DC6" w:rsidRDefault="00BE6DC6" w:rsidP="00BE6DC6">
      <w:pPr>
        <w:pStyle w:val="paragraph"/>
        <w:numPr>
          <w:ilvl w:val="1"/>
          <w:numId w:val="4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5B446E" w14:textId="77777777" w:rsidR="00BE6DC6" w:rsidRDefault="00BE6DC6" w:rsidP="00BE6DC6">
      <w:pPr>
        <w:pStyle w:val="paragraph"/>
        <w:numPr>
          <w:ilvl w:val="1"/>
          <w:numId w:val="4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5D0169" w14:textId="77777777" w:rsidR="00BE6DC6" w:rsidRDefault="00BE6DC6" w:rsidP="00BE6DC6">
      <w:pPr>
        <w:pStyle w:val="paragraph"/>
        <w:numPr>
          <w:ilvl w:val="0"/>
          <w:numId w:val="4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0BDDA1" w14:textId="77777777" w:rsidR="00BE6DC6" w:rsidRDefault="00BE6DC6" w:rsidP="00BE6DC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E424413" w14:textId="77777777" w:rsidR="00BE6DC6" w:rsidRDefault="00BE6DC6" w:rsidP="00BE6DC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F3A7DE5" w14:textId="77777777" w:rsidR="00BE6DC6" w:rsidRDefault="00BE6DC6" w:rsidP="00BE6DC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1FC90BB" w14:textId="77777777" w:rsidR="00BE6DC6" w:rsidRDefault="00BE6DC6" w:rsidP="00BE6DC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01494E46" w14:textId="77777777" w:rsidR="00BE6DC6" w:rsidRDefault="00BE6DC6" w:rsidP="00BE6DC6">
      <w:pPr>
        <w:pStyle w:val="Tekstprzypisudolnego"/>
        <w:numPr>
          <w:ilvl w:val="0"/>
          <w:numId w:val="5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44C7C1D" w14:textId="77777777" w:rsidR="00BE6DC6" w:rsidRDefault="00BE6DC6" w:rsidP="00BE6DC6">
      <w:pPr>
        <w:pStyle w:val="Tekstprzypisudolnego"/>
        <w:numPr>
          <w:ilvl w:val="0"/>
          <w:numId w:val="5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35425694" w14:textId="77777777" w:rsidR="00BE6DC6" w:rsidRDefault="00BE6DC6" w:rsidP="00BE6DC6">
      <w:pPr>
        <w:pStyle w:val="Tekstprzypisudolnego"/>
        <w:numPr>
          <w:ilvl w:val="0"/>
          <w:numId w:val="5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D003C50" w14:textId="77777777" w:rsidR="00BE6DC6" w:rsidRDefault="00BE6DC6" w:rsidP="00BE6DC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D16AD05" w14:textId="77777777" w:rsidR="00BE6DC6" w:rsidRDefault="00BE6DC6" w:rsidP="00BE6DC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9F85822" w14:textId="77777777" w:rsidR="00BE6DC6" w:rsidRDefault="00BE6DC6" w:rsidP="00BE6DC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759D67D" w14:textId="77777777" w:rsidR="00BE6DC6" w:rsidRDefault="00BE6DC6" w:rsidP="00BE6DC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6C862D7C" w14:textId="77777777" w:rsidR="00BE6DC6" w:rsidRDefault="00BE6DC6" w:rsidP="00BE6DC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28BD119" w14:textId="77777777" w:rsidR="00BE6DC6" w:rsidRDefault="00BE6DC6" w:rsidP="00BE6DC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8E1B160" w14:textId="77777777" w:rsidR="00BE6DC6" w:rsidRDefault="00BE6DC6" w:rsidP="00BE6DC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55EB57A" w14:textId="77777777" w:rsidR="00BE6DC6" w:rsidRDefault="00BE6DC6" w:rsidP="00BE6DC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D64B7B4" w14:textId="77777777" w:rsidR="00BE6DC6" w:rsidRDefault="00BE6DC6" w:rsidP="00BE6DC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BE83893" w14:textId="77777777" w:rsidR="00BE6DC6" w:rsidRDefault="00BE6DC6" w:rsidP="00BE6DC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6CF447B" w14:textId="77777777" w:rsidR="00BE6DC6" w:rsidRDefault="00BE6DC6" w:rsidP="00BE6DC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675F2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4F31B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3E553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37D7607"/>
    <w:multiLevelType w:val="hybridMultilevel"/>
    <w:tmpl w:val="2FB4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8D0492"/>
    <w:multiLevelType w:val="hybridMultilevel"/>
    <w:tmpl w:val="90361410"/>
    <w:lvl w:ilvl="0" w:tplc="F03E233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61384"/>
    <w:multiLevelType w:val="hybridMultilevel"/>
    <w:tmpl w:val="D408DE8A"/>
    <w:lvl w:ilvl="0" w:tplc="8822E3C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794EA4"/>
    <w:multiLevelType w:val="hybridMultilevel"/>
    <w:tmpl w:val="50F2B40A"/>
    <w:lvl w:ilvl="0" w:tplc="04150017">
      <w:start w:val="1"/>
      <w:numFmt w:val="lowerLetter"/>
      <w:lvlText w:val="%1)"/>
      <w:lvlJc w:val="left"/>
      <w:pPr>
        <w:ind w:left="1075" w:hanging="360"/>
      </w:p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0C75F8"/>
    <w:multiLevelType w:val="hybridMultilevel"/>
    <w:tmpl w:val="085E7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DC15211"/>
    <w:multiLevelType w:val="hybridMultilevel"/>
    <w:tmpl w:val="952889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4E2440"/>
    <w:multiLevelType w:val="hybridMultilevel"/>
    <w:tmpl w:val="7D941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B06144"/>
    <w:multiLevelType w:val="hybridMultilevel"/>
    <w:tmpl w:val="C1BCE750"/>
    <w:lvl w:ilvl="0" w:tplc="7AAA66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DE5C3D"/>
    <w:multiLevelType w:val="hybridMultilevel"/>
    <w:tmpl w:val="A6A0E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1A57AD9"/>
    <w:multiLevelType w:val="hybridMultilevel"/>
    <w:tmpl w:val="60900F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32138A"/>
    <w:multiLevelType w:val="hybridMultilevel"/>
    <w:tmpl w:val="B1A21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506A05"/>
    <w:multiLevelType w:val="hybridMultilevel"/>
    <w:tmpl w:val="5A0607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949F0"/>
    <w:multiLevelType w:val="hybridMultilevel"/>
    <w:tmpl w:val="D4069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387ABF"/>
    <w:multiLevelType w:val="hybridMultilevel"/>
    <w:tmpl w:val="A6409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3674BB"/>
    <w:multiLevelType w:val="hybridMultilevel"/>
    <w:tmpl w:val="B9322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65FA046A"/>
    <w:multiLevelType w:val="hybridMultilevel"/>
    <w:tmpl w:val="F3827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373A16"/>
    <w:multiLevelType w:val="hybridMultilevel"/>
    <w:tmpl w:val="952889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0EE366B"/>
    <w:multiLevelType w:val="hybridMultilevel"/>
    <w:tmpl w:val="E0AEFD4E"/>
    <w:lvl w:ilvl="0" w:tplc="04150001">
      <w:numFmt w:val="decimal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4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4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239291">
    <w:abstractNumId w:val="36"/>
  </w:num>
  <w:num w:numId="2" w16cid:durableId="2054504597">
    <w:abstractNumId w:val="47"/>
  </w:num>
  <w:num w:numId="3" w16cid:durableId="38168960">
    <w:abstractNumId w:val="4"/>
  </w:num>
  <w:num w:numId="4" w16cid:durableId="1961498323">
    <w:abstractNumId w:val="23"/>
  </w:num>
  <w:num w:numId="5" w16cid:durableId="1176455589">
    <w:abstractNumId w:val="35"/>
  </w:num>
  <w:num w:numId="6" w16cid:durableId="1214275018">
    <w:abstractNumId w:val="22"/>
  </w:num>
  <w:num w:numId="7" w16cid:durableId="1781803587">
    <w:abstractNumId w:val="43"/>
  </w:num>
  <w:num w:numId="8" w16cid:durableId="111049823">
    <w:abstractNumId w:val="25"/>
  </w:num>
  <w:num w:numId="9" w16cid:durableId="171261401">
    <w:abstractNumId w:val="3"/>
  </w:num>
  <w:num w:numId="10" w16cid:durableId="44765172">
    <w:abstractNumId w:val="15"/>
  </w:num>
  <w:num w:numId="11" w16cid:durableId="779688079">
    <w:abstractNumId w:val="9"/>
  </w:num>
  <w:num w:numId="12" w16cid:durableId="222453334">
    <w:abstractNumId w:val="13"/>
  </w:num>
  <w:num w:numId="13" w16cid:durableId="14123787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09709396">
    <w:abstractNumId w:val="30"/>
  </w:num>
  <w:num w:numId="15" w16cid:durableId="1641957010">
    <w:abstractNumId w:val="21"/>
  </w:num>
  <w:num w:numId="16" w16cid:durableId="1243905599">
    <w:abstractNumId w:val="40"/>
  </w:num>
  <w:num w:numId="17" w16cid:durableId="761688038">
    <w:abstractNumId w:val="0"/>
  </w:num>
  <w:num w:numId="18" w16cid:durableId="2011563039">
    <w:abstractNumId w:val="11"/>
  </w:num>
  <w:num w:numId="19" w16cid:durableId="1235168048">
    <w:abstractNumId w:val="18"/>
  </w:num>
  <w:num w:numId="20" w16cid:durableId="1851406777">
    <w:abstractNumId w:val="45"/>
  </w:num>
  <w:num w:numId="21" w16cid:durableId="1442410428">
    <w:abstractNumId w:val="42"/>
  </w:num>
  <w:num w:numId="22" w16cid:durableId="801265185">
    <w:abstractNumId w:val="24"/>
  </w:num>
  <w:num w:numId="23" w16cid:durableId="1229338643">
    <w:abstractNumId w:val="34"/>
  </w:num>
  <w:num w:numId="24" w16cid:durableId="354843248">
    <w:abstractNumId w:val="41"/>
  </w:num>
  <w:num w:numId="25" w16cid:durableId="1516335524">
    <w:abstractNumId w:val="38"/>
  </w:num>
  <w:num w:numId="26" w16cid:durableId="969214097">
    <w:abstractNumId w:val="6"/>
  </w:num>
  <w:num w:numId="27" w16cid:durableId="1196696650">
    <w:abstractNumId w:val="27"/>
  </w:num>
  <w:num w:numId="28" w16cid:durableId="1639410704">
    <w:abstractNumId w:val="20"/>
  </w:num>
  <w:num w:numId="29" w16cid:durableId="1612126705">
    <w:abstractNumId w:val="5"/>
  </w:num>
  <w:num w:numId="30" w16cid:durableId="2042512712">
    <w:abstractNumId w:val="29"/>
  </w:num>
  <w:num w:numId="31" w16cid:durableId="621301289">
    <w:abstractNumId w:val="28"/>
  </w:num>
  <w:num w:numId="32" w16cid:durableId="2068726249">
    <w:abstractNumId w:val="7"/>
  </w:num>
  <w:num w:numId="33" w16cid:durableId="1975787299">
    <w:abstractNumId w:val="37"/>
  </w:num>
  <w:num w:numId="34" w16cid:durableId="632100822">
    <w:abstractNumId w:val="32"/>
  </w:num>
  <w:num w:numId="35" w16cid:durableId="621695870">
    <w:abstractNumId w:val="33"/>
  </w:num>
  <w:num w:numId="36" w16cid:durableId="766848477">
    <w:abstractNumId w:val="31"/>
  </w:num>
  <w:num w:numId="37" w16cid:durableId="1760172307">
    <w:abstractNumId w:val="26"/>
  </w:num>
  <w:num w:numId="38" w16cid:durableId="122045749">
    <w:abstractNumId w:val="19"/>
  </w:num>
  <w:num w:numId="39" w16cid:durableId="627131232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2651766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446690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12211326">
    <w:abstractNumId w:val="44"/>
  </w:num>
  <w:num w:numId="43" w16cid:durableId="1579752723">
    <w:abstractNumId w:val="14"/>
  </w:num>
  <w:num w:numId="44" w16cid:durableId="83252589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096557842">
    <w:abstractNumId w:val="4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771580443">
    <w:abstractNumId w:val="21"/>
  </w:num>
  <w:num w:numId="47" w16cid:durableId="92014335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079788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969836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5202403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397128802">
    <w:abstractNumId w:val="14"/>
  </w:num>
  <w:num w:numId="52" w16cid:durableId="7656300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EFF"/>
    <w:rsid w:val="00010C44"/>
    <w:rsid w:val="000B6493"/>
    <w:rsid w:val="000E6EAF"/>
    <w:rsid w:val="001836C1"/>
    <w:rsid w:val="001B682A"/>
    <w:rsid w:val="002D5E0A"/>
    <w:rsid w:val="00383B63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635F2"/>
    <w:rsid w:val="00774622"/>
    <w:rsid w:val="007858A8"/>
    <w:rsid w:val="00892E0C"/>
    <w:rsid w:val="008C634A"/>
    <w:rsid w:val="00976B68"/>
    <w:rsid w:val="009912AA"/>
    <w:rsid w:val="009C5C93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BE6DC6"/>
    <w:rsid w:val="00D15551"/>
    <w:rsid w:val="00D679EB"/>
    <w:rsid w:val="00D67DB9"/>
    <w:rsid w:val="00DA1BE1"/>
    <w:rsid w:val="00DB133F"/>
    <w:rsid w:val="00E32983"/>
    <w:rsid w:val="00E73A2C"/>
    <w:rsid w:val="00ED2BA1"/>
    <w:rsid w:val="00ED7284"/>
    <w:rsid w:val="00EF1B54"/>
    <w:rsid w:val="00EF5EFF"/>
    <w:rsid w:val="00F16EC6"/>
    <w:rsid w:val="00F20D4C"/>
    <w:rsid w:val="00F44606"/>
    <w:rsid w:val="00F54208"/>
    <w:rsid w:val="00F7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01C910"/>
  <w15:chartTrackingRefBased/>
  <w15:docId w15:val="{7C0EE721-68EB-4D3A-BFB6-797F3439E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5F2"/>
    <w:rPr>
      <w:rFonts w:ascii="Trebuchet MS" w:hAnsi="Trebuchet MS"/>
    </w:rPr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TeksttreciPogrubienie">
    <w:name w:val="Tekst treści + Pogrubienie"/>
    <w:rsid w:val="007635F2"/>
  </w:style>
  <w:style w:type="paragraph" w:customStyle="1" w:styleId="Teksttreci2">
    <w:name w:val="Tekst treści (2)"/>
    <w:basedOn w:val="Normalny"/>
    <w:rsid w:val="007635F2"/>
    <w:pPr>
      <w:widowControl w:val="0"/>
      <w:suppressAutoHyphens/>
    </w:pPr>
    <w:rPr>
      <w:rFonts w:eastAsia="Lucida Sans Unicode"/>
      <w:kern w:val="1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7635F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olour">
    <w:name w:val="colour"/>
    <w:rsid w:val="007635F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1BC8"/>
    <w:rPr>
      <w:rFonts w:ascii="Times New Roman" w:hAnsi="Times New Roman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1BC8"/>
    <w:rPr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rsid w:val="00F71BC8"/>
    <w:rPr>
      <w:rFonts w:ascii="Trebuchet MS" w:hAnsi="Trebuchet MS"/>
    </w:rPr>
  </w:style>
  <w:style w:type="character" w:customStyle="1" w:styleId="ZwykytekstZnak">
    <w:name w:val="Zwykły tekst Znak"/>
    <w:basedOn w:val="Domylnaczcionkaakapitu"/>
    <w:link w:val="Zwykytekst"/>
    <w:rsid w:val="00F71BC8"/>
    <w:rPr>
      <w:rFonts w:ascii="Courier New" w:hAnsi="Courier New" w:cs="Courier New"/>
    </w:rPr>
  </w:style>
  <w:style w:type="paragraph" w:styleId="Bezodstpw">
    <w:name w:val="No Spacing"/>
    <w:uiPriority w:val="1"/>
    <w:qFormat/>
    <w:rsid w:val="00F71BC8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F71BC8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71BC8"/>
    <w:pPr>
      <w:ind w:left="720"/>
      <w:contextualSpacing/>
    </w:pPr>
    <w:rPr>
      <w:rFonts w:ascii="Times New Roman" w:hAnsi="Times New Roman"/>
      <w:color w:val="00000A"/>
      <w:sz w:val="24"/>
      <w:szCs w:val="24"/>
    </w:rPr>
  </w:style>
  <w:style w:type="paragraph" w:customStyle="1" w:styleId="Gwka">
    <w:name w:val="Główka"/>
    <w:basedOn w:val="Normalny"/>
    <w:rsid w:val="00F71BC8"/>
    <w:rPr>
      <w:rFonts w:ascii="Times New Roman" w:hAnsi="Times New Roman"/>
      <w:color w:val="00000A"/>
      <w:sz w:val="24"/>
      <w:szCs w:val="24"/>
      <w:lang w:eastAsia="zh-CN"/>
    </w:rPr>
  </w:style>
  <w:style w:type="paragraph" w:customStyle="1" w:styleId="paragraph">
    <w:name w:val="paragraph"/>
    <w:basedOn w:val="Normalny"/>
    <w:rsid w:val="00F71BC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Normalny"/>
    <w:rsid w:val="00F71BC8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1BC8"/>
    <w:rPr>
      <w:vertAlign w:val="superscript"/>
    </w:rPr>
  </w:style>
  <w:style w:type="character" w:customStyle="1" w:styleId="normaltextrun">
    <w:name w:val="normaltextrun"/>
    <w:basedOn w:val="Domylnaczcionkaakapitu"/>
    <w:rsid w:val="00F71BC8"/>
  </w:style>
  <w:style w:type="character" w:customStyle="1" w:styleId="eop">
    <w:name w:val="eop"/>
    <w:basedOn w:val="Domylnaczcionkaakapitu"/>
    <w:rsid w:val="00F71BC8"/>
  </w:style>
  <w:style w:type="character" w:customStyle="1" w:styleId="TekstpodstawowyZnak">
    <w:name w:val="Tekst podstawowy Znak"/>
    <w:basedOn w:val="Domylnaczcionkaakapitu"/>
    <w:link w:val="Tekstpodstawowy"/>
    <w:rsid w:val="00BE6DC6"/>
    <w:rPr>
      <w:rFonts w:ascii="Trebuchet MS" w:hAnsi="Trebuchet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31E7B-91E0-49AD-9A74-F7F08A744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3278</Words>
  <Characters>23583</Characters>
  <Application>Microsoft Office Word</Application>
  <DocSecurity>0</DocSecurity>
  <Lines>196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4</cp:revision>
  <cp:lastPrinted>2023-08-18T08:34:00Z</cp:lastPrinted>
  <dcterms:created xsi:type="dcterms:W3CDTF">2023-08-16T10:56:00Z</dcterms:created>
  <dcterms:modified xsi:type="dcterms:W3CDTF">2023-08-18T08:34:00Z</dcterms:modified>
</cp:coreProperties>
</file>