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1D52F6" w14:textId="77777777" w:rsidR="001510CC" w:rsidRDefault="001510CC" w:rsidP="001510CC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14:paraId="63047F55" w14:textId="77777777" w:rsidR="001510CC" w:rsidRDefault="001510CC" w:rsidP="001510CC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E95C329" w14:textId="77777777" w:rsidR="001510CC" w:rsidRDefault="001510CC" w:rsidP="001510CC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126CC939" w14:textId="77777777" w:rsidR="001510CC" w:rsidRDefault="001510CC" w:rsidP="001510CC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2705490" w14:textId="77777777" w:rsidR="001510CC" w:rsidRDefault="001510CC" w:rsidP="001510C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5A6915BE" w14:textId="77777777" w:rsidR="001510CC" w:rsidRDefault="001510CC" w:rsidP="001510C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14:paraId="0C73F690" w14:textId="77777777" w:rsidR="001510CC" w:rsidRDefault="001510CC" w:rsidP="001510C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57C6B24D" w14:textId="77777777" w:rsidR="001510CC" w:rsidRDefault="001510CC" w:rsidP="001510C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14:paraId="7CB31274" w14:textId="77777777" w:rsidR="001510CC" w:rsidRDefault="001510CC" w:rsidP="001510CC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  <w:lang w:val="en-US"/>
        </w:rPr>
        <w:t>……………………………………………………………………………………………..</w:t>
      </w:r>
    </w:p>
    <w:p w14:paraId="7CD7EE36" w14:textId="77777777" w:rsidR="001510CC" w:rsidRDefault="001510CC" w:rsidP="001510CC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  <w:lang w:val="en-US"/>
        </w:rPr>
        <w:t>…………………………………………………………………………………………….</w:t>
      </w:r>
    </w:p>
    <w:p w14:paraId="02DA9A69" w14:textId="77777777" w:rsidR="001510CC" w:rsidRDefault="001510CC" w:rsidP="001510CC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17626D50" w14:textId="77777777" w:rsidR="001510CC" w:rsidRDefault="001510CC" w:rsidP="001510C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36084E43" w14:textId="77777777" w:rsidR="001510CC" w:rsidRDefault="001510CC" w:rsidP="001510C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77AF33A8" w14:textId="77777777" w:rsidR="001510CC" w:rsidRDefault="001510CC" w:rsidP="001510CC">
      <w:pPr>
        <w:spacing w:line="360" w:lineRule="auto"/>
      </w:pPr>
      <w:r>
        <w:t>Do: Nazwa i siedziba Zamawiającego:</w:t>
      </w:r>
    </w:p>
    <w:p w14:paraId="175DB3A3" w14:textId="77777777" w:rsidR="001510CC" w:rsidRDefault="001510CC" w:rsidP="001510CC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– Hutnicza im. Stanisława Staszica w Krakowie</w:t>
      </w:r>
    </w:p>
    <w:p w14:paraId="00C13495" w14:textId="77777777" w:rsidR="001510CC" w:rsidRDefault="001510CC" w:rsidP="001510CC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14:paraId="0F0AECBB" w14:textId="77777777" w:rsidR="001510CC" w:rsidRDefault="001510CC" w:rsidP="001510CC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30, 30-059 Kraków,  </w:t>
      </w:r>
    </w:p>
    <w:p w14:paraId="3128890B" w14:textId="77777777" w:rsidR="001510CC" w:rsidRDefault="001510CC" w:rsidP="001510CC">
      <w:pPr>
        <w:ind w:firstLine="3969"/>
        <w:rPr>
          <w:b/>
          <w:sz w:val="22"/>
          <w:szCs w:val="22"/>
        </w:rPr>
      </w:pPr>
    </w:p>
    <w:p w14:paraId="7B1E386E" w14:textId="77777777" w:rsidR="001510CC" w:rsidRDefault="001510CC" w:rsidP="001510CC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Przystępując do postępowania o udzielenie zamówienia publicznego, którego przedmiotem jest </w:t>
      </w:r>
      <w:r>
        <w:rPr>
          <w:b/>
          <w:sz w:val="22"/>
          <w:szCs w:val="22"/>
        </w:rPr>
        <w:t xml:space="preserve">usługa zorganizowania i przeprowadzenia szkolenia dla pracowników AGH z zakresu wprowadzenia do </w:t>
      </w:r>
      <w:proofErr w:type="spellStart"/>
      <w:r>
        <w:rPr>
          <w:b/>
          <w:sz w:val="22"/>
          <w:szCs w:val="22"/>
        </w:rPr>
        <w:t>LaTaXa</w:t>
      </w:r>
      <w:proofErr w:type="spellEnd"/>
      <w:r>
        <w:rPr>
          <w:b/>
          <w:sz w:val="22"/>
          <w:szCs w:val="22"/>
        </w:rPr>
        <w:t xml:space="preserve"> ze środowiskiem </w:t>
      </w:r>
      <w:proofErr w:type="spellStart"/>
      <w:r>
        <w:rPr>
          <w:b/>
          <w:sz w:val="22"/>
          <w:szCs w:val="22"/>
        </w:rPr>
        <w:t>Overleaf</w:t>
      </w:r>
      <w:proofErr w:type="spellEnd"/>
      <w:r>
        <w:rPr>
          <w:b/>
          <w:sz w:val="22"/>
          <w:szCs w:val="22"/>
        </w:rPr>
        <w:t xml:space="preserve"> - KC-zp.272-459/23, </w:t>
      </w:r>
      <w:r>
        <w:rPr>
          <w:sz w:val="22"/>
          <w:szCs w:val="22"/>
        </w:rPr>
        <w:t>oferuję realizację przedmiotu zamówienia , zgodnie z zasadami określonymi w specyfikacji istotnych warunków zamówienia.</w:t>
      </w:r>
    </w:p>
    <w:p w14:paraId="5167DCD1" w14:textId="77777777" w:rsidR="001510CC" w:rsidRDefault="001510CC" w:rsidP="001510CC">
      <w:pPr>
        <w:tabs>
          <w:tab w:val="right" w:pos="9000"/>
        </w:tabs>
      </w:pPr>
    </w:p>
    <w:p w14:paraId="188F221C" w14:textId="77777777" w:rsidR="001510CC" w:rsidRDefault="001510CC" w:rsidP="001510CC">
      <w:pPr>
        <w:widowControl w:val="0"/>
        <w:rPr>
          <w:b/>
          <w:sz w:val="20"/>
          <w:szCs w:val="20"/>
        </w:rPr>
      </w:pPr>
      <w:r>
        <w:rPr>
          <w:b/>
          <w:sz w:val="20"/>
          <w:szCs w:val="20"/>
        </w:rPr>
        <w:t>Cena brutto</w:t>
      </w:r>
      <w:r>
        <w:rPr>
          <w:b/>
          <w:sz w:val="20"/>
          <w:szCs w:val="20"/>
          <w:vertAlign w:val="superscript"/>
        </w:rPr>
        <w:t>1</w:t>
      </w:r>
      <w:r>
        <w:rPr>
          <w:b/>
          <w:sz w:val="20"/>
          <w:szCs w:val="20"/>
        </w:rPr>
        <w:t xml:space="preserve"> za całość przedmiotu zamówienia dla maksymalnej ilości osób tj. </w:t>
      </w:r>
      <w:r w:rsidRPr="00744364">
        <w:rPr>
          <w:b/>
          <w:sz w:val="20"/>
          <w:szCs w:val="20"/>
        </w:rPr>
        <w:t>60 osób ……………</w:t>
      </w:r>
      <w:r>
        <w:rPr>
          <w:b/>
          <w:sz w:val="20"/>
          <w:szCs w:val="20"/>
        </w:rPr>
        <w:t xml:space="preserve"> PLN</w:t>
      </w:r>
    </w:p>
    <w:p w14:paraId="461C3A07" w14:textId="77777777" w:rsidR="001510CC" w:rsidRDefault="001510CC" w:rsidP="001510CC">
      <w:pPr>
        <w:widowControl w:val="0"/>
        <w:spacing w:line="264" w:lineRule="auto"/>
        <w:ind w:right="1"/>
        <w:jc w:val="both"/>
      </w:pPr>
      <w:r>
        <w:rPr>
          <w:sz w:val="20"/>
          <w:szCs w:val="20"/>
        </w:rPr>
        <w:t>Słownie cena brutto ………………………………………………………………………….</w:t>
      </w:r>
    </w:p>
    <w:p w14:paraId="43EAFEAD" w14:textId="77777777" w:rsidR="001510CC" w:rsidRDefault="001510CC" w:rsidP="001510CC">
      <w:pPr>
        <w:widowControl w:val="0"/>
        <w:rPr>
          <w:i/>
          <w:sz w:val="20"/>
          <w:szCs w:val="20"/>
        </w:rPr>
      </w:pPr>
      <w:r>
        <w:rPr>
          <w:b/>
          <w:i/>
          <w:sz w:val="20"/>
          <w:szCs w:val="20"/>
          <w:vertAlign w:val="superscript"/>
        </w:rPr>
        <w:t xml:space="preserve">1 </w:t>
      </w:r>
      <w:r>
        <w:rPr>
          <w:i/>
          <w:sz w:val="20"/>
          <w:szCs w:val="20"/>
        </w:rPr>
        <w:t>Usługa szkolenia i usług z nim związanych podlega zwolnieniu z podatku VAT na podstawie § 3 ust. 1 pkt 14 rozporządzenie Ministra Finansów z dnia 20 grudnia 2013 r. w sprawie zwolnień od podatku od towarów i usług oraz warunków stosowania tych zwolnień (</w:t>
      </w:r>
      <w:proofErr w:type="spellStart"/>
      <w:r>
        <w:rPr>
          <w:i/>
          <w:sz w:val="20"/>
          <w:szCs w:val="20"/>
        </w:rPr>
        <w:t>t.j</w:t>
      </w:r>
      <w:proofErr w:type="spellEnd"/>
      <w:r>
        <w:rPr>
          <w:i/>
          <w:sz w:val="20"/>
          <w:szCs w:val="20"/>
        </w:rPr>
        <w:t>. Dz. U. 2020.1983)</w:t>
      </w:r>
    </w:p>
    <w:p w14:paraId="29390E69" w14:textId="77777777" w:rsidR="001510CC" w:rsidRDefault="001510CC" w:rsidP="001510CC">
      <w:pPr>
        <w:widowControl w:val="0"/>
        <w:ind w:right="1"/>
        <w:jc w:val="both"/>
        <w:rPr>
          <w:b/>
          <w:sz w:val="22"/>
          <w:szCs w:val="22"/>
        </w:rPr>
      </w:pPr>
    </w:p>
    <w:p w14:paraId="34835D62" w14:textId="1B35DD98" w:rsidR="00272FD1" w:rsidRPr="00272FD1" w:rsidRDefault="00272FD1" w:rsidP="00272FD1">
      <w:pPr>
        <w:widowControl w:val="0"/>
        <w:rPr>
          <w:b/>
          <w:sz w:val="20"/>
          <w:szCs w:val="20"/>
        </w:rPr>
      </w:pPr>
      <w:r>
        <w:rPr>
          <w:b/>
          <w:sz w:val="20"/>
          <w:szCs w:val="20"/>
        </w:rPr>
        <w:t>Cena brutto</w:t>
      </w:r>
      <w:r>
        <w:rPr>
          <w:b/>
          <w:sz w:val="20"/>
          <w:szCs w:val="20"/>
          <w:vertAlign w:val="superscript"/>
        </w:rPr>
        <w:t>1</w:t>
      </w:r>
      <w:r>
        <w:rPr>
          <w:b/>
          <w:sz w:val="20"/>
          <w:szCs w:val="20"/>
        </w:rPr>
        <w:t xml:space="preserve"> za </w:t>
      </w:r>
      <w:r>
        <w:rPr>
          <w:b/>
          <w:sz w:val="20"/>
          <w:szCs w:val="20"/>
        </w:rPr>
        <w:t>przeszkolenie 1 osoby</w:t>
      </w:r>
      <w:r w:rsidRPr="00744364">
        <w:rPr>
          <w:b/>
          <w:sz w:val="20"/>
          <w:szCs w:val="20"/>
        </w:rPr>
        <w:t xml:space="preserve"> ……………</w:t>
      </w:r>
      <w:r>
        <w:rPr>
          <w:b/>
          <w:sz w:val="20"/>
          <w:szCs w:val="20"/>
        </w:rPr>
        <w:t xml:space="preserve"> PLN</w:t>
      </w:r>
      <w:r>
        <w:rPr>
          <w:b/>
          <w:sz w:val="20"/>
          <w:szCs w:val="20"/>
        </w:rPr>
        <w:t xml:space="preserve"> /s</w:t>
      </w:r>
      <w:r>
        <w:rPr>
          <w:sz w:val="20"/>
          <w:szCs w:val="20"/>
        </w:rPr>
        <w:t>łownie</w:t>
      </w:r>
      <w:r>
        <w:rPr>
          <w:sz w:val="20"/>
          <w:szCs w:val="20"/>
        </w:rPr>
        <w:t>:</w:t>
      </w:r>
      <w:r>
        <w:rPr>
          <w:sz w:val="20"/>
          <w:szCs w:val="20"/>
        </w:rPr>
        <w:t>…………………………………………….</w:t>
      </w:r>
      <w:r>
        <w:rPr>
          <w:sz w:val="20"/>
          <w:szCs w:val="20"/>
        </w:rPr>
        <w:t>/</w:t>
      </w:r>
    </w:p>
    <w:p w14:paraId="5CEDD9C3" w14:textId="77777777" w:rsidR="001510CC" w:rsidRDefault="001510CC" w:rsidP="001510CC">
      <w:pPr>
        <w:widowControl w:val="0"/>
        <w:ind w:right="1"/>
        <w:jc w:val="both"/>
        <w:rPr>
          <w:b/>
          <w:sz w:val="22"/>
          <w:szCs w:val="22"/>
        </w:rPr>
      </w:pPr>
    </w:p>
    <w:p w14:paraId="2BC800DB" w14:textId="03CA5D7E" w:rsidR="001510CC" w:rsidRDefault="00744364" w:rsidP="001510CC">
      <w:pPr>
        <w:widowControl w:val="0"/>
        <w:ind w:right="1"/>
        <w:jc w:val="both"/>
        <w:rPr>
          <w:b/>
          <w:sz w:val="22"/>
          <w:szCs w:val="22"/>
        </w:rPr>
      </w:pPr>
      <w:r w:rsidRPr="00744364">
        <w:rPr>
          <w:b/>
          <w:sz w:val="22"/>
          <w:szCs w:val="22"/>
        </w:rPr>
        <w:t>Osoba skierowan</w:t>
      </w:r>
      <w:r w:rsidR="00272FD1">
        <w:rPr>
          <w:b/>
          <w:sz w:val="22"/>
          <w:szCs w:val="22"/>
        </w:rPr>
        <w:t>a</w:t>
      </w:r>
      <w:r w:rsidRPr="00744364">
        <w:rPr>
          <w:b/>
          <w:sz w:val="22"/>
          <w:szCs w:val="22"/>
        </w:rPr>
        <w:t xml:space="preserve"> do prowadzenia szkolenia </w:t>
      </w:r>
      <w:r w:rsidR="00272FD1" w:rsidRPr="00272FD1">
        <w:rPr>
          <w:bCs/>
          <w:sz w:val="22"/>
          <w:szCs w:val="22"/>
          <w:highlight w:val="yellow"/>
        </w:rPr>
        <w:t>………………………..</w:t>
      </w:r>
      <w:r w:rsidR="00272FD1" w:rsidRPr="00272FD1">
        <w:rPr>
          <w:bCs/>
          <w:sz w:val="22"/>
          <w:szCs w:val="22"/>
        </w:rPr>
        <w:t xml:space="preserve"> </w:t>
      </w:r>
      <w:r w:rsidR="00272FD1" w:rsidRPr="00272FD1">
        <w:rPr>
          <w:bCs/>
          <w:i/>
          <w:iCs/>
          <w:sz w:val="22"/>
          <w:szCs w:val="22"/>
        </w:rPr>
        <w:t>(imię i nazwisko)</w:t>
      </w:r>
      <w:r w:rsidR="00272FD1">
        <w:rPr>
          <w:b/>
          <w:sz w:val="22"/>
          <w:szCs w:val="22"/>
        </w:rPr>
        <w:t xml:space="preserve"> </w:t>
      </w:r>
      <w:r w:rsidRPr="00744364">
        <w:rPr>
          <w:bCs/>
          <w:sz w:val="22"/>
          <w:szCs w:val="22"/>
        </w:rPr>
        <w:t>przeprowadził</w:t>
      </w:r>
      <w:r w:rsidR="00272FD1">
        <w:rPr>
          <w:bCs/>
          <w:sz w:val="22"/>
          <w:szCs w:val="22"/>
        </w:rPr>
        <w:t>a</w:t>
      </w:r>
      <w:r w:rsidRPr="00744364">
        <w:rPr>
          <w:bCs/>
          <w:sz w:val="22"/>
          <w:szCs w:val="22"/>
        </w:rPr>
        <w:t xml:space="preserve"> </w:t>
      </w:r>
      <w:r w:rsidRPr="00272FD1">
        <w:rPr>
          <w:bCs/>
          <w:sz w:val="22"/>
          <w:szCs w:val="22"/>
          <w:highlight w:val="yellow"/>
        </w:rPr>
        <w:t>……………..</w:t>
      </w:r>
      <w:r w:rsidRPr="00744364">
        <w:rPr>
          <w:bCs/>
          <w:sz w:val="22"/>
          <w:szCs w:val="22"/>
        </w:rPr>
        <w:t xml:space="preserve"> </w:t>
      </w:r>
      <w:r w:rsidR="00272FD1" w:rsidRPr="00272FD1">
        <w:rPr>
          <w:bCs/>
          <w:i/>
          <w:iCs/>
          <w:sz w:val="22"/>
          <w:szCs w:val="22"/>
        </w:rPr>
        <w:t>(proszę wskazać ilość)</w:t>
      </w:r>
      <w:r w:rsidR="00272FD1" w:rsidRPr="00744364">
        <w:rPr>
          <w:bCs/>
          <w:sz w:val="22"/>
          <w:szCs w:val="22"/>
        </w:rPr>
        <w:t xml:space="preserve"> </w:t>
      </w:r>
      <w:r w:rsidRPr="00744364">
        <w:rPr>
          <w:bCs/>
          <w:sz w:val="22"/>
          <w:szCs w:val="22"/>
        </w:rPr>
        <w:t>szkoleń w zakresie techn</w:t>
      </w:r>
      <w:r>
        <w:rPr>
          <w:bCs/>
          <w:sz w:val="22"/>
          <w:szCs w:val="22"/>
        </w:rPr>
        <w:t>o</w:t>
      </w:r>
      <w:r w:rsidRPr="00744364">
        <w:rPr>
          <w:bCs/>
          <w:sz w:val="22"/>
          <w:szCs w:val="22"/>
        </w:rPr>
        <w:t>logii informacyjnych.</w:t>
      </w:r>
      <w:r w:rsidRPr="00744364">
        <w:rPr>
          <w:b/>
          <w:sz w:val="22"/>
          <w:szCs w:val="22"/>
        </w:rPr>
        <w:t xml:space="preserve"> /</w:t>
      </w:r>
      <w:r w:rsidRPr="00744364">
        <w:rPr>
          <w:bCs/>
          <w:i/>
          <w:iCs/>
          <w:sz w:val="22"/>
          <w:szCs w:val="22"/>
          <w:highlight w:val="yellow"/>
        </w:rPr>
        <w:t>kryterium oceny ofert</w:t>
      </w:r>
      <w:r w:rsidRPr="00744364">
        <w:rPr>
          <w:b/>
          <w:sz w:val="22"/>
          <w:szCs w:val="22"/>
        </w:rPr>
        <w:t xml:space="preserve">/ </w:t>
      </w:r>
    </w:p>
    <w:p w14:paraId="0FE62654" w14:textId="77777777" w:rsidR="001466A5" w:rsidRDefault="001466A5" w:rsidP="001510CC">
      <w:pPr>
        <w:widowControl w:val="0"/>
        <w:ind w:right="1"/>
        <w:jc w:val="both"/>
        <w:rPr>
          <w:b/>
          <w:sz w:val="22"/>
          <w:szCs w:val="22"/>
        </w:rPr>
      </w:pPr>
    </w:p>
    <w:p w14:paraId="32D5A46E" w14:textId="77777777" w:rsidR="001510CC" w:rsidRDefault="001510CC" w:rsidP="001510CC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do 3 miesięcy od daty podpisania umowy</w:t>
      </w:r>
    </w:p>
    <w:p w14:paraId="4911E5C1" w14:textId="77777777" w:rsidR="001510CC" w:rsidRDefault="001510CC" w:rsidP="001510CC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4EA7F621" w14:textId="77777777" w:rsidR="001510CC" w:rsidRDefault="001510CC" w:rsidP="001510CC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Płatność nastąpi przelewem w terminie do 21 dni od daty otrzymania faktury przez Zamawiającego, na rachunek Wykonawcy zawarty na dzień zlecenia przelewu w wykazie podmiotów, o których mowa w art. 96b ust. 1) Ustawy o podatku od towarów i usług, po każdorazowym sprzątaniu za faktyczną ilość posprzątanych pomieszczeń w trakcie sezonu letniego oraz za faktyczne wykonanie usługi sprzątania przedsezonowego.</w:t>
      </w:r>
    </w:p>
    <w:p w14:paraId="1C9A21BD" w14:textId="77777777" w:rsidR="001510CC" w:rsidRDefault="001510CC" w:rsidP="001510CC">
      <w:pPr>
        <w:jc w:val="both"/>
        <w:rPr>
          <w:sz w:val="18"/>
          <w:szCs w:val="18"/>
        </w:rPr>
      </w:pPr>
    </w:p>
    <w:p w14:paraId="600D09A7" w14:textId="77777777" w:rsidR="001510CC" w:rsidRDefault="001510CC" w:rsidP="001510CC">
      <w:pPr>
        <w:tabs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</w:t>
      </w:r>
      <w:r>
        <w:rPr>
          <w:sz w:val="22"/>
          <w:szCs w:val="22"/>
        </w:rPr>
        <w:lastRenderedPageBreak/>
        <w:t>ograniczających w związku z działaniami Rosji destabilizującymi sytuację na Ukrainie,  w przypadku gdy przypada na nich ponad 10% wartości zamówienia.</w:t>
      </w:r>
    </w:p>
    <w:p w14:paraId="6F383C22" w14:textId="77777777" w:rsidR="001510CC" w:rsidRDefault="001510CC" w:rsidP="001510CC">
      <w:pPr>
        <w:tabs>
          <w:tab w:val="left" w:pos="426"/>
        </w:tabs>
        <w:jc w:val="both"/>
        <w:rPr>
          <w:sz w:val="22"/>
          <w:szCs w:val="22"/>
        </w:rPr>
      </w:pPr>
    </w:p>
    <w:p w14:paraId="5B67D6D7" w14:textId="77777777" w:rsidR="001510CC" w:rsidRDefault="001510CC" w:rsidP="001510CC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39A9E4ED" w14:textId="77777777" w:rsidR="001510CC" w:rsidRDefault="001510CC" w:rsidP="001510CC">
      <w:pPr>
        <w:rPr>
          <w:b/>
          <w:sz w:val="22"/>
        </w:rPr>
      </w:pPr>
    </w:p>
    <w:p w14:paraId="45C02460" w14:textId="77777777" w:rsidR="001510CC" w:rsidRDefault="001510CC" w:rsidP="001510CC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77404D44" w14:textId="77777777" w:rsidR="001510CC" w:rsidRDefault="001510CC" w:rsidP="001510C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78E11419" w14:textId="77777777" w:rsidR="001510CC" w:rsidRDefault="001510CC" w:rsidP="001510C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6DCD0096" w14:textId="77777777" w:rsidR="001510CC" w:rsidRDefault="001510CC" w:rsidP="001510C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C9C5DEB" w14:textId="77777777" w:rsidR="001510CC" w:rsidRDefault="001510CC" w:rsidP="001510C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5CC0212" w14:textId="77777777" w:rsidR="001510CC" w:rsidRDefault="001510CC" w:rsidP="001510C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E785690" w14:textId="77777777" w:rsidR="001510CC" w:rsidRDefault="001510CC" w:rsidP="001510C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510CC" w14:paraId="139ACC9A" w14:textId="77777777" w:rsidTr="001510C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9DACFA" w14:textId="77777777" w:rsidR="001510CC" w:rsidRDefault="001510C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01C46B" w14:textId="77777777" w:rsidR="001510CC" w:rsidRDefault="001510C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5BD90F4A" w14:textId="77777777" w:rsidR="001510CC" w:rsidRDefault="001510C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2C8298" w14:textId="77777777" w:rsidR="001510CC" w:rsidRDefault="001510C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1510CC" w14:paraId="4201D0BA" w14:textId="77777777" w:rsidTr="001510C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A7D915" w14:textId="77777777" w:rsidR="001510CC" w:rsidRDefault="001510C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3FC9C1" w14:textId="77777777" w:rsidR="001510CC" w:rsidRDefault="001510C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2BC3C2" w14:textId="77777777" w:rsidR="001510CC" w:rsidRDefault="001510C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1510CC" w14:paraId="0D099249" w14:textId="77777777" w:rsidTr="001510CC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B15519" w14:textId="77777777" w:rsidR="001510CC" w:rsidRDefault="001510C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1A7EA4" w14:textId="77777777" w:rsidR="001510CC" w:rsidRDefault="001510C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793C42" w14:textId="77777777" w:rsidR="001510CC" w:rsidRDefault="001510C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33DB9FC" w14:textId="77777777" w:rsidR="001510CC" w:rsidRDefault="001510CC" w:rsidP="001510C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14:paraId="3214CC9E" w14:textId="77777777" w:rsidR="001510CC" w:rsidRDefault="001510CC" w:rsidP="001510CC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62FA9B98" w14:textId="77777777" w:rsidR="001510CC" w:rsidRDefault="001510CC" w:rsidP="001510C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432FFA06" w14:textId="77777777" w:rsidR="001510CC" w:rsidRDefault="001510CC" w:rsidP="001510C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.</w:t>
      </w:r>
    </w:p>
    <w:p w14:paraId="22978FEC" w14:textId="77777777" w:rsidR="001510CC" w:rsidRDefault="001510CC" w:rsidP="001510C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2B791F1C" w14:textId="77777777" w:rsidR="001510CC" w:rsidRDefault="001510CC" w:rsidP="001510C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0AB4EDC" w14:textId="77777777" w:rsidR="001510CC" w:rsidRDefault="001510CC" w:rsidP="001510C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26FD3806" w14:textId="77777777" w:rsidR="001510CC" w:rsidRDefault="001510CC" w:rsidP="001510C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B5AF972" w14:textId="77777777" w:rsidR="001510CC" w:rsidRDefault="001510CC" w:rsidP="001510C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C207E41" w14:textId="77777777" w:rsidR="001510CC" w:rsidRDefault="001510CC" w:rsidP="001510CC">
      <w:pPr>
        <w:jc w:val="both"/>
      </w:pPr>
      <w:r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15985669" w14:textId="77777777" w:rsidR="001510CC" w:rsidRDefault="001510CC" w:rsidP="001510CC">
      <w:pPr>
        <w:jc w:val="right"/>
        <w:rPr>
          <w:sz w:val="20"/>
          <w:szCs w:val="20"/>
        </w:rPr>
      </w:pPr>
    </w:p>
    <w:p w14:paraId="62056360" w14:textId="77777777" w:rsidR="00FE545C" w:rsidRPr="001510CC" w:rsidRDefault="00FE545C" w:rsidP="001510CC"/>
    <w:sectPr w:rsidR="00FE545C" w:rsidRPr="001510C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D727B6" w14:textId="77777777" w:rsidR="00524681" w:rsidRDefault="00524681">
      <w:r>
        <w:separator/>
      </w:r>
    </w:p>
  </w:endnote>
  <w:endnote w:type="continuationSeparator" w:id="0">
    <w:p w14:paraId="21516A9F" w14:textId="77777777" w:rsidR="00524681" w:rsidRDefault="005246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81CE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B0F4DB" w14:textId="77777777" w:rsidR="00524681" w:rsidRDefault="00524681">
      <w:r>
        <w:separator/>
      </w:r>
    </w:p>
  </w:footnote>
  <w:footnote w:type="continuationSeparator" w:id="0">
    <w:p w14:paraId="74C3AFB8" w14:textId="77777777" w:rsidR="00524681" w:rsidRDefault="005246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D7895" w14:textId="77777777" w:rsidR="009201B5" w:rsidRDefault="009201B5" w:rsidP="009201B5">
    <w:pPr>
      <w:pStyle w:val="Gwka"/>
      <w:tabs>
        <w:tab w:val="left" w:pos="6525"/>
      </w:tabs>
      <w:jc w:val="center"/>
      <w:rPr>
        <w:sz w:val="22"/>
        <w:szCs w:val="22"/>
        <w:lang w:eastAsia="pl-PL"/>
      </w:rPr>
    </w:pPr>
    <w:r>
      <w:rPr>
        <w:sz w:val="22"/>
        <w:szCs w:val="22"/>
        <w:lang w:eastAsia="pl-PL"/>
      </w:rPr>
      <w:t xml:space="preserve">         </w:t>
    </w:r>
    <w:r w:rsidR="00272FD1">
      <w:rPr>
        <w:noProof/>
        <w:sz w:val="22"/>
        <w:szCs w:val="22"/>
        <w:lang w:eastAsia="pl-PL"/>
      </w:rPr>
      <w:pict w14:anchorId="23A51FB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_POWER_kolor" style="width:386.25pt;height:35.25pt;visibility:visible;mso-wrap-style:square">
          <v:imagedata r:id="rId1" o:title="Log_POWER_kolor"/>
        </v:shape>
      </w:pict>
    </w:r>
    <w:r>
      <w:rPr>
        <w:sz w:val="22"/>
        <w:szCs w:val="22"/>
        <w:lang w:eastAsia="pl-PL"/>
      </w:rPr>
      <w:t xml:space="preserve">   </w:t>
    </w:r>
  </w:p>
  <w:p w14:paraId="5BD5C2FC" w14:textId="77777777" w:rsidR="009201B5" w:rsidRDefault="009201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9972809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245022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81874311">
    <w:abstractNumId w:val="0"/>
  </w:num>
  <w:num w:numId="4" w16cid:durableId="9203328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4681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466A5"/>
    <w:rsid w:val="001510CC"/>
    <w:rsid w:val="001801DD"/>
    <w:rsid w:val="001D4612"/>
    <w:rsid w:val="00207E98"/>
    <w:rsid w:val="002701FC"/>
    <w:rsid w:val="002723B0"/>
    <w:rsid w:val="00272FD1"/>
    <w:rsid w:val="00315A4A"/>
    <w:rsid w:val="004B7300"/>
    <w:rsid w:val="004C6753"/>
    <w:rsid w:val="00524681"/>
    <w:rsid w:val="00535686"/>
    <w:rsid w:val="00595C87"/>
    <w:rsid w:val="005D2C65"/>
    <w:rsid w:val="005E6D94"/>
    <w:rsid w:val="0063384F"/>
    <w:rsid w:val="00643C6F"/>
    <w:rsid w:val="00646202"/>
    <w:rsid w:val="0065290F"/>
    <w:rsid w:val="006815F6"/>
    <w:rsid w:val="00744364"/>
    <w:rsid w:val="007748F0"/>
    <w:rsid w:val="007A4321"/>
    <w:rsid w:val="00833933"/>
    <w:rsid w:val="00853083"/>
    <w:rsid w:val="008B2F0C"/>
    <w:rsid w:val="008B4928"/>
    <w:rsid w:val="008D2AB8"/>
    <w:rsid w:val="008F1C66"/>
    <w:rsid w:val="009201B5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ED2E08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  <w14:docId w14:val="57A9ED3C"/>
  <w15:chartTrackingRefBased/>
  <w15:docId w15:val="{07BE3477-DD81-4013-B264-9F3FDA8F5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10C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535686"/>
    <w:pPr>
      <w:spacing w:before="100" w:beforeAutospacing="1" w:after="100" w:afterAutospacing="1"/>
    </w:pPr>
  </w:style>
  <w:style w:type="paragraph" w:customStyle="1" w:styleId="Gwka">
    <w:name w:val="Główka"/>
    <w:basedOn w:val="Normalny"/>
    <w:rsid w:val="009201B5"/>
    <w:rPr>
      <w:color w:val="00000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97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6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8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8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611</Words>
  <Characters>4505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4</cp:revision>
  <cp:lastPrinted>1899-12-31T23:00:00Z</cp:lastPrinted>
  <dcterms:created xsi:type="dcterms:W3CDTF">2023-08-16T11:18:00Z</dcterms:created>
  <dcterms:modified xsi:type="dcterms:W3CDTF">2023-08-28T09:48:00Z</dcterms:modified>
</cp:coreProperties>
</file>