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6C572" w14:textId="77777777" w:rsidR="004C33BC" w:rsidRDefault="00142FA7" w:rsidP="004C33BC">
      <w:pPr>
        <w:jc w:val="right"/>
        <w:rPr>
          <w:b/>
        </w:rPr>
      </w:pPr>
      <w:r>
        <w:rPr>
          <w:noProof/>
        </w:rPr>
        <w:pict w14:anchorId="78973910">
          <v:roundrect id="AutoShape 2" o:spid="_x0000_s1030" style="position:absolute;left:0;text-align:left;margin-left:0;margin-top:-18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 w:rsidR="004C33BC">
        <w:rPr>
          <w:b/>
        </w:rPr>
        <w:t>Załącznik nr 4</w:t>
      </w:r>
    </w:p>
    <w:p w14:paraId="3E418067" w14:textId="77777777" w:rsidR="004C33BC" w:rsidRDefault="004C33BC" w:rsidP="004C33BC">
      <w:pPr>
        <w:jc w:val="right"/>
        <w:rPr>
          <w:rFonts w:eastAsia="MS Mincho"/>
          <w:b/>
        </w:rPr>
      </w:pPr>
    </w:p>
    <w:p w14:paraId="71E7CF06" w14:textId="77777777" w:rsidR="004C33BC" w:rsidRDefault="00142FA7" w:rsidP="004C33BC">
      <w:pPr>
        <w:jc w:val="right"/>
        <w:rPr>
          <w:rFonts w:eastAsia="MS Mincho"/>
          <w:b/>
        </w:rPr>
      </w:pPr>
      <w:r>
        <w:rPr>
          <w:noProof/>
        </w:rPr>
        <w:pict w14:anchorId="5C751685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left:0;text-align:left;margin-left:18pt;margin-top:8.4pt;width:126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12EDC1F6" w14:textId="77777777" w:rsidR="004C33BC" w:rsidRDefault="004C33BC" w:rsidP="004C33BC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64FE10B0" w14:textId="77777777" w:rsidR="004C33BC" w:rsidRDefault="004C33BC" w:rsidP="004C33BC">
      <w:pPr>
        <w:jc w:val="right"/>
        <w:rPr>
          <w:rFonts w:eastAsia="MS Mincho"/>
          <w:b/>
        </w:rPr>
      </w:pPr>
    </w:p>
    <w:p w14:paraId="01D3255B" w14:textId="77777777" w:rsidR="004C33BC" w:rsidRDefault="004C33BC" w:rsidP="004C33BC">
      <w:pPr>
        <w:jc w:val="center"/>
        <w:rPr>
          <w:b/>
        </w:rPr>
      </w:pPr>
      <w:r>
        <w:rPr>
          <w:b/>
        </w:rPr>
        <w:t>Kalkulacja Cenowa</w:t>
      </w:r>
    </w:p>
    <w:p w14:paraId="1C4CB960" w14:textId="77777777" w:rsidR="004C33BC" w:rsidRDefault="004C33BC" w:rsidP="004C33B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46705CE3" w14:textId="77777777" w:rsidR="004C33BC" w:rsidRDefault="004C33BC" w:rsidP="004C33B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5FA8461B" w14:textId="401DC9E3" w:rsidR="004C33BC" w:rsidRDefault="004C33BC" w:rsidP="004C33BC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KC-zp.272-499/23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4C33BC" w14:paraId="286D2540" w14:textId="77777777" w:rsidTr="001D642A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5966B40" w14:textId="77777777" w:rsidR="004C33BC" w:rsidRDefault="004C33BC" w:rsidP="001D64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69D503E" w14:textId="77777777" w:rsidR="004C33BC" w:rsidRDefault="004C33BC" w:rsidP="001D64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C1C13C4" w14:textId="77777777" w:rsidR="004C33BC" w:rsidRDefault="004C33BC" w:rsidP="001D64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C2F3DB7" w14:textId="77777777" w:rsidR="004C33BC" w:rsidRDefault="004C33BC" w:rsidP="001D64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7B5F6474" w14:textId="77777777" w:rsidR="004C33BC" w:rsidRDefault="004C33BC" w:rsidP="001D64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59DA137" w14:textId="77777777" w:rsidR="004C33BC" w:rsidRDefault="004C33BC" w:rsidP="001D64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5B3E842F" w14:textId="77777777" w:rsidR="004C33BC" w:rsidRDefault="004C33BC" w:rsidP="001D64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861EAAD" w14:textId="77777777" w:rsidR="004C33BC" w:rsidRDefault="004C33BC" w:rsidP="001D64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F749C08" w14:textId="77777777" w:rsidR="004C33BC" w:rsidRDefault="004C33BC" w:rsidP="001D64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792A6B0" w14:textId="77777777" w:rsidR="004C33BC" w:rsidRDefault="004C33BC" w:rsidP="001D64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4011883A" w14:textId="77777777" w:rsidR="004C33BC" w:rsidRDefault="004C33BC" w:rsidP="001D64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BA3EE2F" w14:textId="77777777" w:rsidR="004C33BC" w:rsidRDefault="004C33BC" w:rsidP="001D64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5AF58E76" w14:textId="77777777" w:rsidR="004C33BC" w:rsidRDefault="004C33BC" w:rsidP="001D64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19673BC8" w14:textId="77777777" w:rsidR="004C33BC" w:rsidRDefault="004C33BC" w:rsidP="001D64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4C33BC" w14:paraId="4F5CB383" w14:textId="77777777" w:rsidTr="001D642A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E3AC790" w14:textId="77777777" w:rsidR="004C33BC" w:rsidRDefault="004C33BC" w:rsidP="001D64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006CBCF" w14:textId="77777777" w:rsidR="004C33BC" w:rsidRDefault="004C33BC" w:rsidP="001D64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FC59EA4" w14:textId="77777777" w:rsidR="004C33BC" w:rsidRDefault="004C33BC" w:rsidP="001D64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B63B646" w14:textId="77777777" w:rsidR="004C33BC" w:rsidRDefault="004C33BC" w:rsidP="001D64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B5453DA" w14:textId="77777777" w:rsidR="004C33BC" w:rsidRDefault="004C33BC" w:rsidP="001D64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D21A36B" w14:textId="77777777" w:rsidR="004C33BC" w:rsidRDefault="004C33BC" w:rsidP="001D64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E8715D0" w14:textId="77777777" w:rsidR="004C33BC" w:rsidRDefault="004C33BC" w:rsidP="001D64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4C33BC" w14:paraId="07D32FB6" w14:textId="77777777" w:rsidTr="001D642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5F989C" w14:textId="77777777" w:rsidR="004C33BC" w:rsidRDefault="004C33BC" w:rsidP="001D64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6E615B" w14:textId="77777777" w:rsidR="004C33BC" w:rsidRDefault="004C33BC" w:rsidP="001D642A">
            <w:pPr>
              <w:rPr>
                <w:b/>
                <w:sz w:val="20"/>
                <w:szCs w:val="20"/>
              </w:rPr>
            </w:pPr>
          </w:p>
          <w:p w14:paraId="5D999AE0" w14:textId="77777777" w:rsidR="004C33BC" w:rsidRDefault="004C33BC" w:rsidP="001D642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D773C4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111BA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1D925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452B4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5C3BF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33BC" w14:paraId="354C4AAB" w14:textId="77777777" w:rsidTr="001D642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A0ADF" w14:textId="77777777" w:rsidR="004C33BC" w:rsidRDefault="004C33BC" w:rsidP="001D64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DFD7DE" w14:textId="77777777" w:rsidR="004C33BC" w:rsidRDefault="004C33BC" w:rsidP="001D642A">
            <w:pPr>
              <w:rPr>
                <w:b/>
                <w:sz w:val="20"/>
                <w:szCs w:val="20"/>
              </w:rPr>
            </w:pPr>
          </w:p>
          <w:p w14:paraId="546924BB" w14:textId="77777777" w:rsidR="004C33BC" w:rsidRDefault="004C33BC" w:rsidP="001D642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B305E7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6654E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93AE0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47F89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D94A5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33BC" w14:paraId="606C0C79" w14:textId="77777777" w:rsidTr="001D642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D95BF6" w14:textId="77777777" w:rsidR="004C33BC" w:rsidRDefault="004C33BC" w:rsidP="001D64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A9BE0B" w14:textId="77777777" w:rsidR="004C33BC" w:rsidRDefault="004C33BC" w:rsidP="001D64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C5F05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63767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85C89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2BFD2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5C323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33BC" w14:paraId="126D9B37" w14:textId="77777777" w:rsidTr="001D642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277A57" w14:textId="77777777" w:rsidR="004C33BC" w:rsidRDefault="004C33BC" w:rsidP="001D64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8D232B" w14:textId="77777777" w:rsidR="004C33BC" w:rsidRDefault="004C33BC" w:rsidP="001D642A">
            <w:pPr>
              <w:rPr>
                <w:sz w:val="20"/>
                <w:szCs w:val="20"/>
              </w:rPr>
            </w:pPr>
          </w:p>
          <w:p w14:paraId="1E8AC7A5" w14:textId="77777777" w:rsidR="004C33BC" w:rsidRDefault="004C33BC" w:rsidP="001D642A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9C00F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9F0DA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9C4D7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170CD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5CAF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33BC" w14:paraId="405DBDCD" w14:textId="77777777" w:rsidTr="001D642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E84734" w14:textId="77777777" w:rsidR="004C33BC" w:rsidRDefault="004C33BC" w:rsidP="001D64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004E8A" w14:textId="77777777" w:rsidR="004C33BC" w:rsidRDefault="004C33BC" w:rsidP="001D642A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01D1C3E7" w14:textId="77777777" w:rsidR="004C33BC" w:rsidRDefault="004C33BC" w:rsidP="001D642A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551822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BB86E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F29E7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769DF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559AB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33BC" w14:paraId="1E4289ED" w14:textId="77777777" w:rsidTr="001D642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4742A7" w14:textId="77777777" w:rsidR="004C33BC" w:rsidRDefault="004C33BC" w:rsidP="001D64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D4F110" w14:textId="77777777" w:rsidR="004C33BC" w:rsidRDefault="004C33BC" w:rsidP="001D642A">
            <w:pPr>
              <w:rPr>
                <w:b/>
                <w:sz w:val="20"/>
                <w:szCs w:val="20"/>
              </w:rPr>
            </w:pPr>
          </w:p>
          <w:p w14:paraId="0B30B7FA" w14:textId="77777777" w:rsidR="004C33BC" w:rsidRDefault="004C33BC" w:rsidP="001D642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0E9808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B5D2C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23AE7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A6232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5ED70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33BC" w14:paraId="76B6A3BC" w14:textId="77777777" w:rsidTr="001D642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B21154" w14:textId="77777777" w:rsidR="004C33BC" w:rsidRDefault="004C33BC" w:rsidP="001D64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4FB841" w14:textId="77777777" w:rsidR="004C33BC" w:rsidRDefault="004C33BC" w:rsidP="001D642A">
            <w:pPr>
              <w:rPr>
                <w:b/>
                <w:sz w:val="20"/>
                <w:szCs w:val="20"/>
              </w:rPr>
            </w:pPr>
          </w:p>
          <w:p w14:paraId="705C6F73" w14:textId="77777777" w:rsidR="004C33BC" w:rsidRDefault="004C33BC" w:rsidP="001D642A">
            <w:pPr>
              <w:rPr>
                <w:b/>
                <w:sz w:val="20"/>
                <w:szCs w:val="20"/>
              </w:rPr>
            </w:pPr>
          </w:p>
          <w:p w14:paraId="252C86D0" w14:textId="77777777" w:rsidR="004C33BC" w:rsidRDefault="004C33BC" w:rsidP="001D642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3CB31A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FC89C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FCC2E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8F3CE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DD950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33BC" w14:paraId="5B8F6221" w14:textId="77777777" w:rsidTr="001D642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B44B12" w14:textId="77777777" w:rsidR="004C33BC" w:rsidRDefault="004C33BC" w:rsidP="001D64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B0E168" w14:textId="77777777" w:rsidR="004C33BC" w:rsidRDefault="004C33BC" w:rsidP="001D642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C433E4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774E4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C181C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5B65F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2504D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33BC" w14:paraId="0AA641F4" w14:textId="77777777" w:rsidTr="001D642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B462C2" w14:textId="77777777" w:rsidR="004C33BC" w:rsidRDefault="004C33BC" w:rsidP="001D64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3D6CFD" w14:textId="77777777" w:rsidR="004C33BC" w:rsidRDefault="004C33BC" w:rsidP="001D642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B0ECF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4006D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13EA6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D331C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E739E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33BC" w14:paraId="6D5739F1" w14:textId="77777777" w:rsidTr="001D642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3CE10B" w14:textId="77777777" w:rsidR="004C33BC" w:rsidRDefault="004C33BC" w:rsidP="001D64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922DB3" w14:textId="77777777" w:rsidR="004C33BC" w:rsidRDefault="004C33BC" w:rsidP="001D642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0098A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AC0FC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A52D3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822DF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EA405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33BC" w14:paraId="0978F23D" w14:textId="77777777" w:rsidTr="001D642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6C27E" w14:textId="77777777" w:rsidR="004C33BC" w:rsidRDefault="004C33BC" w:rsidP="001D64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704401" w14:textId="77777777" w:rsidR="004C33BC" w:rsidRDefault="004C33BC" w:rsidP="001D642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ED80E1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5F926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41699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3C5B9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51164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33BC" w14:paraId="19C94670" w14:textId="77777777" w:rsidTr="001D642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F1B784" w14:textId="77777777" w:rsidR="004C33BC" w:rsidRDefault="004C33BC" w:rsidP="001D64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1A4D58" w14:textId="77777777" w:rsidR="004C33BC" w:rsidRDefault="004C33BC" w:rsidP="001D642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1615B1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AF05B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3B0B9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F5EA2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E33E2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33BC" w14:paraId="07C975C7" w14:textId="77777777" w:rsidTr="001D642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9FE84A" w14:textId="77777777" w:rsidR="004C33BC" w:rsidRDefault="004C33BC" w:rsidP="001D64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9F4229" w14:textId="77777777" w:rsidR="004C33BC" w:rsidRDefault="004C33BC" w:rsidP="001D642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BA1296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7C95A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458C3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E0D3B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E427C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33BC" w14:paraId="683B2CB4" w14:textId="77777777" w:rsidTr="001D642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B807F7" w14:textId="77777777" w:rsidR="004C33BC" w:rsidRDefault="004C33BC" w:rsidP="001D64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16832B" w14:textId="77777777" w:rsidR="004C33BC" w:rsidRDefault="004C33BC" w:rsidP="001D642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B2ECCE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348C4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B6E4F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37DC7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D1428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33BC" w14:paraId="784A7418" w14:textId="77777777" w:rsidTr="001D642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2EDDFE" w14:textId="77777777" w:rsidR="004C33BC" w:rsidRDefault="004C33BC" w:rsidP="001D64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0722A1" w14:textId="77777777" w:rsidR="004C33BC" w:rsidRDefault="004C33BC" w:rsidP="001D642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84DA9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817B2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1F68F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C9F32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4136F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33BC" w14:paraId="0CCCB103" w14:textId="77777777" w:rsidTr="001D642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54B6C7" w14:textId="77777777" w:rsidR="004C33BC" w:rsidRDefault="004C33BC" w:rsidP="001D64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F4C616" w14:textId="77777777" w:rsidR="004C33BC" w:rsidRDefault="004C33BC" w:rsidP="001D642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601301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60578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CD350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394AE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BB147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33BC" w14:paraId="7F3B8D2E" w14:textId="77777777" w:rsidTr="001D642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AF66C2" w14:textId="77777777" w:rsidR="004C33BC" w:rsidRDefault="004C33BC" w:rsidP="001D64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05E075" w14:textId="77777777" w:rsidR="004C33BC" w:rsidRDefault="004C33BC" w:rsidP="001D642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80B7BD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5BDF1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49479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0E291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8AD9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33BC" w14:paraId="168278FE" w14:textId="77777777" w:rsidTr="001D642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A4228F" w14:textId="77777777" w:rsidR="004C33BC" w:rsidRDefault="004C33BC" w:rsidP="001D64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CEA3BC" w14:textId="77777777" w:rsidR="004C33BC" w:rsidRDefault="004C33BC" w:rsidP="001D642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6C50B2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077A2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A59D1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48A35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6E094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33BC" w14:paraId="15D4D1F9" w14:textId="77777777" w:rsidTr="001D642A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B3255CB" w14:textId="77777777" w:rsidR="004C33BC" w:rsidRDefault="004C33BC" w:rsidP="001D64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5123A38" w14:textId="77777777" w:rsidR="004C33BC" w:rsidRDefault="004C33BC" w:rsidP="001D64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7503849" w14:textId="77777777" w:rsidR="004C33BC" w:rsidRDefault="004C33BC" w:rsidP="001D64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B8BF5FF" w14:textId="77777777" w:rsidR="004C33BC" w:rsidRDefault="004C33BC" w:rsidP="001D64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436941A8" w14:textId="77777777" w:rsidR="004C33BC" w:rsidRDefault="004C33BC" w:rsidP="001D64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80893FC" w14:textId="77777777" w:rsidR="004C33BC" w:rsidRDefault="004C33BC" w:rsidP="001D64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3C220F1A" w14:textId="77777777" w:rsidR="004C33BC" w:rsidRDefault="004C33BC" w:rsidP="001D64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1AA2926" w14:textId="77777777" w:rsidR="004C33BC" w:rsidRDefault="004C33BC" w:rsidP="001D64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7F93BF7" w14:textId="77777777" w:rsidR="004C33BC" w:rsidRDefault="004C33BC" w:rsidP="001D64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F7E7688" w14:textId="77777777" w:rsidR="004C33BC" w:rsidRDefault="004C33BC" w:rsidP="001D64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219611E8" w14:textId="77777777" w:rsidR="004C33BC" w:rsidRDefault="004C33BC" w:rsidP="001D64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539A43C" w14:textId="77777777" w:rsidR="004C33BC" w:rsidRDefault="004C33BC" w:rsidP="001D64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5F5E590D" w14:textId="77777777" w:rsidR="004C33BC" w:rsidRDefault="004C33BC" w:rsidP="001D64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418B3DF6" w14:textId="77777777" w:rsidR="004C33BC" w:rsidRDefault="004C33BC" w:rsidP="001D64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4C33BC" w14:paraId="0E92F02C" w14:textId="77777777" w:rsidTr="001D642A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087FB80" w14:textId="77777777" w:rsidR="004C33BC" w:rsidRDefault="004C33BC" w:rsidP="001D64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BC82043" w14:textId="77777777" w:rsidR="004C33BC" w:rsidRDefault="004C33BC" w:rsidP="001D64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78A7E1C" w14:textId="77777777" w:rsidR="004C33BC" w:rsidRDefault="004C33BC" w:rsidP="001D64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714D4DC" w14:textId="77777777" w:rsidR="004C33BC" w:rsidRDefault="004C33BC" w:rsidP="001D64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536C9DA" w14:textId="77777777" w:rsidR="004C33BC" w:rsidRDefault="004C33BC" w:rsidP="001D64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1EA6014" w14:textId="77777777" w:rsidR="004C33BC" w:rsidRDefault="004C33BC" w:rsidP="001D64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774955D" w14:textId="77777777" w:rsidR="004C33BC" w:rsidRDefault="004C33BC" w:rsidP="001D64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4C33BC" w14:paraId="0AE1C03E" w14:textId="77777777" w:rsidTr="001D642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14843A" w14:textId="77777777" w:rsidR="004C33BC" w:rsidRDefault="004C33BC" w:rsidP="001D64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218068" w14:textId="77777777" w:rsidR="004C33BC" w:rsidRDefault="004C33BC" w:rsidP="001D642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47FFBB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A7CA1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C0235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D7D4C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CC8D8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33BC" w14:paraId="2C824CA4" w14:textId="77777777" w:rsidTr="001D642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98BFBA" w14:textId="77777777" w:rsidR="004C33BC" w:rsidRDefault="004C33BC" w:rsidP="001D64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FFF4B3" w14:textId="77777777" w:rsidR="004C33BC" w:rsidRDefault="004C33BC" w:rsidP="001D642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5B3E5D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42643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CC62F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BDDDA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AD9CC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33BC" w14:paraId="2CD9ADB6" w14:textId="77777777" w:rsidTr="001D642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C2E7C7" w14:textId="77777777" w:rsidR="004C33BC" w:rsidRDefault="004C33BC" w:rsidP="001D64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42799C" w14:textId="77777777" w:rsidR="004C33BC" w:rsidRDefault="004C33BC" w:rsidP="001D642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4037FA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057A6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F4F60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4E812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7DE58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33BC" w14:paraId="5516DB45" w14:textId="77777777" w:rsidTr="001D642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E9ED7E" w14:textId="77777777" w:rsidR="004C33BC" w:rsidRDefault="004C33BC" w:rsidP="001D64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48D476" w14:textId="77777777" w:rsidR="004C33BC" w:rsidRDefault="004C33BC" w:rsidP="001D642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0B9CF8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1915C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26A42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35F23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5908B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33BC" w14:paraId="242B2F21" w14:textId="77777777" w:rsidTr="001D642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E6B770" w14:textId="77777777" w:rsidR="004C33BC" w:rsidRDefault="004C33BC" w:rsidP="001D64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182790" w14:textId="77777777" w:rsidR="004C33BC" w:rsidRDefault="004C33BC" w:rsidP="001D642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B2C463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4D438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E4268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6765B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77473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33BC" w14:paraId="7CF7A518" w14:textId="77777777" w:rsidTr="001D642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BBC62D" w14:textId="77777777" w:rsidR="004C33BC" w:rsidRDefault="004C33BC" w:rsidP="001D64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AE873C" w14:textId="77777777" w:rsidR="004C33BC" w:rsidRDefault="004C33BC" w:rsidP="001D642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86EF4C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72308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7BD60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8F30D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11822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33BC" w14:paraId="25799A3D" w14:textId="77777777" w:rsidTr="001D642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857444" w14:textId="77777777" w:rsidR="004C33BC" w:rsidRDefault="004C33BC" w:rsidP="001D64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CA39EE" w14:textId="77777777" w:rsidR="004C33BC" w:rsidRDefault="004C33BC" w:rsidP="001D642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1D4882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3968A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31AF3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DCEEB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7E3C4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33BC" w14:paraId="3824F72F" w14:textId="77777777" w:rsidTr="001D642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1EED4D" w14:textId="77777777" w:rsidR="004C33BC" w:rsidRDefault="004C33BC" w:rsidP="001D64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28654" w14:textId="77777777" w:rsidR="004C33BC" w:rsidRDefault="004C33BC" w:rsidP="001D642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6818D0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CA44D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7F56B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ECAC3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559DA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33BC" w14:paraId="3D8C9B25" w14:textId="77777777" w:rsidTr="001D642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2B8AA1" w14:textId="77777777" w:rsidR="004C33BC" w:rsidRDefault="004C33BC" w:rsidP="001D64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724A69" w14:textId="77777777" w:rsidR="004C33BC" w:rsidRDefault="004C33BC" w:rsidP="001D642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9D64CD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0F153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6E9B9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13FB1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528D7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33BC" w14:paraId="1E4C2263" w14:textId="77777777" w:rsidTr="001D642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28A884" w14:textId="77777777" w:rsidR="004C33BC" w:rsidRDefault="004C33BC" w:rsidP="001D64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D5B421" w14:textId="77777777" w:rsidR="004C33BC" w:rsidRDefault="004C33BC" w:rsidP="001D642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6C5092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BD12C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4608C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8B359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54B07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33BC" w14:paraId="4A070F25" w14:textId="77777777" w:rsidTr="001D642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CFF772" w14:textId="77777777" w:rsidR="004C33BC" w:rsidRDefault="004C33BC" w:rsidP="001D64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54B531" w14:textId="77777777" w:rsidR="004C33BC" w:rsidRDefault="004C33BC" w:rsidP="001D642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B7FE67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79AF3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01479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E48A3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57784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33BC" w14:paraId="5D24CD28" w14:textId="77777777" w:rsidTr="001D642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DCD297" w14:textId="77777777" w:rsidR="004C33BC" w:rsidRDefault="004C33BC" w:rsidP="001D64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879DA8" w14:textId="77777777" w:rsidR="004C33BC" w:rsidRDefault="004C33BC" w:rsidP="001D642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815B7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5E599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5E970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932C5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9B89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33BC" w14:paraId="0A432EC0" w14:textId="77777777" w:rsidTr="001D642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DF5112" w14:textId="77777777" w:rsidR="004C33BC" w:rsidRDefault="004C33BC" w:rsidP="001D64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35FBB3" w14:textId="77777777" w:rsidR="004C33BC" w:rsidRDefault="004C33BC" w:rsidP="001D642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05EBE7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7C9B8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278A6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B6C38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37A2F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33BC" w14:paraId="14B84F85" w14:textId="77777777" w:rsidTr="001D642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652EC7" w14:textId="77777777" w:rsidR="004C33BC" w:rsidRDefault="004C33BC" w:rsidP="001D64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C05685" w14:textId="77777777" w:rsidR="004C33BC" w:rsidRDefault="004C33BC" w:rsidP="001D642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C3F811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09683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B26D6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DB456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C23DA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33BC" w14:paraId="6570C46D" w14:textId="77777777" w:rsidTr="001D642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CF5550" w14:textId="77777777" w:rsidR="004C33BC" w:rsidRDefault="004C33BC" w:rsidP="001D64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08E084" w14:textId="77777777" w:rsidR="004C33BC" w:rsidRDefault="004C33BC" w:rsidP="001D642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99E491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28CDB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282E6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4AD7C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05886" w14:textId="77777777" w:rsidR="004C33BC" w:rsidRDefault="004C33BC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42FA7" w14:paraId="5F6534EF" w14:textId="77777777" w:rsidTr="001D642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F034DC" w14:textId="3187D10B" w:rsidR="00142FA7" w:rsidRDefault="00142FA7" w:rsidP="001D64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28A8CC" w14:textId="77777777" w:rsidR="00142FA7" w:rsidRDefault="00142FA7" w:rsidP="001D642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E081E2" w14:textId="77777777" w:rsidR="00142FA7" w:rsidRDefault="00142FA7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3AAF8" w14:textId="77777777" w:rsidR="00142FA7" w:rsidRDefault="00142FA7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2CD34" w14:textId="77777777" w:rsidR="00142FA7" w:rsidRDefault="00142FA7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706F3" w14:textId="77777777" w:rsidR="00142FA7" w:rsidRDefault="00142FA7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287EC" w14:textId="77777777" w:rsidR="00142FA7" w:rsidRDefault="00142FA7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42FA7" w14:paraId="4A34A64B" w14:textId="77777777" w:rsidTr="001D642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F54BD1" w14:textId="29C312E3" w:rsidR="00142FA7" w:rsidRDefault="00142FA7" w:rsidP="001D64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6A7FAB" w14:textId="77777777" w:rsidR="00142FA7" w:rsidRDefault="00142FA7" w:rsidP="001D642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0AEF2" w14:textId="77777777" w:rsidR="00142FA7" w:rsidRDefault="00142FA7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43C00" w14:textId="77777777" w:rsidR="00142FA7" w:rsidRDefault="00142FA7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EADC8" w14:textId="77777777" w:rsidR="00142FA7" w:rsidRDefault="00142FA7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DAD11" w14:textId="77777777" w:rsidR="00142FA7" w:rsidRDefault="00142FA7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55617" w14:textId="77777777" w:rsidR="00142FA7" w:rsidRDefault="00142FA7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42FA7" w14:paraId="2225A682" w14:textId="77777777" w:rsidTr="001D642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C26B14" w14:textId="2B0ADB15" w:rsidR="00142FA7" w:rsidRDefault="00142FA7" w:rsidP="001D64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92BCD3" w14:textId="77777777" w:rsidR="00142FA7" w:rsidRDefault="00142FA7" w:rsidP="001D642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62CD56" w14:textId="77777777" w:rsidR="00142FA7" w:rsidRDefault="00142FA7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C182F" w14:textId="77777777" w:rsidR="00142FA7" w:rsidRDefault="00142FA7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8A8E7" w14:textId="77777777" w:rsidR="00142FA7" w:rsidRDefault="00142FA7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7A10" w14:textId="77777777" w:rsidR="00142FA7" w:rsidRDefault="00142FA7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B90FB" w14:textId="77777777" w:rsidR="00142FA7" w:rsidRDefault="00142FA7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42FA7" w14:paraId="6385356C" w14:textId="77777777" w:rsidTr="001D642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C9CF28" w14:textId="4B39461C" w:rsidR="00142FA7" w:rsidRDefault="00142FA7" w:rsidP="001D64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1D1B55" w14:textId="77777777" w:rsidR="00142FA7" w:rsidRDefault="00142FA7" w:rsidP="001D642A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AE51A4" w14:textId="77777777" w:rsidR="00142FA7" w:rsidRDefault="00142FA7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EB82C" w14:textId="77777777" w:rsidR="00142FA7" w:rsidRDefault="00142FA7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C67A6" w14:textId="77777777" w:rsidR="00142FA7" w:rsidRDefault="00142FA7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101DA" w14:textId="77777777" w:rsidR="00142FA7" w:rsidRDefault="00142FA7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0EB06" w14:textId="77777777" w:rsidR="00142FA7" w:rsidRDefault="00142FA7" w:rsidP="001D642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33BC" w14:paraId="647617F0" w14:textId="77777777" w:rsidTr="001D642A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22C68D5" w14:textId="77777777" w:rsidR="004C33BC" w:rsidRDefault="004C33BC" w:rsidP="001D642A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BE880C" w14:textId="77777777" w:rsidR="004C33BC" w:rsidRDefault="004C33BC" w:rsidP="001D642A">
            <w:pPr>
              <w:rPr>
                <w:rFonts w:ascii="Calibri" w:hAnsi="Calibri"/>
              </w:rPr>
            </w:pPr>
          </w:p>
        </w:tc>
      </w:tr>
    </w:tbl>
    <w:p w14:paraId="21813B77" w14:textId="77777777" w:rsidR="004C33BC" w:rsidRPr="00932BBB" w:rsidRDefault="004C33BC" w:rsidP="004C33BC">
      <w:pPr>
        <w:rPr>
          <w:b/>
          <w:bCs/>
          <w:sz w:val="22"/>
          <w:szCs w:val="22"/>
        </w:rPr>
      </w:pPr>
      <w:r w:rsidRPr="00932BBB"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75D2FF92" w14:textId="77777777" w:rsidR="004C33BC" w:rsidRPr="00932BBB" w:rsidRDefault="004C33BC" w:rsidP="004C33BC">
      <w:pPr>
        <w:jc w:val="both"/>
        <w:rPr>
          <w:sz w:val="22"/>
          <w:szCs w:val="22"/>
        </w:rPr>
      </w:pPr>
      <w:r w:rsidRPr="00932BBB">
        <w:rPr>
          <w:sz w:val="22"/>
          <w:szCs w:val="22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3AA37ED9" w14:textId="77777777" w:rsidR="004C33BC" w:rsidRPr="00932BBB" w:rsidRDefault="004C33BC" w:rsidP="004C33BC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  <w:sz w:val="22"/>
          <w:szCs w:val="22"/>
        </w:rPr>
      </w:pPr>
      <w:r w:rsidRPr="00932BBB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03C388EE" w14:textId="6F436B53" w:rsidR="0014437C" w:rsidRPr="004C33BC" w:rsidRDefault="004C33BC" w:rsidP="00142FA7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932BBB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sectPr w:rsidR="0014437C" w:rsidRPr="004C33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39FBD4" w14:textId="77777777" w:rsidR="00616C1C" w:rsidRDefault="00616C1C">
      <w:r>
        <w:separator/>
      </w:r>
    </w:p>
  </w:endnote>
  <w:endnote w:type="continuationSeparator" w:id="0">
    <w:p w14:paraId="2F7EA0D5" w14:textId="77777777" w:rsidR="00616C1C" w:rsidRDefault="00616C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97C22" w14:textId="77777777" w:rsidR="007170E9" w:rsidRDefault="007170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D4045" w14:textId="77777777" w:rsidR="004C33BC" w:rsidRPr="00CC4E7C" w:rsidRDefault="004C33BC" w:rsidP="004C33BC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08F3B5F1" w14:textId="77777777" w:rsidR="007170E9" w:rsidRDefault="007170E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7330B" w14:textId="77777777" w:rsidR="007170E9" w:rsidRDefault="007170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EEF1C7" w14:textId="77777777" w:rsidR="00616C1C" w:rsidRDefault="00616C1C">
      <w:r>
        <w:separator/>
      </w:r>
    </w:p>
  </w:footnote>
  <w:footnote w:type="continuationSeparator" w:id="0">
    <w:p w14:paraId="233BA636" w14:textId="77777777" w:rsidR="00616C1C" w:rsidRDefault="00616C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EAF7F" w14:textId="77777777" w:rsidR="007170E9" w:rsidRDefault="007170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B663B" w14:textId="77777777" w:rsidR="007170E9" w:rsidRDefault="007170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AD06B" w14:textId="77777777" w:rsidR="007170E9" w:rsidRDefault="007170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6511768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6C1C"/>
    <w:rsid w:val="00021E1F"/>
    <w:rsid w:val="0011188B"/>
    <w:rsid w:val="00142162"/>
    <w:rsid w:val="00142FA7"/>
    <w:rsid w:val="0014437C"/>
    <w:rsid w:val="001946D8"/>
    <w:rsid w:val="001F6B73"/>
    <w:rsid w:val="00303635"/>
    <w:rsid w:val="00347293"/>
    <w:rsid w:val="004C33BC"/>
    <w:rsid w:val="00505EB1"/>
    <w:rsid w:val="00516B1B"/>
    <w:rsid w:val="005955BF"/>
    <w:rsid w:val="00616C1C"/>
    <w:rsid w:val="007054E7"/>
    <w:rsid w:val="007170E9"/>
    <w:rsid w:val="007220EB"/>
    <w:rsid w:val="007F25C7"/>
    <w:rsid w:val="0086523D"/>
    <w:rsid w:val="008909FE"/>
    <w:rsid w:val="008F4EAF"/>
    <w:rsid w:val="008F7315"/>
    <w:rsid w:val="0091125A"/>
    <w:rsid w:val="009508B9"/>
    <w:rsid w:val="00DD422F"/>
    <w:rsid w:val="00E43493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4:docId w14:val="6CE110BE"/>
  <w15:chartTrackingRefBased/>
  <w15:docId w15:val="{17BDFE62-176A-435B-9395-6C60194FA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33B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C33B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170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170E9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170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170E9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C33BC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195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2023-08-29T10:58:00Z</cp:lastPrinted>
  <dcterms:created xsi:type="dcterms:W3CDTF">2023-08-29T10:57:00Z</dcterms:created>
  <dcterms:modified xsi:type="dcterms:W3CDTF">2023-08-30T11:32:00Z</dcterms:modified>
</cp:coreProperties>
</file>