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15350" w14:textId="77777777" w:rsidR="00FD136C" w:rsidRPr="00240E71" w:rsidRDefault="00FD136C" w:rsidP="00FD136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7DC5F7AE" w14:textId="77777777" w:rsidR="00FD136C" w:rsidRDefault="00FD136C" w:rsidP="00FD136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EBBC353" w14:textId="77777777" w:rsidR="00FD136C" w:rsidRPr="0022732C" w:rsidRDefault="00FD136C" w:rsidP="00FD136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4411D64" w14:textId="77777777" w:rsidR="00FD136C" w:rsidRDefault="00FD136C" w:rsidP="00FD136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1118828" w14:textId="77777777" w:rsidR="00FD136C" w:rsidRPr="0022732C" w:rsidRDefault="00FD136C" w:rsidP="00FD136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8A11FB4" w14:textId="77777777" w:rsidR="00FD136C" w:rsidRPr="0022732C" w:rsidRDefault="00FD136C" w:rsidP="00FD136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84A0691" w14:textId="77777777" w:rsidR="00FD136C" w:rsidRPr="0022732C" w:rsidRDefault="00FD136C" w:rsidP="00FD136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AEAEDA3" w14:textId="77777777" w:rsidR="00FD136C" w:rsidRPr="0022732C" w:rsidRDefault="00FD136C" w:rsidP="00FD136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1AB5950" w14:textId="77777777" w:rsidR="00FD136C" w:rsidRPr="0022732C" w:rsidRDefault="00FD136C" w:rsidP="00FD136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158E1666" w14:textId="77777777" w:rsidR="00FD136C" w:rsidRPr="0022732C" w:rsidRDefault="00FD136C" w:rsidP="00FD136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06FE13B6" w14:textId="77777777" w:rsidR="00FD136C" w:rsidRPr="0022732C" w:rsidRDefault="00FD136C" w:rsidP="00FD136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C46D9A0" w14:textId="77777777" w:rsidR="00FD136C" w:rsidRPr="0022732C" w:rsidRDefault="00FD136C" w:rsidP="00FD136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517A4EB" w14:textId="77777777" w:rsidR="00FD136C" w:rsidRPr="0022732C" w:rsidRDefault="00FD136C" w:rsidP="00FD136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71EA464" w14:textId="77777777" w:rsidR="00FD136C" w:rsidRDefault="00FD136C" w:rsidP="00FD136C">
      <w:pPr>
        <w:spacing w:line="360" w:lineRule="auto"/>
      </w:pPr>
      <w:r>
        <w:t>Do: Nazwa i siedziba Zamawiającego:</w:t>
      </w:r>
    </w:p>
    <w:p w14:paraId="0D953BB7" w14:textId="77777777" w:rsidR="00FD136C" w:rsidRPr="00247153" w:rsidRDefault="00FD136C" w:rsidP="00FD136C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3120957A" w14:textId="77777777" w:rsidR="00FD136C" w:rsidRPr="00247153" w:rsidRDefault="00FD136C" w:rsidP="00FD136C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4A13336D" w14:textId="77777777" w:rsidR="00FD136C" w:rsidRDefault="00FD136C" w:rsidP="00FD136C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5DA8A8B9" w14:textId="77777777" w:rsidR="00FD136C" w:rsidRDefault="00FD136C" w:rsidP="00FD136C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2A5DB007" w14:textId="77777777" w:rsidR="00FD136C" w:rsidRDefault="00FD136C" w:rsidP="00FD136C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6736C8D1" w14:textId="77777777" w:rsidR="00FD136C" w:rsidRDefault="00FD136C" w:rsidP="00FD136C">
      <w:pPr>
        <w:ind w:firstLine="3969"/>
        <w:rPr>
          <w:b/>
        </w:rPr>
      </w:pPr>
    </w:p>
    <w:p w14:paraId="3BC2F6AF" w14:textId="6D1695EE" w:rsidR="00FD136C" w:rsidRDefault="00FD136C" w:rsidP="00FD136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4</w:t>
      </w:r>
      <w:r>
        <w:rPr>
          <w:b/>
        </w:rPr>
        <w:t>99</w:t>
      </w:r>
      <w:r w:rsidRPr="00247153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417E5B9C" w14:textId="77777777" w:rsidR="00FD136C" w:rsidRDefault="00FD136C" w:rsidP="00FD136C">
      <w:pPr>
        <w:tabs>
          <w:tab w:val="right" w:pos="9000"/>
        </w:tabs>
      </w:pPr>
    </w:p>
    <w:p w14:paraId="278D46D1" w14:textId="77777777" w:rsidR="00FD136C" w:rsidRPr="005F7BDF" w:rsidRDefault="00FD136C" w:rsidP="00FD136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71E27CEA" w14:textId="77777777" w:rsidR="00FD136C" w:rsidRPr="005F7BDF" w:rsidRDefault="00FD136C" w:rsidP="00FD136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8DF17AB" w14:textId="77777777" w:rsidR="00FD136C" w:rsidRPr="005F7BDF" w:rsidRDefault="00FD136C" w:rsidP="00FD136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419BBBEF" w14:textId="77777777" w:rsidR="00FD136C" w:rsidRPr="005F7BDF" w:rsidRDefault="00FD136C" w:rsidP="00FD136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859E3D" w14:textId="77777777" w:rsidR="00FD136C" w:rsidRPr="005F7BDF" w:rsidRDefault="00FD136C" w:rsidP="00FD136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714388B" w14:textId="77777777" w:rsidR="00FD136C" w:rsidRPr="002969BE" w:rsidRDefault="00FD136C" w:rsidP="00FD136C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1DC9F0AF" w14:textId="77777777" w:rsidR="00FD136C" w:rsidRPr="002969BE" w:rsidRDefault="00FD136C" w:rsidP="00FD136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6723284A" w14:textId="77777777" w:rsidR="00FD136C" w:rsidRPr="002969BE" w:rsidRDefault="00FD136C" w:rsidP="00FD136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4ACD79FF" w14:textId="77777777" w:rsidR="00FD136C" w:rsidRPr="002969BE" w:rsidRDefault="00FD136C" w:rsidP="00FD136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47CE00AE" w14:textId="77777777" w:rsidR="00FD136C" w:rsidRPr="002969BE" w:rsidRDefault="00FD136C" w:rsidP="00FD136C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44FCF345" w14:textId="77777777" w:rsidR="00FD136C" w:rsidRPr="00FE545C" w:rsidRDefault="00FD136C" w:rsidP="00FD136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70D72A9" w14:textId="77777777" w:rsidR="00FD136C" w:rsidRPr="00FE545C" w:rsidRDefault="00FD136C" w:rsidP="00FD136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9F49A02" w14:textId="77777777" w:rsidR="00FD136C" w:rsidRDefault="00FD136C" w:rsidP="00FD136C">
      <w:pPr>
        <w:jc w:val="both"/>
        <w:rPr>
          <w:sz w:val="18"/>
          <w:szCs w:val="18"/>
        </w:rPr>
      </w:pPr>
    </w:p>
    <w:p w14:paraId="57C505AF" w14:textId="77777777" w:rsidR="00FD136C" w:rsidRDefault="00FD136C" w:rsidP="00FD136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C77E4F0" w14:textId="77777777" w:rsidR="00FD136C" w:rsidRPr="00730EFE" w:rsidRDefault="00FD136C" w:rsidP="00FD136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5E96A746" w14:textId="77777777" w:rsidR="00FD136C" w:rsidRPr="001D671E" w:rsidRDefault="00FD136C" w:rsidP="00FD136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49C0B56" w14:textId="77777777" w:rsidR="00FD136C" w:rsidRDefault="00FD136C" w:rsidP="00FD13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6BB318" w14:textId="77777777" w:rsidR="00FD136C" w:rsidRDefault="00FD136C" w:rsidP="00FD136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C252D3" w14:textId="77777777" w:rsidR="00FD136C" w:rsidRDefault="00FD136C" w:rsidP="00FD136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F0177D" w14:textId="77777777" w:rsidR="00FD136C" w:rsidRPr="001D671E" w:rsidRDefault="00FD136C" w:rsidP="00FD136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D136C" w:rsidRPr="00FE545C" w14:paraId="0DD2C956" w14:textId="77777777" w:rsidTr="00852E3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1C32D" w14:textId="77777777" w:rsidR="00FD136C" w:rsidRPr="00FE545C" w:rsidRDefault="00FD136C" w:rsidP="00852E3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996B7" w14:textId="77777777" w:rsidR="00FD136C" w:rsidRPr="00FE545C" w:rsidRDefault="00FD136C" w:rsidP="00852E3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6C7A201" w14:textId="77777777" w:rsidR="00FD136C" w:rsidRPr="00FE545C" w:rsidRDefault="00FD136C" w:rsidP="00852E3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ECAB1" w14:textId="77777777" w:rsidR="00FD136C" w:rsidRPr="00FE545C" w:rsidRDefault="00FD136C" w:rsidP="00852E3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D136C" w:rsidRPr="00FE545C" w14:paraId="68520D83" w14:textId="77777777" w:rsidTr="00852E3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2A455" w14:textId="77777777" w:rsidR="00FD136C" w:rsidRPr="00FE545C" w:rsidRDefault="00FD136C" w:rsidP="00852E3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744A5" w14:textId="77777777" w:rsidR="00FD136C" w:rsidRPr="00FE545C" w:rsidRDefault="00FD136C" w:rsidP="00852E3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139C5" w14:textId="77777777" w:rsidR="00FD136C" w:rsidRPr="00FE545C" w:rsidRDefault="00FD136C" w:rsidP="00852E3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D136C" w:rsidRPr="00FE545C" w14:paraId="70BF69A7" w14:textId="77777777" w:rsidTr="00852E3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D375A" w14:textId="77777777" w:rsidR="00FD136C" w:rsidRPr="00FE545C" w:rsidRDefault="00FD136C" w:rsidP="00852E3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14C96" w14:textId="77777777" w:rsidR="00FD136C" w:rsidRPr="00FE545C" w:rsidRDefault="00FD136C" w:rsidP="00852E3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40EFB" w14:textId="77777777" w:rsidR="00FD136C" w:rsidRPr="00FE545C" w:rsidRDefault="00FD136C" w:rsidP="00852E3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A452DE4" w14:textId="77777777" w:rsidR="00FD136C" w:rsidRDefault="00FD136C" w:rsidP="00FD13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AFE8F45" w14:textId="77777777" w:rsidR="00FD136C" w:rsidRPr="00D638CC" w:rsidRDefault="00FD136C" w:rsidP="00FD136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2CB2542" w14:textId="77777777" w:rsidR="00FD136C" w:rsidRPr="002F276A" w:rsidRDefault="00FD136C" w:rsidP="00FD136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6610AA0" w14:textId="77777777" w:rsidR="00FD136C" w:rsidRPr="002F276A" w:rsidRDefault="00FD136C" w:rsidP="00FD136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3E17810" w14:textId="77777777" w:rsidR="00FD136C" w:rsidRPr="002F276A" w:rsidRDefault="00FD136C" w:rsidP="00FD136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BC7D2C7" w14:textId="77777777" w:rsidR="00FD136C" w:rsidRPr="002F276A" w:rsidRDefault="00FD136C" w:rsidP="00FD136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BEE1BBE" w14:textId="77777777" w:rsidR="00FD136C" w:rsidRPr="002F276A" w:rsidRDefault="00FD136C" w:rsidP="00FD136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8AB472E" w14:textId="77777777" w:rsidR="00FD136C" w:rsidRDefault="00FD136C" w:rsidP="00FD13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4DD66CA1" w14:textId="77777777" w:rsidR="00FD136C" w:rsidRDefault="00FD136C" w:rsidP="00FD136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61229D1" w14:textId="77777777" w:rsidR="00FD136C" w:rsidRDefault="00FD136C" w:rsidP="00FD13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1DAFBC8" w14:textId="77777777" w:rsidR="00FD136C" w:rsidRDefault="00FD136C" w:rsidP="00FD13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FA2515" w14:textId="77777777" w:rsidR="00FD136C" w:rsidRDefault="00FD136C" w:rsidP="00FD13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6D9988" w14:textId="77777777" w:rsidR="00FD136C" w:rsidRDefault="00FD136C" w:rsidP="00FD13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AA7B679" w14:textId="77777777" w:rsidR="00FD136C" w:rsidRDefault="00FD136C" w:rsidP="00FD13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F0FFF0C" w14:textId="77777777" w:rsidR="00FD136C" w:rsidRPr="000B45FE" w:rsidRDefault="00FD136C" w:rsidP="00FD136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3B846F4" w14:textId="77777777" w:rsidR="00FD136C" w:rsidRDefault="00FD136C" w:rsidP="00FD136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F86BF15" w14:textId="77777777" w:rsidR="00FD136C" w:rsidRDefault="00FD136C" w:rsidP="00FD136C">
      <w:pPr>
        <w:jc w:val="both"/>
        <w:rPr>
          <w:sz w:val="22"/>
          <w:szCs w:val="22"/>
        </w:rPr>
      </w:pPr>
    </w:p>
    <w:p w14:paraId="0F5D4433" w14:textId="77777777" w:rsidR="00FD136C" w:rsidRDefault="00FD136C" w:rsidP="00FD136C">
      <w:pPr>
        <w:jc w:val="both"/>
        <w:rPr>
          <w:sz w:val="22"/>
          <w:szCs w:val="22"/>
        </w:rPr>
      </w:pPr>
    </w:p>
    <w:p w14:paraId="080E1B84" w14:textId="77777777" w:rsidR="00FD136C" w:rsidRDefault="00FD136C" w:rsidP="00FD136C">
      <w:pPr>
        <w:jc w:val="right"/>
        <w:rPr>
          <w:sz w:val="20"/>
          <w:szCs w:val="20"/>
        </w:rPr>
      </w:pPr>
    </w:p>
    <w:p w14:paraId="20425944" w14:textId="77777777" w:rsidR="00FD136C" w:rsidRPr="00423B06" w:rsidRDefault="00FD136C" w:rsidP="00FD136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78BE791" w14:textId="2C5938FA" w:rsidR="00FD136C" w:rsidRPr="00DE487F" w:rsidRDefault="00FD136C" w:rsidP="00FD136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D3F6450" w14:textId="77777777" w:rsidR="00FD136C" w:rsidRPr="00CC262C" w:rsidRDefault="00FD136C" w:rsidP="00FD136C"/>
    <w:p w14:paraId="47067400" w14:textId="77777777" w:rsidR="00FE545C" w:rsidRPr="00FD136C" w:rsidRDefault="00FE545C" w:rsidP="00FD136C"/>
    <w:sectPr w:rsidR="00FE545C" w:rsidRPr="00FD13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CD53A" w14:textId="77777777" w:rsidR="00E039B5" w:rsidRDefault="00E039B5">
      <w:r>
        <w:separator/>
      </w:r>
    </w:p>
  </w:endnote>
  <w:endnote w:type="continuationSeparator" w:id="0">
    <w:p w14:paraId="3E08EFDD" w14:textId="77777777" w:rsidR="00E039B5" w:rsidRDefault="00E03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F4CA" w14:textId="77777777" w:rsidR="00FB5C23" w:rsidRDefault="00FB5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BF43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D4351" w14:textId="77777777" w:rsidR="00FB5C23" w:rsidRDefault="00FB5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F56F5" w14:textId="77777777" w:rsidR="00E039B5" w:rsidRDefault="00E039B5">
      <w:r>
        <w:separator/>
      </w:r>
    </w:p>
  </w:footnote>
  <w:footnote w:type="continuationSeparator" w:id="0">
    <w:p w14:paraId="69D17C4F" w14:textId="77777777" w:rsidR="00E039B5" w:rsidRDefault="00E03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5E305" w14:textId="77777777" w:rsidR="00FB5C23" w:rsidRDefault="00FB5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5A88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BF487" w14:textId="77777777" w:rsidR="00FB5C23" w:rsidRDefault="00FB5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09965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35827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6126998">
    <w:abstractNumId w:val="0"/>
  </w:num>
  <w:num w:numId="4" w16cid:durableId="6521032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9B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039B5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B5C23"/>
    <w:rsid w:val="00FD136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528D27"/>
  <w15:chartTrackingRefBased/>
  <w15:docId w15:val="{76AE8499-2939-408B-81E7-74FEBD44A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13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2023-08-29T10:53:00Z</dcterms:created>
  <dcterms:modified xsi:type="dcterms:W3CDTF">2023-08-29T10:54:00Z</dcterms:modified>
</cp:coreProperties>
</file>