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16C5C" w14:textId="74250CC9" w:rsidR="00D665F5" w:rsidRPr="00C926F7" w:rsidRDefault="0023714D" w:rsidP="0095522F">
      <w:pPr>
        <w:spacing w:after="240"/>
        <w:jc w:val="right"/>
        <w:rPr>
          <w:sz w:val="22"/>
          <w:szCs w:val="22"/>
        </w:rPr>
      </w:pPr>
      <w:r w:rsidRPr="00C926F7">
        <w:rPr>
          <w:sz w:val="22"/>
          <w:szCs w:val="22"/>
        </w:rPr>
        <w:t>Kraków</w:t>
      </w:r>
      <w:r w:rsidR="00D665F5" w:rsidRPr="00C926F7">
        <w:rPr>
          <w:sz w:val="22"/>
          <w:szCs w:val="22"/>
        </w:rPr>
        <w:t xml:space="preserve"> dnia: </w:t>
      </w:r>
      <w:r w:rsidRPr="00C926F7">
        <w:rPr>
          <w:sz w:val="22"/>
          <w:szCs w:val="22"/>
        </w:rPr>
        <w:t>2023-08-31</w:t>
      </w:r>
    </w:p>
    <w:p w14:paraId="6A16B513" w14:textId="77777777" w:rsidR="0023714D" w:rsidRPr="00C926F7" w:rsidRDefault="0023714D" w:rsidP="00577BC6">
      <w:pPr>
        <w:spacing w:after="40"/>
        <w:rPr>
          <w:b/>
          <w:bCs/>
          <w:sz w:val="22"/>
          <w:szCs w:val="22"/>
        </w:rPr>
      </w:pPr>
      <w:r w:rsidRPr="00C926F7">
        <w:rPr>
          <w:b/>
          <w:bCs/>
          <w:sz w:val="22"/>
          <w:szCs w:val="22"/>
        </w:rPr>
        <w:t>Akademia Górniczo - Hutnicza</w:t>
      </w:r>
    </w:p>
    <w:p w14:paraId="042D87D3" w14:textId="77777777" w:rsidR="0023714D" w:rsidRPr="00C926F7" w:rsidRDefault="0023714D" w:rsidP="00577BC6">
      <w:pPr>
        <w:spacing w:after="40"/>
        <w:rPr>
          <w:b/>
          <w:bCs/>
          <w:sz w:val="22"/>
          <w:szCs w:val="22"/>
        </w:rPr>
      </w:pPr>
      <w:r w:rsidRPr="00C926F7">
        <w:rPr>
          <w:b/>
          <w:bCs/>
          <w:sz w:val="22"/>
          <w:szCs w:val="22"/>
        </w:rPr>
        <w:t>im. Stanisława Staszica w Krakowie</w:t>
      </w:r>
    </w:p>
    <w:p w14:paraId="61C06F09" w14:textId="77777777" w:rsidR="00D665F5" w:rsidRPr="00C926F7" w:rsidRDefault="0023714D" w:rsidP="00577BC6">
      <w:pPr>
        <w:spacing w:after="40"/>
        <w:rPr>
          <w:b/>
          <w:bCs/>
          <w:sz w:val="22"/>
          <w:szCs w:val="22"/>
        </w:rPr>
      </w:pPr>
      <w:r w:rsidRPr="00C926F7">
        <w:rPr>
          <w:b/>
          <w:bCs/>
          <w:sz w:val="22"/>
          <w:szCs w:val="22"/>
        </w:rPr>
        <w:t>Dział Zamówień Publicznych</w:t>
      </w:r>
    </w:p>
    <w:p w14:paraId="2E708DC1" w14:textId="77777777" w:rsidR="00D665F5" w:rsidRPr="00C926F7" w:rsidRDefault="0023714D" w:rsidP="00D665F5">
      <w:pPr>
        <w:rPr>
          <w:sz w:val="22"/>
          <w:szCs w:val="22"/>
        </w:rPr>
      </w:pPr>
      <w:r w:rsidRPr="00C926F7">
        <w:rPr>
          <w:sz w:val="22"/>
          <w:szCs w:val="22"/>
        </w:rPr>
        <w:t>Al. Mickiewicza</w:t>
      </w:r>
      <w:r w:rsidR="00D665F5" w:rsidRPr="00C926F7">
        <w:rPr>
          <w:sz w:val="22"/>
          <w:szCs w:val="22"/>
        </w:rPr>
        <w:t xml:space="preserve"> </w:t>
      </w:r>
      <w:r w:rsidRPr="00C926F7">
        <w:rPr>
          <w:sz w:val="22"/>
          <w:szCs w:val="22"/>
        </w:rPr>
        <w:t>30</w:t>
      </w:r>
    </w:p>
    <w:p w14:paraId="2EFAE4A7" w14:textId="77777777" w:rsidR="00D665F5" w:rsidRPr="00C926F7" w:rsidRDefault="0023714D" w:rsidP="00D665F5">
      <w:pPr>
        <w:rPr>
          <w:sz w:val="22"/>
          <w:szCs w:val="22"/>
        </w:rPr>
      </w:pPr>
      <w:r w:rsidRPr="00C926F7">
        <w:rPr>
          <w:sz w:val="22"/>
          <w:szCs w:val="22"/>
        </w:rPr>
        <w:t>30-059</w:t>
      </w:r>
      <w:r w:rsidR="00D665F5" w:rsidRPr="00C926F7">
        <w:rPr>
          <w:sz w:val="22"/>
          <w:szCs w:val="22"/>
        </w:rPr>
        <w:t xml:space="preserve"> </w:t>
      </w:r>
      <w:r w:rsidRPr="00C926F7">
        <w:rPr>
          <w:sz w:val="22"/>
          <w:szCs w:val="22"/>
        </w:rPr>
        <w:t>Kraków</w:t>
      </w:r>
    </w:p>
    <w:p w14:paraId="53D90A2D" w14:textId="77777777" w:rsidR="0095522F" w:rsidRPr="00C926F7" w:rsidRDefault="0095522F" w:rsidP="00D665F5">
      <w:pPr>
        <w:rPr>
          <w:sz w:val="22"/>
          <w:szCs w:val="22"/>
        </w:rPr>
      </w:pPr>
    </w:p>
    <w:p w14:paraId="74E289BF" w14:textId="77777777" w:rsidR="00056818" w:rsidRPr="00C926F7" w:rsidRDefault="00056818" w:rsidP="00D665F5">
      <w:pPr>
        <w:rPr>
          <w:sz w:val="22"/>
          <w:szCs w:val="22"/>
        </w:rPr>
      </w:pPr>
    </w:p>
    <w:p w14:paraId="6A22B5B4" w14:textId="77777777" w:rsidR="00A80738" w:rsidRPr="00C926F7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C926F7">
        <w:rPr>
          <w:sz w:val="22"/>
          <w:szCs w:val="22"/>
        </w:rPr>
        <w:t>Znak sprawy:</w:t>
      </w:r>
      <w:r w:rsidRPr="00C926F7">
        <w:rPr>
          <w:b/>
          <w:sz w:val="22"/>
          <w:szCs w:val="22"/>
        </w:rPr>
        <w:t xml:space="preserve"> </w:t>
      </w:r>
      <w:r w:rsidR="0023714D" w:rsidRPr="00C926F7">
        <w:rPr>
          <w:b/>
          <w:sz w:val="22"/>
          <w:szCs w:val="22"/>
        </w:rPr>
        <w:t>KC-zp.272-446/23</w:t>
      </w:r>
      <w:r w:rsidR="00A80738" w:rsidRPr="00C926F7">
        <w:rPr>
          <w:sz w:val="22"/>
          <w:szCs w:val="22"/>
        </w:rPr>
        <w:tab/>
        <w:t xml:space="preserve"> </w:t>
      </w:r>
    </w:p>
    <w:p w14:paraId="65BCDF31" w14:textId="77777777" w:rsidR="00A80738" w:rsidRPr="00C926F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CB5563" w14:textId="77777777" w:rsidR="00A80738" w:rsidRPr="00C926F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9770BC" w14:textId="77777777" w:rsidR="00A80738" w:rsidRPr="00C926F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926F7">
        <w:rPr>
          <w:b/>
          <w:spacing w:val="20"/>
          <w:sz w:val="22"/>
          <w:szCs w:val="22"/>
        </w:rPr>
        <w:t>INFORMACJA Z OTWARCIA OFERT</w:t>
      </w:r>
    </w:p>
    <w:p w14:paraId="54CCB7DC" w14:textId="77777777" w:rsidR="00A80738" w:rsidRPr="00C926F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1047C04" w14:textId="71A94721" w:rsidR="00056818" w:rsidRPr="009F6FF6" w:rsidRDefault="00C659E2" w:rsidP="00C659E2">
      <w:pPr>
        <w:spacing w:before="120" w:after="120"/>
        <w:jc w:val="both"/>
        <w:rPr>
          <w:sz w:val="22"/>
          <w:szCs w:val="22"/>
        </w:rPr>
      </w:pPr>
      <w:r w:rsidRPr="00C926F7">
        <w:rPr>
          <w:bCs/>
          <w:sz w:val="22"/>
          <w:szCs w:val="22"/>
        </w:rPr>
        <w:t xml:space="preserve">Dotyczy </w:t>
      </w:r>
      <w:r w:rsidRPr="00C926F7">
        <w:rPr>
          <w:sz w:val="22"/>
          <w:szCs w:val="22"/>
        </w:rPr>
        <w:t xml:space="preserve">postępowania o udzielenie zamówienia publicznego prowadzonego w trybie </w:t>
      </w:r>
      <w:r w:rsidR="0023714D" w:rsidRPr="00C926F7">
        <w:rPr>
          <w:sz w:val="22"/>
          <w:szCs w:val="22"/>
        </w:rPr>
        <w:t>przetarg</w:t>
      </w:r>
      <w:r w:rsidR="0095522F" w:rsidRPr="00C926F7">
        <w:rPr>
          <w:sz w:val="22"/>
          <w:szCs w:val="22"/>
        </w:rPr>
        <w:t>u</w:t>
      </w:r>
      <w:r w:rsidR="0023714D" w:rsidRPr="00C926F7">
        <w:rPr>
          <w:sz w:val="22"/>
          <w:szCs w:val="22"/>
        </w:rPr>
        <w:t xml:space="preserve"> nieograniczon</w:t>
      </w:r>
      <w:r w:rsidR="0095522F" w:rsidRPr="00C926F7">
        <w:rPr>
          <w:sz w:val="22"/>
          <w:szCs w:val="22"/>
        </w:rPr>
        <w:t>ego</w:t>
      </w:r>
      <w:r w:rsidRPr="00C926F7">
        <w:rPr>
          <w:sz w:val="22"/>
          <w:szCs w:val="22"/>
        </w:rPr>
        <w:t xml:space="preserve"> </w:t>
      </w:r>
      <w:r w:rsidR="007965DC" w:rsidRPr="00C926F7">
        <w:rPr>
          <w:sz w:val="22"/>
          <w:szCs w:val="22"/>
        </w:rPr>
        <w:t>prowadzonego pn.</w:t>
      </w:r>
      <w:r w:rsidRPr="00C926F7">
        <w:rPr>
          <w:sz w:val="22"/>
          <w:szCs w:val="22"/>
        </w:rPr>
        <w:t xml:space="preserve">: </w:t>
      </w:r>
    </w:p>
    <w:p w14:paraId="0877E8D8" w14:textId="77777777" w:rsidR="00A80738" w:rsidRPr="00C926F7" w:rsidRDefault="0023714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926F7">
        <w:rPr>
          <w:b/>
          <w:sz w:val="22"/>
          <w:szCs w:val="22"/>
        </w:rPr>
        <w:t>dostawa 5 (+10 jako opcja) komputerów PC (stacjonarne stacje przetwarzania danych) - KC-zp.272-446/23</w:t>
      </w:r>
    </w:p>
    <w:p w14:paraId="7B2C56F2" w14:textId="77777777" w:rsidR="00D665F5" w:rsidRPr="00C926F7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C926F7">
        <w:rPr>
          <w:sz w:val="22"/>
          <w:szCs w:val="22"/>
        </w:rPr>
        <w:t>Zamawiający, działając na podstawie art. 22</w:t>
      </w:r>
      <w:r w:rsidR="00601802" w:rsidRPr="00C926F7">
        <w:rPr>
          <w:sz w:val="22"/>
          <w:szCs w:val="22"/>
        </w:rPr>
        <w:t>2</w:t>
      </w:r>
      <w:r w:rsidRPr="00C926F7">
        <w:rPr>
          <w:sz w:val="22"/>
          <w:szCs w:val="22"/>
        </w:rPr>
        <w:t xml:space="preserve"> ust. 5 </w:t>
      </w:r>
      <w:r w:rsidRPr="00C926F7">
        <w:rPr>
          <w:bCs/>
          <w:sz w:val="22"/>
          <w:szCs w:val="22"/>
        </w:rPr>
        <w:t>ustawy z dnia 11 września 2019 r. Prawo zamówień publicznych</w:t>
      </w:r>
      <w:r w:rsidRPr="00C926F7">
        <w:rPr>
          <w:sz w:val="22"/>
          <w:szCs w:val="22"/>
        </w:rPr>
        <w:t xml:space="preserve"> </w:t>
      </w:r>
      <w:r w:rsidR="00A67C20" w:rsidRPr="00C926F7">
        <w:rPr>
          <w:sz w:val="22"/>
          <w:szCs w:val="22"/>
        </w:rPr>
        <w:t xml:space="preserve">(Dz. U. z 2022 r. poz. 1710) </w:t>
      </w:r>
      <w:r w:rsidRPr="00C926F7">
        <w:rPr>
          <w:sz w:val="22"/>
          <w:szCs w:val="22"/>
        </w:rPr>
        <w:t>udostępnia</w:t>
      </w:r>
      <w:r w:rsidR="00F95C33" w:rsidRPr="00C926F7">
        <w:rPr>
          <w:sz w:val="22"/>
          <w:szCs w:val="22"/>
        </w:rPr>
        <w:t xml:space="preserve"> </w:t>
      </w:r>
      <w:r w:rsidR="004C7E9B" w:rsidRPr="00C926F7">
        <w:rPr>
          <w:sz w:val="22"/>
          <w:szCs w:val="22"/>
        </w:rPr>
        <w:t>informacj</w:t>
      </w:r>
      <w:r w:rsidR="00577BC6" w:rsidRPr="00C926F7">
        <w:rPr>
          <w:sz w:val="22"/>
          <w:szCs w:val="22"/>
        </w:rPr>
        <w:t>ę</w:t>
      </w:r>
      <w:r w:rsidR="00035488" w:rsidRPr="00C926F7">
        <w:rPr>
          <w:sz w:val="22"/>
          <w:szCs w:val="22"/>
        </w:rPr>
        <w:t xml:space="preserve"> z otwarcia ofert</w:t>
      </w:r>
      <w:r w:rsidR="00577BC6" w:rsidRPr="00C926F7">
        <w:rPr>
          <w:sz w:val="22"/>
          <w:szCs w:val="22"/>
        </w:rPr>
        <w:t>.</w:t>
      </w:r>
    </w:p>
    <w:p w14:paraId="6F106FC2" w14:textId="77777777" w:rsidR="00A80738" w:rsidRPr="00C926F7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C926F7">
        <w:rPr>
          <w:sz w:val="22"/>
          <w:szCs w:val="22"/>
        </w:rPr>
        <w:t>Podczas otwarcia ofert, mającego miejsce</w:t>
      </w:r>
      <w:r w:rsidR="00FF4AB1" w:rsidRPr="00C926F7">
        <w:rPr>
          <w:sz w:val="22"/>
          <w:szCs w:val="22"/>
        </w:rPr>
        <w:t xml:space="preserve"> w dniu </w:t>
      </w:r>
      <w:r w:rsidR="0023714D" w:rsidRPr="00C926F7">
        <w:rPr>
          <w:sz w:val="22"/>
          <w:szCs w:val="22"/>
        </w:rPr>
        <w:t>31/08/2023</w:t>
      </w:r>
      <w:r w:rsidR="00FF4AB1" w:rsidRPr="00C926F7">
        <w:rPr>
          <w:sz w:val="22"/>
          <w:szCs w:val="22"/>
        </w:rPr>
        <w:t xml:space="preserve"> o godz. </w:t>
      </w:r>
      <w:r w:rsidR="0023714D" w:rsidRPr="00C926F7">
        <w:rPr>
          <w:sz w:val="22"/>
          <w:szCs w:val="22"/>
        </w:rPr>
        <w:t>11:00</w:t>
      </w:r>
      <w:r w:rsidRPr="00C926F7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926F7" w14:paraId="30D98815" w14:textId="77777777" w:rsidTr="003F57CD">
        <w:tc>
          <w:tcPr>
            <w:tcW w:w="993" w:type="dxa"/>
            <w:shd w:val="clear" w:color="auto" w:fill="auto"/>
            <w:vAlign w:val="center"/>
          </w:tcPr>
          <w:p w14:paraId="649C4A67" w14:textId="77777777" w:rsidR="00D665F5" w:rsidRPr="00C926F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ADF4508" w14:textId="77777777" w:rsidR="00D665F5" w:rsidRPr="00C926F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>Nazwa</w:t>
            </w:r>
            <w:r w:rsidR="003F57CD" w:rsidRPr="00C926F7">
              <w:rPr>
                <w:sz w:val="22"/>
                <w:szCs w:val="22"/>
              </w:rPr>
              <w:t xml:space="preserve"> </w:t>
            </w:r>
            <w:r w:rsidRPr="00C926F7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682829" w14:textId="77777777" w:rsidR="00D665F5" w:rsidRPr="00C926F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>Cena oferty</w:t>
            </w:r>
          </w:p>
        </w:tc>
      </w:tr>
      <w:tr w:rsidR="0023714D" w:rsidRPr="00C926F7" w14:paraId="25AB7363" w14:textId="77777777" w:rsidTr="00216242">
        <w:tc>
          <w:tcPr>
            <w:tcW w:w="993" w:type="dxa"/>
            <w:shd w:val="clear" w:color="auto" w:fill="auto"/>
            <w:vAlign w:val="center"/>
          </w:tcPr>
          <w:p w14:paraId="244669A5" w14:textId="77777777" w:rsidR="0023714D" w:rsidRPr="00C926F7" w:rsidRDefault="0023714D" w:rsidP="0021624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C4F9484" w14:textId="7B921A1F" w:rsidR="0023714D" w:rsidRPr="00C926F7" w:rsidRDefault="0023714D" w:rsidP="00216242">
            <w:pPr>
              <w:spacing w:before="40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 xml:space="preserve">NKK SYSTEM </w:t>
            </w:r>
            <w:r w:rsidR="00056818" w:rsidRPr="00C926F7">
              <w:rPr>
                <w:sz w:val="22"/>
                <w:szCs w:val="22"/>
              </w:rPr>
              <w:t>Sp. z o. o.</w:t>
            </w:r>
          </w:p>
          <w:p w14:paraId="540160EC" w14:textId="7B9FABEE" w:rsidR="0023714D" w:rsidRPr="00C926F7" w:rsidRDefault="00056818" w:rsidP="00216242">
            <w:pPr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 xml:space="preserve">ul. </w:t>
            </w:r>
            <w:r w:rsidR="0023714D" w:rsidRPr="00C926F7">
              <w:rPr>
                <w:sz w:val="22"/>
                <w:szCs w:val="22"/>
              </w:rPr>
              <w:t xml:space="preserve">Tatarska 5 </w:t>
            </w:r>
          </w:p>
          <w:p w14:paraId="53F016D3" w14:textId="77777777" w:rsidR="0023714D" w:rsidRPr="00C926F7" w:rsidRDefault="0023714D" w:rsidP="00216242">
            <w:pPr>
              <w:spacing w:after="40"/>
              <w:jc w:val="both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>30-103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F4444F" w14:textId="7C5D4862" w:rsidR="005602FC" w:rsidRPr="00C926F7" w:rsidRDefault="00457EED" w:rsidP="0021624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 xml:space="preserve">a) </w:t>
            </w:r>
            <w:r w:rsidR="00926104" w:rsidRPr="00C926F7">
              <w:rPr>
                <w:sz w:val="22"/>
                <w:szCs w:val="22"/>
              </w:rPr>
              <w:t xml:space="preserve">Cena brutto za część gwarantowaną A – dostawa 5 szt. komputerów PC: 112 275,94 PLN </w:t>
            </w:r>
          </w:p>
          <w:p w14:paraId="3CA8755E" w14:textId="66DE63E8" w:rsidR="0023714D" w:rsidRPr="00C926F7" w:rsidRDefault="00457EED" w:rsidP="0021624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 xml:space="preserve">b) </w:t>
            </w:r>
            <w:r w:rsidR="00926104" w:rsidRPr="00C926F7">
              <w:rPr>
                <w:sz w:val="22"/>
                <w:szCs w:val="22"/>
              </w:rPr>
              <w:t>Cena brutto za część opcjonalną B – dostawa 10 szt. komputerów PC: 224 551,88 PLN</w:t>
            </w:r>
          </w:p>
        </w:tc>
      </w:tr>
      <w:tr w:rsidR="0023714D" w:rsidRPr="00C926F7" w14:paraId="5ADA1E31" w14:textId="77777777" w:rsidTr="00216242">
        <w:tc>
          <w:tcPr>
            <w:tcW w:w="993" w:type="dxa"/>
            <w:shd w:val="clear" w:color="auto" w:fill="auto"/>
            <w:vAlign w:val="center"/>
          </w:tcPr>
          <w:p w14:paraId="3D766772" w14:textId="77777777" w:rsidR="0023714D" w:rsidRPr="00C926F7" w:rsidRDefault="0023714D" w:rsidP="0021624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26B4906" w14:textId="2F9D91A2" w:rsidR="0023714D" w:rsidRPr="00C926F7" w:rsidRDefault="0023714D" w:rsidP="00216242">
            <w:pPr>
              <w:spacing w:before="40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>PROGRESS Systemy Komputerowe Sp. z o.</w:t>
            </w:r>
            <w:r w:rsidR="008C54E7" w:rsidRPr="00C926F7">
              <w:rPr>
                <w:sz w:val="22"/>
                <w:szCs w:val="22"/>
              </w:rPr>
              <w:t xml:space="preserve"> </w:t>
            </w:r>
            <w:r w:rsidRPr="00C926F7">
              <w:rPr>
                <w:sz w:val="22"/>
                <w:szCs w:val="22"/>
              </w:rPr>
              <w:t>o.</w:t>
            </w:r>
          </w:p>
          <w:p w14:paraId="68DD1F07" w14:textId="77777777" w:rsidR="0023714D" w:rsidRPr="00C926F7" w:rsidRDefault="0023714D" w:rsidP="00216242">
            <w:pPr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 xml:space="preserve">Al. Mickiewicza 27 </w:t>
            </w:r>
          </w:p>
          <w:p w14:paraId="05FC4410" w14:textId="77777777" w:rsidR="0023714D" w:rsidRPr="00C926F7" w:rsidRDefault="0023714D" w:rsidP="00216242">
            <w:pPr>
              <w:spacing w:after="40"/>
              <w:jc w:val="both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>31-120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DA8C6E" w14:textId="77777777" w:rsidR="00C63672" w:rsidRPr="00C926F7" w:rsidRDefault="00C63672" w:rsidP="00C636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 xml:space="preserve">a) </w:t>
            </w:r>
            <w:r w:rsidR="00460977" w:rsidRPr="00C926F7">
              <w:rPr>
                <w:sz w:val="22"/>
                <w:szCs w:val="22"/>
              </w:rPr>
              <w:t xml:space="preserve">Cena brutto za część gwarantowaną A – dostawa 5 szt. komputerów PC: 98 944,90 zł </w:t>
            </w:r>
          </w:p>
          <w:p w14:paraId="39CBCF3D" w14:textId="5E4A516B" w:rsidR="0023714D" w:rsidRPr="00C926F7" w:rsidRDefault="00460977" w:rsidP="00C636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 xml:space="preserve">b) Cena brutto za część opcjonalną B – dostawa 10 szt. komputerów PC: 197 889,80 zł </w:t>
            </w:r>
          </w:p>
        </w:tc>
      </w:tr>
      <w:tr w:rsidR="0023714D" w:rsidRPr="00C926F7" w14:paraId="21320AE2" w14:textId="77777777" w:rsidTr="00216242">
        <w:tc>
          <w:tcPr>
            <w:tcW w:w="993" w:type="dxa"/>
            <w:shd w:val="clear" w:color="auto" w:fill="auto"/>
            <w:vAlign w:val="center"/>
          </w:tcPr>
          <w:p w14:paraId="7CC51F21" w14:textId="77777777" w:rsidR="0023714D" w:rsidRPr="00C926F7" w:rsidRDefault="0023714D" w:rsidP="0021624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5244" w:type="dxa"/>
            <w:shd w:val="clear" w:color="auto" w:fill="auto"/>
          </w:tcPr>
          <w:p w14:paraId="31483352" w14:textId="4AE8D243" w:rsidR="0023714D" w:rsidRPr="00C926F7" w:rsidRDefault="0023714D" w:rsidP="00216242">
            <w:pPr>
              <w:spacing w:before="40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 xml:space="preserve">CEZAR </w:t>
            </w:r>
            <w:proofErr w:type="spellStart"/>
            <w:r w:rsidRPr="00C926F7">
              <w:rPr>
                <w:sz w:val="22"/>
                <w:szCs w:val="22"/>
              </w:rPr>
              <w:t>Machnio</w:t>
            </w:r>
            <w:proofErr w:type="spellEnd"/>
            <w:r w:rsidRPr="00C926F7">
              <w:rPr>
                <w:sz w:val="22"/>
                <w:szCs w:val="22"/>
              </w:rPr>
              <w:t xml:space="preserve"> i Piotr Gębka Sp. z o.o.</w:t>
            </w:r>
          </w:p>
          <w:p w14:paraId="39E58DDB" w14:textId="4B7DA46D" w:rsidR="0023714D" w:rsidRPr="00C926F7" w:rsidRDefault="0023714D" w:rsidP="00216242">
            <w:pPr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>ul. Wolność 8 lok. 4</w:t>
            </w:r>
          </w:p>
          <w:p w14:paraId="367FE5D2" w14:textId="77777777" w:rsidR="0023714D" w:rsidRPr="00C926F7" w:rsidRDefault="0023714D" w:rsidP="00216242">
            <w:pPr>
              <w:spacing w:after="40"/>
              <w:jc w:val="both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>26-600 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E89B02" w14:textId="77777777" w:rsidR="00954E63" w:rsidRPr="00C926F7" w:rsidRDefault="008A5555" w:rsidP="0021624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 xml:space="preserve">a) Cena brutto za część gwarantowaną A – dostawa 5 szt. komputerów PC: 103 166,25 PLN </w:t>
            </w:r>
          </w:p>
          <w:p w14:paraId="63A08C44" w14:textId="43B83C28" w:rsidR="0023714D" w:rsidRPr="00C926F7" w:rsidRDefault="008A5555" w:rsidP="0021624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>b) Cena brutto za część opcjonalną B – dostawa 10 szt. komputerów PC: 206 332,50 PLN</w:t>
            </w:r>
          </w:p>
        </w:tc>
      </w:tr>
      <w:tr w:rsidR="0023714D" w:rsidRPr="00C926F7" w14:paraId="2D8A86CF" w14:textId="77777777" w:rsidTr="00216242">
        <w:tc>
          <w:tcPr>
            <w:tcW w:w="993" w:type="dxa"/>
            <w:shd w:val="clear" w:color="auto" w:fill="auto"/>
            <w:vAlign w:val="center"/>
          </w:tcPr>
          <w:p w14:paraId="17D85573" w14:textId="77777777" w:rsidR="0023714D" w:rsidRPr="00C926F7" w:rsidRDefault="0023714D" w:rsidP="0021624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6152CBFB" w14:textId="0BA6951B" w:rsidR="0023714D" w:rsidRPr="00C926F7" w:rsidRDefault="0023714D" w:rsidP="00216242">
            <w:pPr>
              <w:spacing w:before="40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>SUNTAR Sp.</w:t>
            </w:r>
            <w:r w:rsidR="00946ABE" w:rsidRPr="00C926F7">
              <w:rPr>
                <w:sz w:val="22"/>
                <w:szCs w:val="22"/>
              </w:rPr>
              <w:t xml:space="preserve"> </w:t>
            </w:r>
            <w:r w:rsidRPr="00C926F7">
              <w:rPr>
                <w:sz w:val="22"/>
                <w:szCs w:val="22"/>
              </w:rPr>
              <w:t>z o.</w:t>
            </w:r>
            <w:r w:rsidR="00946ABE" w:rsidRPr="00C926F7">
              <w:rPr>
                <w:sz w:val="22"/>
                <w:szCs w:val="22"/>
              </w:rPr>
              <w:t xml:space="preserve"> </w:t>
            </w:r>
            <w:r w:rsidRPr="00C926F7">
              <w:rPr>
                <w:sz w:val="22"/>
                <w:szCs w:val="22"/>
              </w:rPr>
              <w:t>o.</w:t>
            </w:r>
          </w:p>
          <w:p w14:paraId="406846A8" w14:textId="4EC3B4BA" w:rsidR="0023714D" w:rsidRPr="00C926F7" w:rsidRDefault="00946ABE" w:rsidP="00216242">
            <w:pPr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 xml:space="preserve">ul. </w:t>
            </w:r>
            <w:r w:rsidR="0023714D" w:rsidRPr="00C926F7">
              <w:rPr>
                <w:sz w:val="22"/>
                <w:szCs w:val="22"/>
              </w:rPr>
              <w:t xml:space="preserve">Boya Żeleńskiego 5B </w:t>
            </w:r>
          </w:p>
          <w:p w14:paraId="7B6B7923" w14:textId="77777777" w:rsidR="0023714D" w:rsidRPr="00C926F7" w:rsidRDefault="0023714D" w:rsidP="00216242">
            <w:pPr>
              <w:spacing w:after="40"/>
              <w:jc w:val="both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>33-100 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FB8156" w14:textId="77777777" w:rsidR="002C7C3A" w:rsidRPr="00C926F7" w:rsidRDefault="00A7602F" w:rsidP="0021624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 xml:space="preserve">a) Cena brutto za część gwarantowaną A – dostawa 5 szt. komputerów PC: 118 492,05 PLN </w:t>
            </w:r>
          </w:p>
          <w:p w14:paraId="6513394F" w14:textId="089A6AAF" w:rsidR="0023714D" w:rsidRPr="00C926F7" w:rsidRDefault="00A7602F" w:rsidP="0021624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>b) Cena brutto za część opcjonalną B – dostawa 10 szt. komputerów PC: 236 984,10 PLN</w:t>
            </w:r>
          </w:p>
        </w:tc>
      </w:tr>
      <w:tr w:rsidR="0023714D" w:rsidRPr="00C926F7" w14:paraId="4186574D" w14:textId="77777777" w:rsidTr="00216242">
        <w:tc>
          <w:tcPr>
            <w:tcW w:w="993" w:type="dxa"/>
            <w:shd w:val="clear" w:color="auto" w:fill="auto"/>
            <w:vAlign w:val="center"/>
          </w:tcPr>
          <w:p w14:paraId="36627763" w14:textId="77777777" w:rsidR="0023714D" w:rsidRPr="00C926F7" w:rsidRDefault="0023714D" w:rsidP="0021624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7A8ACFAD" w14:textId="2F23D578" w:rsidR="0023714D" w:rsidRPr="00C926F7" w:rsidRDefault="0023714D" w:rsidP="00216242">
            <w:pPr>
              <w:spacing w:before="40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>CPU ZETO Sp.  z o.</w:t>
            </w:r>
            <w:r w:rsidR="00455D2C" w:rsidRPr="00C926F7">
              <w:rPr>
                <w:sz w:val="22"/>
                <w:szCs w:val="22"/>
              </w:rPr>
              <w:t xml:space="preserve"> </w:t>
            </w:r>
            <w:r w:rsidRPr="00C926F7">
              <w:rPr>
                <w:sz w:val="22"/>
                <w:szCs w:val="22"/>
              </w:rPr>
              <w:t>o.</w:t>
            </w:r>
          </w:p>
          <w:p w14:paraId="3A4E2153" w14:textId="77777777" w:rsidR="0023714D" w:rsidRPr="00C926F7" w:rsidRDefault="0023714D" w:rsidP="00216242">
            <w:pPr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 xml:space="preserve">Powstańców Wielkopolskich 20 </w:t>
            </w:r>
          </w:p>
          <w:p w14:paraId="62614232" w14:textId="77777777" w:rsidR="0023714D" w:rsidRPr="00C926F7" w:rsidRDefault="0023714D" w:rsidP="00216242">
            <w:pPr>
              <w:spacing w:after="40"/>
              <w:jc w:val="both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>58-500 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B57959" w14:textId="3C4B922C" w:rsidR="002C7C3A" w:rsidRPr="00C926F7" w:rsidRDefault="00C63672" w:rsidP="0021624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 xml:space="preserve">a) </w:t>
            </w:r>
            <w:r w:rsidR="00C706E5" w:rsidRPr="00C926F7">
              <w:rPr>
                <w:sz w:val="22"/>
                <w:szCs w:val="22"/>
              </w:rPr>
              <w:t xml:space="preserve">Cena brutto za część gwarantowaną A – dostawa 5 szt. komputerów PC: 97 839,61 PLN </w:t>
            </w:r>
          </w:p>
          <w:p w14:paraId="48355839" w14:textId="1A0A9809" w:rsidR="0023714D" w:rsidRPr="00C926F7" w:rsidRDefault="00C63672" w:rsidP="0021624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926F7">
              <w:rPr>
                <w:sz w:val="22"/>
                <w:szCs w:val="22"/>
              </w:rPr>
              <w:t xml:space="preserve">b) </w:t>
            </w:r>
            <w:r w:rsidR="00C706E5" w:rsidRPr="00C926F7">
              <w:rPr>
                <w:sz w:val="22"/>
                <w:szCs w:val="22"/>
              </w:rPr>
              <w:t>Cena brutto za część opcjonalną B – dostawa 10 szt. komputerów PC: 195 679,22 PLN</w:t>
            </w:r>
          </w:p>
        </w:tc>
      </w:tr>
    </w:tbl>
    <w:p w14:paraId="59D00195" w14:textId="77777777" w:rsidR="00577BC6" w:rsidRPr="00C926F7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C926F7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3471B" w14:textId="77777777" w:rsidR="003540E9" w:rsidRDefault="003540E9">
      <w:r>
        <w:separator/>
      </w:r>
    </w:p>
  </w:endnote>
  <w:endnote w:type="continuationSeparator" w:id="0">
    <w:p w14:paraId="78E6429F" w14:textId="77777777" w:rsidR="003540E9" w:rsidRDefault="00354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A84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866FD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B93E5" w14:textId="77777777" w:rsidR="009F189D" w:rsidRDefault="009F6FF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33B05AE">
        <v:line id="_x0000_s1025" style="position:absolute;left:0;text-align:left;z-index:251657728" from="-3.85pt,8.7pt" to="455.15pt,8.7pt"/>
      </w:pict>
    </w:r>
  </w:p>
  <w:p w14:paraId="2E4576C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F84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0AE478" w14:textId="77777777" w:rsidR="009F189D" w:rsidRDefault="009F189D">
    <w:pPr>
      <w:pStyle w:val="Stopka"/>
      <w:tabs>
        <w:tab w:val="clear" w:pos="4536"/>
      </w:tabs>
      <w:jc w:val="center"/>
    </w:pPr>
  </w:p>
  <w:p w14:paraId="73EB92F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99E74" w14:textId="77777777" w:rsidR="003540E9" w:rsidRDefault="003540E9">
      <w:r>
        <w:separator/>
      </w:r>
    </w:p>
  </w:footnote>
  <w:footnote w:type="continuationSeparator" w:id="0">
    <w:p w14:paraId="55C74D2A" w14:textId="77777777" w:rsidR="003540E9" w:rsidRDefault="003540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5EB2B" w14:textId="77777777" w:rsidR="00CC789B" w:rsidRPr="00CC789B" w:rsidRDefault="00C706E5" w:rsidP="00CC789B">
    <w:pPr>
      <w:pStyle w:val="Nagwek"/>
    </w:pPr>
    <w:r>
      <w:pict w14:anchorId="4D95A4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43DB830C" w14:textId="77777777" w:rsidR="00CC789B" w:rsidRPr="00CC789B" w:rsidRDefault="00CC789B" w:rsidP="00CC789B">
    <w:pPr>
      <w:pStyle w:val="Nagwek"/>
    </w:pPr>
    <w:r w:rsidRPr="00CC789B">
      <w:t>W ramach projektu POIR.04.02.00-00-D008/20 pn. „Krajowe laboratorium sieci i usług 5G wraz z otoczeniem " (akr. PL-5G) realizowanego w ramach Programu Operacyjnego Inteligentny Rozwój na lata 2014-2020</w:t>
    </w:r>
  </w:p>
  <w:p w14:paraId="632D1826" w14:textId="77777777" w:rsidR="0023714D" w:rsidRDefault="002371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40E9"/>
    <w:rsid w:val="00007727"/>
    <w:rsid w:val="00017720"/>
    <w:rsid w:val="00035488"/>
    <w:rsid w:val="00056818"/>
    <w:rsid w:val="000D7F25"/>
    <w:rsid w:val="000E00E5"/>
    <w:rsid w:val="001146A4"/>
    <w:rsid w:val="00173B20"/>
    <w:rsid w:val="001C69FF"/>
    <w:rsid w:val="0023318D"/>
    <w:rsid w:val="0023714D"/>
    <w:rsid w:val="002C7C3A"/>
    <w:rsid w:val="003540E9"/>
    <w:rsid w:val="003B6B36"/>
    <w:rsid w:val="003D72FD"/>
    <w:rsid w:val="003F57CD"/>
    <w:rsid w:val="00423179"/>
    <w:rsid w:val="00455D2C"/>
    <w:rsid w:val="00457EED"/>
    <w:rsid w:val="00460977"/>
    <w:rsid w:val="00490DC0"/>
    <w:rsid w:val="00493F8C"/>
    <w:rsid w:val="004C7E9B"/>
    <w:rsid w:val="005324A5"/>
    <w:rsid w:val="005602FC"/>
    <w:rsid w:val="00577BC6"/>
    <w:rsid w:val="00601802"/>
    <w:rsid w:val="0069085C"/>
    <w:rsid w:val="0073323E"/>
    <w:rsid w:val="007965DC"/>
    <w:rsid w:val="00843263"/>
    <w:rsid w:val="00861E75"/>
    <w:rsid w:val="008A5555"/>
    <w:rsid w:val="008C54E7"/>
    <w:rsid w:val="00926104"/>
    <w:rsid w:val="00946ABE"/>
    <w:rsid w:val="00954E63"/>
    <w:rsid w:val="0095522F"/>
    <w:rsid w:val="009D19BD"/>
    <w:rsid w:val="009F189D"/>
    <w:rsid w:val="009F6FF6"/>
    <w:rsid w:val="00A67C20"/>
    <w:rsid w:val="00A7602F"/>
    <w:rsid w:val="00A80738"/>
    <w:rsid w:val="00B21E2C"/>
    <w:rsid w:val="00C236D3"/>
    <w:rsid w:val="00C63672"/>
    <w:rsid w:val="00C659E2"/>
    <w:rsid w:val="00C706E5"/>
    <w:rsid w:val="00C926F7"/>
    <w:rsid w:val="00C932E3"/>
    <w:rsid w:val="00CB0802"/>
    <w:rsid w:val="00CC789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298D3D"/>
  <w15:chartTrackingRefBased/>
  <w15:docId w15:val="{29F5A5A5-386A-4DF6-BB59-06B6ECBC4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323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13</cp:revision>
  <dcterms:created xsi:type="dcterms:W3CDTF">2023-08-31T09:32:00Z</dcterms:created>
  <dcterms:modified xsi:type="dcterms:W3CDTF">2023-08-31T09:37:00Z</dcterms:modified>
</cp:coreProperties>
</file>