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2CFE2C3A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1D2DED">
        <w:rPr>
          <w:b/>
          <w:bCs/>
        </w:rPr>
        <w:t>części komputerowych - KC-</w:t>
      </w:r>
      <w:proofErr w:type="spellStart"/>
      <w:r w:rsidR="001D2DED">
        <w:rPr>
          <w:b/>
          <w:bCs/>
        </w:rPr>
        <w:t>zp</w:t>
      </w:r>
      <w:proofErr w:type="spellEnd"/>
      <w:r w:rsidR="001D2DED">
        <w:rPr>
          <w:b/>
          <w:bCs/>
        </w:rPr>
        <w:t>. 272-467/23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</w:t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>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FEFF1" w14:textId="77777777" w:rsidR="00FD252A" w:rsidRDefault="00FD252A" w:rsidP="0038231F">
      <w:pPr>
        <w:spacing w:after="0" w:line="240" w:lineRule="auto"/>
      </w:pPr>
      <w:r>
        <w:separator/>
      </w:r>
    </w:p>
  </w:endnote>
  <w:endnote w:type="continuationSeparator" w:id="0">
    <w:p w14:paraId="2D58E786" w14:textId="77777777" w:rsidR="00FD252A" w:rsidRDefault="00FD25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0D2F8" w14:textId="77777777" w:rsidR="00FD252A" w:rsidRDefault="00FD252A" w:rsidP="0038231F">
      <w:pPr>
        <w:spacing w:after="0" w:line="240" w:lineRule="auto"/>
      </w:pPr>
      <w:r>
        <w:separator/>
      </w:r>
    </w:p>
  </w:footnote>
  <w:footnote w:type="continuationSeparator" w:id="0">
    <w:p w14:paraId="396E1B30" w14:textId="77777777" w:rsidR="00FD252A" w:rsidRDefault="00FD252A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C653" w14:textId="7F4E7EA9" w:rsidR="00566A0D" w:rsidRDefault="00566A0D" w:rsidP="00566A0D">
    <w:pPr>
      <w:pStyle w:val="Nagwek"/>
      <w:rPr>
        <w:noProof/>
        <w:sz w:val="24"/>
        <w:szCs w:val="20"/>
        <w:lang w:eastAsia="pl-PL"/>
      </w:rPr>
    </w:pPr>
    <w:r>
      <w:rPr>
        <w:noProof/>
      </w:rPr>
      <w:drawing>
        <wp:inline distT="0" distB="0" distL="0" distR="0" wp14:anchorId="7B812351" wp14:editId="5236119C">
          <wp:extent cx="5760720" cy="723900"/>
          <wp:effectExtent l="0" t="0" r="0" b="0"/>
          <wp:docPr id="337338820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DDDAE7" w14:textId="015E164E" w:rsidR="00AE1CBE" w:rsidRPr="00566A0D" w:rsidRDefault="00566A0D" w:rsidP="00566A0D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57AF9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52936"/>
    <w:rsid w:val="001902D2"/>
    <w:rsid w:val="001C6945"/>
    <w:rsid w:val="001D2DED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66A0D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9F1DA3"/>
    <w:rsid w:val="00A15F7E"/>
    <w:rsid w:val="00A166B0"/>
    <w:rsid w:val="00A2128C"/>
    <w:rsid w:val="00A22DCF"/>
    <w:rsid w:val="00A24C2D"/>
    <w:rsid w:val="00A276E4"/>
    <w:rsid w:val="00A3062E"/>
    <w:rsid w:val="00A347DE"/>
    <w:rsid w:val="00A95882"/>
    <w:rsid w:val="00AE1CBE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D0B14"/>
    <w:rsid w:val="00FD252A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6</cp:revision>
  <cp:lastPrinted>2023-01-04T09:58:00Z</cp:lastPrinted>
  <dcterms:created xsi:type="dcterms:W3CDTF">2023-08-25T07:38:00Z</dcterms:created>
  <dcterms:modified xsi:type="dcterms:W3CDTF">2023-08-25T07:49:00Z</dcterms:modified>
</cp:coreProperties>
</file>