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D058F" w14:textId="62FEF2BA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637E9EB6" w14:textId="77777777" w:rsidR="00692847" w:rsidRDefault="00692847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09E4E602" w14:textId="7FA7CD5E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00A5A575" w:rsidR="002B4C17" w:rsidRPr="00894B65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5C6C20">
        <w:rPr>
          <w:b/>
          <w:bCs/>
        </w:rPr>
        <w:t>d</w:t>
      </w:r>
      <w:r w:rsidR="005C6C20" w:rsidRPr="005C6C20">
        <w:rPr>
          <w:b/>
          <w:bCs/>
        </w:rPr>
        <w:t>ostawa części komputerowych - KC-</w:t>
      </w:r>
      <w:proofErr w:type="spellStart"/>
      <w:r w:rsidR="005C6C20" w:rsidRPr="005C6C20">
        <w:rPr>
          <w:b/>
          <w:bCs/>
        </w:rPr>
        <w:t>zp</w:t>
      </w:r>
      <w:proofErr w:type="spellEnd"/>
      <w:r w:rsidR="005C6C20" w:rsidRPr="005C6C20">
        <w:rPr>
          <w:b/>
          <w:bCs/>
        </w:rPr>
        <w:t>. 272-467/23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p w14:paraId="35E835D3" w14:textId="41F267A9" w:rsidR="00486430" w:rsidRPr="00F72799" w:rsidRDefault="00486430" w:rsidP="00486430">
      <w:pPr>
        <w:spacing w:after="120"/>
        <w:ind w:left="-46" w:hanging="14"/>
        <w:rPr>
          <w:rFonts w:ascii="Verdana" w:hAnsi="Verdana"/>
          <w:b/>
          <w:bCs/>
          <w:kern w:val="3"/>
          <w:sz w:val="18"/>
          <w:szCs w:val="18"/>
        </w:rPr>
      </w:pPr>
      <w:r>
        <w:rPr>
          <w:b/>
          <w:sz w:val="20"/>
          <w:szCs w:val="20"/>
          <w:highlight w:val="cyan"/>
        </w:rPr>
        <w:t>ZADANIE CZĘŚCIOWE NR 1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474"/>
        <w:gridCol w:w="794"/>
        <w:gridCol w:w="1134"/>
        <w:gridCol w:w="1031"/>
        <w:gridCol w:w="851"/>
        <w:gridCol w:w="2001"/>
      </w:tblGrid>
      <w:tr w:rsidR="00486430" w:rsidRPr="002A16E2" w14:paraId="4EBA937C" w14:textId="77777777" w:rsidTr="005C6C20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865BBD1" w14:textId="77777777" w:rsidR="00486430" w:rsidRPr="002A16E2" w:rsidRDefault="00486430" w:rsidP="00A00DDD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1E3046F" w14:textId="77777777" w:rsidR="00486430" w:rsidRDefault="00486430" w:rsidP="00A00D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5D2E096A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  <w:p w14:paraId="4A2C0159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F5ABBAD" w14:textId="77777777" w:rsidR="00A3091A" w:rsidRDefault="00A3091A" w:rsidP="00A00DDD">
            <w:pPr>
              <w:jc w:val="center"/>
              <w:rPr>
                <w:b/>
                <w:sz w:val="16"/>
                <w:szCs w:val="16"/>
              </w:rPr>
            </w:pPr>
          </w:p>
          <w:p w14:paraId="153C8502" w14:textId="2C1C28EC" w:rsidR="00486430" w:rsidRDefault="00486430" w:rsidP="00A00D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Producent/model </w:t>
            </w:r>
          </w:p>
          <w:p w14:paraId="4DC750C1" w14:textId="2FB7754F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271CA56" w14:textId="72D12176" w:rsidR="00486430" w:rsidRPr="00DE7746" w:rsidRDefault="00A3091A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Liczba</w:t>
            </w:r>
          </w:p>
          <w:p w14:paraId="126C375C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C949079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DE7746"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7759CF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Wartość netto</w:t>
            </w:r>
          </w:p>
          <w:p w14:paraId="5FBD2A98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7180599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VAT</w:t>
            </w:r>
          </w:p>
          <w:p w14:paraId="6F9BAC80" w14:textId="77777777" w:rsidR="00486430" w:rsidRPr="00DE7746" w:rsidRDefault="00486430" w:rsidP="00A00DDD">
            <w:pPr>
              <w:jc w:val="center"/>
              <w:rPr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[%]</w:t>
            </w:r>
          </w:p>
          <w:p w14:paraId="42359652" w14:textId="77777777" w:rsidR="00486430" w:rsidRPr="00DE7746" w:rsidRDefault="00486430" w:rsidP="00A00DD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CD4B051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267CD5D0" w14:textId="77777777" w:rsidR="00486430" w:rsidRPr="00DE7746" w:rsidRDefault="00486430" w:rsidP="00A00DDD">
            <w:pPr>
              <w:jc w:val="center"/>
              <w:rPr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[PLN]</w:t>
            </w:r>
          </w:p>
          <w:p w14:paraId="1E2363DB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 xml:space="preserve"> (z doliczonym </w:t>
            </w:r>
            <w:r w:rsidRPr="00DE7746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486430" w:rsidRPr="002A16E2" w14:paraId="0CB51DBF" w14:textId="77777777" w:rsidTr="005C6C20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6B8EE76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FA10CB7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071BF3E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6C2838A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3D330D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9DC6577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72D8E14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9B054E1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486430" w:rsidRPr="002A16E2" w14:paraId="04B210AC" w14:textId="77777777" w:rsidTr="005C6C2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B42F258" w14:textId="445BA9D4" w:rsidR="00486430" w:rsidRPr="002A16E2" w:rsidRDefault="00486430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7D828" w14:textId="3023BB0B" w:rsidR="00486430" w:rsidRPr="00A3091A" w:rsidRDefault="005C6C20" w:rsidP="00A00DD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Kabel USB typ C 1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C6D98" w14:textId="77777777" w:rsidR="00486430" w:rsidRPr="002A16E2" w:rsidRDefault="0048643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52BD3" w14:textId="0DB99BD4" w:rsidR="00486430" w:rsidRPr="007752A9" w:rsidRDefault="005C6C20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A3091A">
              <w:rPr>
                <w:sz w:val="20"/>
                <w:szCs w:val="20"/>
              </w:rPr>
              <w:t>0</w:t>
            </w:r>
            <w:r w:rsidR="00486430" w:rsidRPr="007752A9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EFBB2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A9E6E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D6C8F5E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8C4E5D7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86430" w:rsidRPr="002A16E2" w14:paraId="4BB4A1B6" w14:textId="77777777" w:rsidTr="005C6C2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E36465D" w14:textId="0B8F09C7" w:rsidR="00486430" w:rsidRPr="002A16E2" w:rsidRDefault="00A3091A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63A3F" w14:textId="65CB54AF" w:rsidR="00486430" w:rsidRPr="00A3091A" w:rsidRDefault="005C6C20" w:rsidP="00A00DD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Kabel USB typ C 2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56246" w14:textId="77777777" w:rsidR="00486430" w:rsidRPr="002A16E2" w:rsidRDefault="0048643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7D3AC" w14:textId="2E608F95" w:rsidR="00486430" w:rsidRPr="007752A9" w:rsidRDefault="005C6C20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486430" w:rsidRPr="007752A9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048D2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8A3C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2219DB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346BC5B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5C6C20" w:rsidRPr="002A16E2" w14:paraId="23774894" w14:textId="77777777" w:rsidTr="005C6C2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8550EB5" w14:textId="32282ABC" w:rsidR="005C6C20" w:rsidRDefault="005C6C20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22E17" w14:textId="42B18AB9" w:rsidR="005C6C20" w:rsidRDefault="005C6C20" w:rsidP="00A00DD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Kabel USB typ A-C 1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EF742" w14:textId="77777777" w:rsidR="005C6C20" w:rsidRPr="002A16E2" w:rsidRDefault="005C6C2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05CB8" w14:textId="1C5007BA" w:rsidR="005C6C20" w:rsidRDefault="005C6C20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1CC18" w14:textId="77777777" w:rsidR="005C6C20" w:rsidRPr="002A16E2" w:rsidRDefault="005C6C2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F98F9" w14:textId="77777777" w:rsidR="005C6C20" w:rsidRPr="002A16E2" w:rsidRDefault="005C6C2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3C63A5" w14:textId="77777777" w:rsidR="005C6C20" w:rsidRPr="002A16E2" w:rsidRDefault="005C6C2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5C78CF5" w14:textId="77777777" w:rsidR="005C6C20" w:rsidRPr="002A16E2" w:rsidRDefault="005C6C2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5C6C20" w:rsidRPr="002A16E2" w14:paraId="6BD96DC0" w14:textId="77777777" w:rsidTr="005C6C2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BCD63ED" w14:textId="0F545C68" w:rsidR="005C6C20" w:rsidRDefault="005C6C20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F5623" w14:textId="5AE478CE" w:rsidR="005C6C20" w:rsidRDefault="005C6C20" w:rsidP="00A00DD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Kabel USB typ A-C 2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84ACB" w14:textId="77777777" w:rsidR="005C6C20" w:rsidRPr="002A16E2" w:rsidRDefault="005C6C2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A0B91" w14:textId="13B04458" w:rsidR="005C6C20" w:rsidRDefault="005C6C20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A6788" w14:textId="77777777" w:rsidR="005C6C20" w:rsidRPr="002A16E2" w:rsidRDefault="005C6C2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2AC8A" w14:textId="77777777" w:rsidR="005C6C20" w:rsidRPr="002A16E2" w:rsidRDefault="005C6C2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42205C6" w14:textId="77777777" w:rsidR="005C6C20" w:rsidRPr="002A16E2" w:rsidRDefault="005C6C2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443606" w14:textId="77777777" w:rsidR="005C6C20" w:rsidRPr="002A16E2" w:rsidRDefault="005C6C2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5C6C20" w:rsidRPr="002A16E2" w14:paraId="24789478" w14:textId="77777777" w:rsidTr="005C6C2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7EE63FC" w14:textId="40E48846" w:rsidR="005C6C20" w:rsidRDefault="005C6C20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EABEB" w14:textId="23C78D51" w:rsidR="005C6C20" w:rsidRDefault="005C6C20" w:rsidP="00A00DD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Kabel sieciowy A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6031B" w14:textId="77777777" w:rsidR="005C6C20" w:rsidRPr="002A16E2" w:rsidRDefault="005C6C2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1E724" w14:textId="6A6EB65D" w:rsidR="005C6C20" w:rsidRDefault="005C6C20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D4317" w14:textId="77777777" w:rsidR="005C6C20" w:rsidRPr="002A16E2" w:rsidRDefault="005C6C2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3C297" w14:textId="77777777" w:rsidR="005C6C20" w:rsidRPr="002A16E2" w:rsidRDefault="005C6C2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CDCF0CB" w14:textId="77777777" w:rsidR="005C6C20" w:rsidRPr="002A16E2" w:rsidRDefault="005C6C2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0EA910" w14:textId="77777777" w:rsidR="005C6C20" w:rsidRPr="002A16E2" w:rsidRDefault="005C6C2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5C6C20" w:rsidRPr="002A16E2" w14:paraId="7CCBCA6B" w14:textId="77777777" w:rsidTr="005C6C2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CDDCAE3" w14:textId="312177BD" w:rsidR="005C6C20" w:rsidRDefault="005C6C20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D46D3" w14:textId="4E4D877C" w:rsidR="005C6C20" w:rsidRDefault="005C6C20" w:rsidP="00A00DD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Kabel sieciowy B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2D6E8" w14:textId="77777777" w:rsidR="005C6C20" w:rsidRPr="002A16E2" w:rsidRDefault="005C6C2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B5C59" w14:textId="7E308917" w:rsidR="005C6C20" w:rsidRDefault="005C6C20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2828C" w14:textId="77777777" w:rsidR="005C6C20" w:rsidRPr="002A16E2" w:rsidRDefault="005C6C2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701E3" w14:textId="77777777" w:rsidR="005C6C20" w:rsidRPr="002A16E2" w:rsidRDefault="005C6C2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D030D0" w14:textId="77777777" w:rsidR="005C6C20" w:rsidRPr="002A16E2" w:rsidRDefault="005C6C2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ED831D" w14:textId="77777777" w:rsidR="005C6C20" w:rsidRPr="002A16E2" w:rsidRDefault="005C6C2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5C6C20" w:rsidRPr="002A16E2" w14:paraId="45CE86F8" w14:textId="77777777" w:rsidTr="005C6C2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87C1318" w14:textId="1F1CC484" w:rsidR="005C6C20" w:rsidRDefault="005C6C20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56744" w14:textId="200BB405" w:rsidR="005C6C20" w:rsidRDefault="005C6C20" w:rsidP="00A00DD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Kabel sieciowy C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79CF5" w14:textId="77777777" w:rsidR="005C6C20" w:rsidRPr="002A16E2" w:rsidRDefault="005C6C2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D2337" w14:textId="5ED61C9E" w:rsidR="005C6C20" w:rsidRDefault="005C6C20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CE85F" w14:textId="77777777" w:rsidR="005C6C20" w:rsidRPr="002A16E2" w:rsidRDefault="005C6C2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B53DC" w14:textId="77777777" w:rsidR="005C6C20" w:rsidRPr="002A16E2" w:rsidRDefault="005C6C2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DD0679" w14:textId="77777777" w:rsidR="005C6C20" w:rsidRPr="002A16E2" w:rsidRDefault="005C6C2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4E2AD9" w14:textId="77777777" w:rsidR="005C6C20" w:rsidRPr="002A16E2" w:rsidRDefault="005C6C2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5C6C20" w:rsidRPr="002A16E2" w14:paraId="0582B951" w14:textId="77777777" w:rsidTr="005C6C2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6981655" w14:textId="030C193E" w:rsidR="005C6C20" w:rsidRDefault="005C6C20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DB89B" w14:textId="19B7D6ED" w:rsidR="005C6C20" w:rsidRDefault="005C6C20" w:rsidP="00A00DD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Kabel sieciowy D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00A93" w14:textId="77777777" w:rsidR="005C6C20" w:rsidRPr="002A16E2" w:rsidRDefault="005C6C2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24B0B" w14:textId="25E2D0B4" w:rsidR="005C6C20" w:rsidRDefault="005C6C20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5D431" w14:textId="77777777" w:rsidR="005C6C20" w:rsidRPr="002A16E2" w:rsidRDefault="005C6C2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A248E" w14:textId="77777777" w:rsidR="005C6C20" w:rsidRPr="002A16E2" w:rsidRDefault="005C6C2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2943BC" w14:textId="77777777" w:rsidR="005C6C20" w:rsidRPr="002A16E2" w:rsidRDefault="005C6C2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5186FB8" w14:textId="77777777" w:rsidR="005C6C20" w:rsidRPr="002A16E2" w:rsidRDefault="005C6C2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5C6C20" w:rsidRPr="002A16E2" w14:paraId="5BD2156E" w14:textId="77777777" w:rsidTr="005C6C2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03A557C" w14:textId="258D0916" w:rsidR="005C6C20" w:rsidRDefault="005C6C20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E20C1" w14:textId="6DEE7B52" w:rsidR="005C6C20" w:rsidRDefault="005C6C20" w:rsidP="00A00DD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Kabel sieciowy E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B7A7C" w14:textId="77777777" w:rsidR="005C6C20" w:rsidRPr="002A16E2" w:rsidRDefault="005C6C2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6BE44" w14:textId="29EE8EC0" w:rsidR="005C6C20" w:rsidRDefault="005C6C20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DFAAA" w14:textId="77777777" w:rsidR="005C6C20" w:rsidRPr="002A16E2" w:rsidRDefault="005C6C2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61BEE" w14:textId="77777777" w:rsidR="005C6C20" w:rsidRPr="002A16E2" w:rsidRDefault="005C6C2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9EA60F0" w14:textId="77777777" w:rsidR="005C6C20" w:rsidRPr="002A16E2" w:rsidRDefault="005C6C2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F95AB1B" w14:textId="77777777" w:rsidR="005C6C20" w:rsidRPr="002A16E2" w:rsidRDefault="005C6C2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5C6C20" w:rsidRPr="002A16E2" w14:paraId="2CE394B4" w14:textId="77777777" w:rsidTr="005C6C2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1156987" w14:textId="0F515570" w:rsidR="005C6C20" w:rsidRDefault="005C6C20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E2E32" w14:textId="3593697C" w:rsidR="005C6C20" w:rsidRDefault="005C6C20" w:rsidP="00A00DD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Kabel sieciowy F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EF8F3" w14:textId="77777777" w:rsidR="005C6C20" w:rsidRPr="002A16E2" w:rsidRDefault="005C6C2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15260" w14:textId="2C57FD8A" w:rsidR="005C6C20" w:rsidRDefault="005C6C20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20D61" w14:textId="77777777" w:rsidR="005C6C20" w:rsidRPr="002A16E2" w:rsidRDefault="005C6C2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840A4" w14:textId="77777777" w:rsidR="005C6C20" w:rsidRPr="002A16E2" w:rsidRDefault="005C6C2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904BDE7" w14:textId="77777777" w:rsidR="005C6C20" w:rsidRPr="002A16E2" w:rsidRDefault="005C6C2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5F6172A" w14:textId="77777777" w:rsidR="005C6C20" w:rsidRPr="002A16E2" w:rsidRDefault="005C6C2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5C6C20" w:rsidRPr="002A16E2" w14:paraId="40D59513" w14:textId="77777777" w:rsidTr="005C6C2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B8260AC" w14:textId="082C787B" w:rsidR="005C6C20" w:rsidRDefault="005C6C20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3A988" w14:textId="21F7F17D" w:rsidR="005C6C20" w:rsidRDefault="005C6C20" w:rsidP="00A00DD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Kabel sieciowy G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BBAC6" w14:textId="77777777" w:rsidR="005C6C20" w:rsidRPr="002A16E2" w:rsidRDefault="005C6C2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8F4C7" w14:textId="16CBC2AC" w:rsidR="005C6C20" w:rsidRDefault="005C6C20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34EA2" w14:textId="77777777" w:rsidR="005C6C20" w:rsidRPr="002A16E2" w:rsidRDefault="005C6C2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C7C9C" w14:textId="77777777" w:rsidR="005C6C20" w:rsidRPr="002A16E2" w:rsidRDefault="005C6C2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9554BC1" w14:textId="77777777" w:rsidR="005C6C20" w:rsidRPr="002A16E2" w:rsidRDefault="005C6C2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481836" w14:textId="77777777" w:rsidR="005C6C20" w:rsidRPr="002A16E2" w:rsidRDefault="005C6C2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5C6C20" w:rsidRPr="002A16E2" w14:paraId="4700FEE7" w14:textId="77777777" w:rsidTr="005C6C2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54849F7" w14:textId="037C775F" w:rsidR="005C6C20" w:rsidRDefault="005C6C20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A58AD" w14:textId="4BE01424" w:rsidR="005C6C20" w:rsidRDefault="005C6C20" w:rsidP="00A00DD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Kabel sieciowy H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8DDC7" w14:textId="77777777" w:rsidR="005C6C20" w:rsidRPr="002A16E2" w:rsidRDefault="005C6C2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121F1" w14:textId="31CA928F" w:rsidR="005C6C20" w:rsidRDefault="005C6C20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FDDC3" w14:textId="77777777" w:rsidR="005C6C20" w:rsidRPr="002A16E2" w:rsidRDefault="005C6C2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B590E" w14:textId="77777777" w:rsidR="005C6C20" w:rsidRPr="002A16E2" w:rsidRDefault="005C6C2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A645869" w14:textId="77777777" w:rsidR="005C6C20" w:rsidRPr="002A16E2" w:rsidRDefault="005C6C2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6A08452" w14:textId="77777777" w:rsidR="005C6C20" w:rsidRPr="002A16E2" w:rsidRDefault="005C6C2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5C6C20" w:rsidRPr="002A16E2" w14:paraId="30207D32" w14:textId="77777777" w:rsidTr="005C6C2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1879D33" w14:textId="7AD6E860" w:rsidR="005C6C20" w:rsidRDefault="005C6C20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8365" w14:textId="5561ACD6" w:rsidR="005C6C20" w:rsidRDefault="005C6C20" w:rsidP="00A00DD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Kabel sieciowy I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B99AE" w14:textId="77777777" w:rsidR="005C6C20" w:rsidRPr="002A16E2" w:rsidRDefault="005C6C2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34F7A" w14:textId="1803B1C9" w:rsidR="005C6C20" w:rsidRDefault="005C6C20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CB5B0" w14:textId="77777777" w:rsidR="005C6C20" w:rsidRPr="002A16E2" w:rsidRDefault="005C6C2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30DE2" w14:textId="77777777" w:rsidR="005C6C20" w:rsidRPr="002A16E2" w:rsidRDefault="005C6C2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A874FD" w14:textId="77777777" w:rsidR="005C6C20" w:rsidRPr="002A16E2" w:rsidRDefault="005C6C2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49CD83E" w14:textId="77777777" w:rsidR="005C6C20" w:rsidRPr="002A16E2" w:rsidRDefault="005C6C2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5C6C20" w:rsidRPr="002A16E2" w14:paraId="0AB9823E" w14:textId="77777777" w:rsidTr="005C6C2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867A85" w14:textId="1605B6AA" w:rsidR="005C6C20" w:rsidRDefault="005C6C20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73FC5" w14:textId="6CBB1A25" w:rsidR="005C6C20" w:rsidRDefault="005C6C20" w:rsidP="00A00DD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Kabel sieciowy J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415B" w14:textId="77777777" w:rsidR="005C6C20" w:rsidRPr="002A16E2" w:rsidRDefault="005C6C2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62344" w14:textId="6475FBD0" w:rsidR="005C6C20" w:rsidRDefault="005C6C20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3AE10" w14:textId="77777777" w:rsidR="005C6C20" w:rsidRPr="002A16E2" w:rsidRDefault="005C6C2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964CB" w14:textId="77777777" w:rsidR="005C6C20" w:rsidRPr="002A16E2" w:rsidRDefault="005C6C2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E4C9671" w14:textId="77777777" w:rsidR="005C6C20" w:rsidRPr="002A16E2" w:rsidRDefault="005C6C2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342699" w14:textId="77777777" w:rsidR="005C6C20" w:rsidRPr="002A16E2" w:rsidRDefault="005C6C2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5C6C20" w:rsidRPr="002A16E2" w14:paraId="75BEAF04" w14:textId="77777777" w:rsidTr="005C6C2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D9DD8C" w14:textId="3AF6E5F9" w:rsidR="005C6C20" w:rsidRDefault="005C6C20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52A70" w14:textId="1EF053D9" w:rsidR="005C6C20" w:rsidRDefault="005C6C20" w:rsidP="00A00DD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Kabel sieciowy K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9D7B6" w14:textId="77777777" w:rsidR="005C6C20" w:rsidRPr="002A16E2" w:rsidRDefault="005C6C2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556D4" w14:textId="031782CA" w:rsidR="005C6C20" w:rsidRDefault="005C6C20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0EA91" w14:textId="77777777" w:rsidR="005C6C20" w:rsidRPr="002A16E2" w:rsidRDefault="005C6C2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39791" w14:textId="77777777" w:rsidR="005C6C20" w:rsidRPr="002A16E2" w:rsidRDefault="005C6C2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A4A55D1" w14:textId="77777777" w:rsidR="005C6C20" w:rsidRPr="002A16E2" w:rsidRDefault="005C6C2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0CAF8FC" w14:textId="77777777" w:rsidR="005C6C20" w:rsidRPr="002A16E2" w:rsidRDefault="005C6C2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5C6C20" w:rsidRPr="002A16E2" w14:paraId="32BB8A4A" w14:textId="77777777" w:rsidTr="005C6C2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C3ADDD2" w14:textId="3C0D0963" w:rsidR="005C6C20" w:rsidRDefault="005C6C20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C8C39" w14:textId="26C59DF9" w:rsidR="005C6C20" w:rsidRDefault="005C6C20" w:rsidP="00A00DD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Kabel sieciowy L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C0C65" w14:textId="77777777" w:rsidR="005C6C20" w:rsidRPr="002A16E2" w:rsidRDefault="005C6C2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4668B" w14:textId="08C32F0C" w:rsidR="005C6C20" w:rsidRDefault="005C6C20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EB2E5" w14:textId="77777777" w:rsidR="005C6C20" w:rsidRPr="002A16E2" w:rsidRDefault="005C6C2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1D135" w14:textId="77777777" w:rsidR="005C6C20" w:rsidRPr="002A16E2" w:rsidRDefault="005C6C2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F3CC2D" w14:textId="77777777" w:rsidR="005C6C20" w:rsidRPr="002A16E2" w:rsidRDefault="005C6C2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AEC9FCF" w14:textId="77777777" w:rsidR="005C6C20" w:rsidRPr="002A16E2" w:rsidRDefault="005C6C2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5C6C20" w:rsidRPr="002A16E2" w14:paraId="633ADBC9" w14:textId="77777777" w:rsidTr="005C6C2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95394BF" w14:textId="1D39AC31" w:rsidR="005C6C20" w:rsidRDefault="005C6C20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E4E50" w14:textId="0E33226C" w:rsidR="005C6C20" w:rsidRDefault="005C6C20" w:rsidP="00A00DD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Kabel video A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F0E56" w14:textId="77777777" w:rsidR="005C6C20" w:rsidRPr="002A16E2" w:rsidRDefault="005C6C2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A05B" w14:textId="0248C6BC" w:rsidR="005C6C20" w:rsidRDefault="005C6C20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595DA" w14:textId="77777777" w:rsidR="005C6C20" w:rsidRPr="002A16E2" w:rsidRDefault="005C6C2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2C162" w14:textId="77777777" w:rsidR="005C6C20" w:rsidRPr="002A16E2" w:rsidRDefault="005C6C2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51A9BD" w14:textId="77777777" w:rsidR="005C6C20" w:rsidRPr="002A16E2" w:rsidRDefault="005C6C2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E98908" w14:textId="77777777" w:rsidR="005C6C20" w:rsidRPr="002A16E2" w:rsidRDefault="005C6C2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5C6C20" w:rsidRPr="002A16E2" w14:paraId="3B54D102" w14:textId="77777777" w:rsidTr="005C6C2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A700CAA" w14:textId="05361611" w:rsidR="005C6C20" w:rsidRDefault="005C6C20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2BD16" w14:textId="7B87D9B8" w:rsidR="005C6C20" w:rsidRDefault="005C6C20" w:rsidP="00A00DD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Kabel video B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CBB0C" w14:textId="77777777" w:rsidR="005C6C20" w:rsidRPr="002A16E2" w:rsidRDefault="005C6C2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0B532" w14:textId="55F1D59A" w:rsidR="005C6C20" w:rsidRDefault="005C6C20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40021" w14:textId="77777777" w:rsidR="005C6C20" w:rsidRPr="002A16E2" w:rsidRDefault="005C6C2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5B7F9" w14:textId="77777777" w:rsidR="005C6C20" w:rsidRPr="002A16E2" w:rsidRDefault="005C6C2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FF97F5" w14:textId="77777777" w:rsidR="005C6C20" w:rsidRPr="002A16E2" w:rsidRDefault="005C6C2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757D4D" w14:textId="77777777" w:rsidR="005C6C20" w:rsidRPr="002A16E2" w:rsidRDefault="005C6C2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5C6C20" w:rsidRPr="002A16E2" w14:paraId="011AC635" w14:textId="77777777" w:rsidTr="005C6C2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D4C12FD" w14:textId="5C0EDA4E" w:rsidR="005C6C20" w:rsidRDefault="005C6C20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13B8C" w14:textId="16795C0A" w:rsidR="005C6C20" w:rsidRDefault="005C6C20" w:rsidP="00A00DD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Kabel video C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60FDA" w14:textId="77777777" w:rsidR="005C6C20" w:rsidRPr="002A16E2" w:rsidRDefault="005C6C2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AD532" w14:textId="759BF3AE" w:rsidR="005C6C20" w:rsidRDefault="005C6C20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19F15" w14:textId="77777777" w:rsidR="005C6C20" w:rsidRPr="002A16E2" w:rsidRDefault="005C6C2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099C9" w14:textId="77777777" w:rsidR="005C6C20" w:rsidRPr="002A16E2" w:rsidRDefault="005C6C2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B986D7D" w14:textId="77777777" w:rsidR="005C6C20" w:rsidRPr="002A16E2" w:rsidRDefault="005C6C2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AD5175" w14:textId="77777777" w:rsidR="005C6C20" w:rsidRPr="002A16E2" w:rsidRDefault="005C6C2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5C6C20" w:rsidRPr="002A16E2" w14:paraId="36BE9203" w14:textId="77777777" w:rsidTr="005C6C2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44298F" w14:textId="34799D56" w:rsidR="005C6C20" w:rsidRDefault="005C6C20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B4930" w14:textId="2C0CC1FA" w:rsidR="005C6C20" w:rsidRDefault="005C6C20" w:rsidP="00A00DD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Kabel video</w:t>
            </w:r>
            <w:r w:rsidR="00B70729">
              <w:rPr>
                <w:rFonts w:ascii="Verdana" w:hAnsi="Verdana"/>
                <w:sz w:val="18"/>
                <w:szCs w:val="18"/>
              </w:rPr>
              <w:t xml:space="preserve"> D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38231" w14:textId="77777777" w:rsidR="005C6C20" w:rsidRPr="002A16E2" w:rsidRDefault="005C6C2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65DC7" w14:textId="63F8AA2D" w:rsidR="005C6C20" w:rsidRDefault="00B70729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87C2D" w14:textId="77777777" w:rsidR="005C6C20" w:rsidRPr="002A16E2" w:rsidRDefault="005C6C2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09EDD" w14:textId="77777777" w:rsidR="005C6C20" w:rsidRPr="002A16E2" w:rsidRDefault="005C6C2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BB804B" w14:textId="77777777" w:rsidR="005C6C20" w:rsidRPr="002A16E2" w:rsidRDefault="005C6C2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E358867" w14:textId="77777777" w:rsidR="005C6C20" w:rsidRPr="002A16E2" w:rsidRDefault="005C6C2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B70729" w:rsidRPr="002A16E2" w14:paraId="2C13F0C9" w14:textId="77777777" w:rsidTr="005C6C2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21114D4" w14:textId="3994A998" w:rsidR="00B70729" w:rsidRDefault="00B70729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8AA35" w14:textId="77722214" w:rsidR="00B70729" w:rsidRDefault="00B70729" w:rsidP="00A00DD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Kabel video E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69F01" w14:textId="77777777" w:rsidR="00B70729" w:rsidRPr="002A16E2" w:rsidRDefault="00B70729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EBB7D" w14:textId="55A1B95C" w:rsidR="00B70729" w:rsidRDefault="00B70729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B60E2" w14:textId="77777777" w:rsidR="00B70729" w:rsidRPr="002A16E2" w:rsidRDefault="00B70729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099F7" w14:textId="77777777" w:rsidR="00B70729" w:rsidRPr="002A16E2" w:rsidRDefault="00B70729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C9F66BA" w14:textId="77777777" w:rsidR="00B70729" w:rsidRPr="002A16E2" w:rsidRDefault="00B70729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A34F126" w14:textId="77777777" w:rsidR="00B70729" w:rsidRPr="002A16E2" w:rsidRDefault="00B70729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B70729" w:rsidRPr="002A16E2" w14:paraId="5AB61949" w14:textId="77777777" w:rsidTr="005C6C2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52D80A3" w14:textId="4CF58967" w:rsidR="00B70729" w:rsidRDefault="00B70729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CAD34" w14:textId="32A326ED" w:rsidR="00B70729" w:rsidRDefault="00B70729" w:rsidP="00A00DD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Kabel video F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D8261" w14:textId="77777777" w:rsidR="00B70729" w:rsidRPr="002A16E2" w:rsidRDefault="00B70729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F7895" w14:textId="540BCDCA" w:rsidR="00B70729" w:rsidRDefault="00B70729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1F8EB" w14:textId="77777777" w:rsidR="00B70729" w:rsidRPr="002A16E2" w:rsidRDefault="00B70729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734E6" w14:textId="77777777" w:rsidR="00B70729" w:rsidRPr="002A16E2" w:rsidRDefault="00B70729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0353A1E" w14:textId="77777777" w:rsidR="00B70729" w:rsidRPr="002A16E2" w:rsidRDefault="00B70729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5034D37" w14:textId="77777777" w:rsidR="00B70729" w:rsidRPr="002A16E2" w:rsidRDefault="00B70729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B70729" w:rsidRPr="002A16E2" w14:paraId="41168523" w14:textId="77777777" w:rsidTr="005C6C2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B32FEF8" w14:textId="22D06AE7" w:rsidR="00B70729" w:rsidRDefault="00B70729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C2810" w14:textId="1D00FBA3" w:rsidR="00B70729" w:rsidRDefault="00B70729" w:rsidP="00A00DD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Kabel video G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9E1F3" w14:textId="77777777" w:rsidR="00B70729" w:rsidRPr="002A16E2" w:rsidRDefault="00B70729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E15F3" w14:textId="54AE5400" w:rsidR="00B70729" w:rsidRDefault="00B70729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CC9B2" w14:textId="77777777" w:rsidR="00B70729" w:rsidRPr="002A16E2" w:rsidRDefault="00B70729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270E8" w14:textId="77777777" w:rsidR="00B70729" w:rsidRPr="002A16E2" w:rsidRDefault="00B70729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123372" w14:textId="77777777" w:rsidR="00B70729" w:rsidRPr="002A16E2" w:rsidRDefault="00B70729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04C7AF9" w14:textId="77777777" w:rsidR="00B70729" w:rsidRPr="002A16E2" w:rsidRDefault="00B70729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B70729" w:rsidRPr="002A16E2" w14:paraId="67CC331E" w14:textId="77777777" w:rsidTr="005C6C2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A8A8F32" w14:textId="5601D379" w:rsidR="00B70729" w:rsidRDefault="00B70729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44C6E" w14:textId="40B7B1F3" w:rsidR="00B70729" w:rsidRDefault="00B70729" w:rsidP="00A00DD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Ładowarka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4D494" w14:textId="77777777" w:rsidR="00B70729" w:rsidRPr="002A16E2" w:rsidRDefault="00B70729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C0994" w14:textId="27AD1B51" w:rsidR="00B70729" w:rsidRDefault="00B70729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86E78" w14:textId="77777777" w:rsidR="00B70729" w:rsidRPr="002A16E2" w:rsidRDefault="00B70729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2ED99" w14:textId="77777777" w:rsidR="00B70729" w:rsidRPr="002A16E2" w:rsidRDefault="00B70729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D1F819" w14:textId="77777777" w:rsidR="00B70729" w:rsidRPr="002A16E2" w:rsidRDefault="00B70729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D27B80A" w14:textId="77777777" w:rsidR="00B70729" w:rsidRPr="002A16E2" w:rsidRDefault="00B70729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B70729" w:rsidRPr="002A16E2" w14:paraId="608E7B82" w14:textId="77777777" w:rsidTr="005C6C2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EFD8CB2" w14:textId="09AF1F9E" w:rsidR="00B70729" w:rsidRDefault="00B70729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B6760" w14:textId="48402706" w:rsidR="00B70729" w:rsidRDefault="00B70729" w:rsidP="00A00DD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Power Bank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99820" w14:textId="77777777" w:rsidR="00B70729" w:rsidRPr="002A16E2" w:rsidRDefault="00B70729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E040D" w14:textId="13BCACDC" w:rsidR="00B70729" w:rsidRDefault="00B70729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E4D72" w14:textId="77777777" w:rsidR="00B70729" w:rsidRPr="002A16E2" w:rsidRDefault="00B70729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E0FBE" w14:textId="77777777" w:rsidR="00B70729" w:rsidRPr="002A16E2" w:rsidRDefault="00B70729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6EB347" w14:textId="77777777" w:rsidR="00B70729" w:rsidRPr="002A16E2" w:rsidRDefault="00B70729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CE0A108" w14:textId="77777777" w:rsidR="00B70729" w:rsidRPr="002A16E2" w:rsidRDefault="00B70729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B70729" w:rsidRPr="002A16E2" w14:paraId="0FAD926A" w14:textId="77777777" w:rsidTr="005C6C2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0B9734E" w14:textId="14A1D9C6" w:rsidR="00B70729" w:rsidRDefault="00B70729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96002" w14:textId="51F32682" w:rsidR="00B70729" w:rsidRDefault="00B70729" w:rsidP="00A00DD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Dysk SSD 2,5”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52EE1" w14:textId="77777777" w:rsidR="00B70729" w:rsidRPr="002A16E2" w:rsidRDefault="00B70729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434D9" w14:textId="1C3175A5" w:rsidR="00B70729" w:rsidRDefault="00F84EA9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70729">
              <w:rPr>
                <w:sz w:val="20"/>
                <w:szCs w:val="20"/>
              </w:rPr>
              <w:t>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C2AC4" w14:textId="77777777" w:rsidR="00B70729" w:rsidRPr="002A16E2" w:rsidRDefault="00B70729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19B69" w14:textId="77777777" w:rsidR="00B70729" w:rsidRPr="002A16E2" w:rsidRDefault="00B70729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733EECD" w14:textId="77777777" w:rsidR="00B70729" w:rsidRPr="002A16E2" w:rsidRDefault="00B70729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E5CF847" w14:textId="77777777" w:rsidR="00B70729" w:rsidRPr="002A16E2" w:rsidRDefault="00B70729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B70729" w:rsidRPr="002A16E2" w14:paraId="3A200246" w14:textId="77777777" w:rsidTr="005C6C2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71C52C2" w14:textId="29A4B1EF" w:rsidR="00B70729" w:rsidRDefault="00B70729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F9BCA" w14:textId="767690C0" w:rsidR="00B70729" w:rsidRDefault="00B70729" w:rsidP="00A00DD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Dysk SSD M.2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880E1" w14:textId="77777777" w:rsidR="00B70729" w:rsidRPr="002A16E2" w:rsidRDefault="00B70729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5122D" w14:textId="6D6C15AD" w:rsidR="00B70729" w:rsidRDefault="00B70729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72B68" w14:textId="77777777" w:rsidR="00B70729" w:rsidRPr="002A16E2" w:rsidRDefault="00B70729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8ED33" w14:textId="77777777" w:rsidR="00B70729" w:rsidRPr="002A16E2" w:rsidRDefault="00B70729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DC0B51D" w14:textId="77777777" w:rsidR="00B70729" w:rsidRPr="002A16E2" w:rsidRDefault="00B70729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4F0EF7A" w14:textId="77777777" w:rsidR="00B70729" w:rsidRPr="002A16E2" w:rsidRDefault="00B70729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B70729" w:rsidRPr="002A16E2" w14:paraId="4C8748E3" w14:textId="77777777" w:rsidTr="005C6C2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865A28F" w14:textId="1E10F468" w:rsidR="00B70729" w:rsidRDefault="00B70729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A1401" w14:textId="301851B5" w:rsidR="00B70729" w:rsidRDefault="00B70729" w:rsidP="00A00DD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Adapter SATA III – USB 3.0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E2BDA" w14:textId="77777777" w:rsidR="00B70729" w:rsidRPr="002A16E2" w:rsidRDefault="00B70729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51A99" w14:textId="163688C4" w:rsidR="00B70729" w:rsidRDefault="00B70729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A0F3C" w14:textId="77777777" w:rsidR="00B70729" w:rsidRPr="002A16E2" w:rsidRDefault="00B70729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75EB7" w14:textId="77777777" w:rsidR="00B70729" w:rsidRPr="002A16E2" w:rsidRDefault="00B70729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297E4D" w14:textId="77777777" w:rsidR="00B70729" w:rsidRPr="002A16E2" w:rsidRDefault="00B70729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6DF387F" w14:textId="77777777" w:rsidR="00B70729" w:rsidRPr="002A16E2" w:rsidRDefault="00B70729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B70729" w:rsidRPr="002A16E2" w14:paraId="585FA8A4" w14:textId="77777777" w:rsidTr="005C6C2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8363794" w14:textId="5FF51C51" w:rsidR="00B70729" w:rsidRDefault="00B70729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F17D0" w14:textId="2785CE1F" w:rsidR="00B70729" w:rsidRDefault="00B70729" w:rsidP="00A00DD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Odtwarzacz multimedialny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14162" w14:textId="77777777" w:rsidR="00B70729" w:rsidRPr="002A16E2" w:rsidRDefault="00B70729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616A2" w14:textId="4D3E891E" w:rsidR="00B70729" w:rsidRDefault="00B70729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F2104" w14:textId="77777777" w:rsidR="00B70729" w:rsidRPr="002A16E2" w:rsidRDefault="00B70729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259F7" w14:textId="77777777" w:rsidR="00B70729" w:rsidRPr="002A16E2" w:rsidRDefault="00B70729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322575" w14:textId="77777777" w:rsidR="00B70729" w:rsidRPr="002A16E2" w:rsidRDefault="00B70729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BD3D359" w14:textId="77777777" w:rsidR="00B70729" w:rsidRPr="002A16E2" w:rsidRDefault="00B70729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B70729" w:rsidRPr="002A16E2" w14:paraId="2C61058A" w14:textId="77777777" w:rsidTr="005C6C2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68C9202" w14:textId="21821A13" w:rsidR="00B70729" w:rsidRPr="00FB4F8C" w:rsidRDefault="00B70729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B4F8C">
              <w:rPr>
                <w:sz w:val="22"/>
                <w:szCs w:val="22"/>
              </w:rPr>
              <w:t>30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A3E48" w14:textId="5F6882FF" w:rsidR="00B70729" w:rsidRPr="00FB4F8C" w:rsidRDefault="00B70729" w:rsidP="00A00DDD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B4F8C">
              <w:rPr>
                <w:rFonts w:ascii="Verdana" w:hAnsi="Verdana"/>
                <w:b/>
                <w:bCs/>
                <w:sz w:val="18"/>
                <w:szCs w:val="18"/>
              </w:rPr>
              <w:t>Monitor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404D5" w14:textId="77777777" w:rsidR="00B70729" w:rsidRPr="002A16E2" w:rsidRDefault="00B70729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A2D75" w14:textId="5BFF4E43" w:rsidR="00B70729" w:rsidRDefault="00B70729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E9F53" w14:textId="77777777" w:rsidR="00B70729" w:rsidRPr="002A16E2" w:rsidRDefault="00B70729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2E103" w14:textId="77777777" w:rsidR="00B70729" w:rsidRPr="002A16E2" w:rsidRDefault="00B70729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B1EE9DD" w14:textId="77777777" w:rsidR="00B70729" w:rsidRPr="002A16E2" w:rsidRDefault="00B70729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BFE787C" w14:textId="77777777" w:rsidR="00B70729" w:rsidRPr="002A16E2" w:rsidRDefault="00B70729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B70729" w:rsidRPr="002A16E2" w14:paraId="680D7C11" w14:textId="77777777" w:rsidTr="005C6C2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8E160CA" w14:textId="672A8FBF" w:rsidR="00B70729" w:rsidRDefault="00B70729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B26B5" w14:textId="623B669E" w:rsidR="00B70729" w:rsidRDefault="00B70729" w:rsidP="00A00DD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Klawiatura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8DB60" w14:textId="77777777" w:rsidR="00B70729" w:rsidRPr="002A16E2" w:rsidRDefault="00B70729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4C1D2" w14:textId="4F02B7B4" w:rsidR="00B70729" w:rsidRDefault="00B70729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C8E38" w14:textId="77777777" w:rsidR="00B70729" w:rsidRPr="002A16E2" w:rsidRDefault="00B70729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90124" w14:textId="77777777" w:rsidR="00B70729" w:rsidRPr="002A16E2" w:rsidRDefault="00B70729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0D933A" w14:textId="77777777" w:rsidR="00B70729" w:rsidRPr="002A16E2" w:rsidRDefault="00B70729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D5E70B" w14:textId="77777777" w:rsidR="00B70729" w:rsidRPr="002A16E2" w:rsidRDefault="00B70729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B70729" w:rsidRPr="002A16E2" w14:paraId="228E03D6" w14:textId="77777777" w:rsidTr="005C6C2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0ADB649" w14:textId="422F9824" w:rsidR="00B70729" w:rsidRDefault="00B70729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707D4" w14:textId="6B82C301" w:rsidR="00B70729" w:rsidRDefault="00B70729" w:rsidP="00A00DD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Mysz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42CDB" w14:textId="77777777" w:rsidR="00B70729" w:rsidRPr="002A16E2" w:rsidRDefault="00B70729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9830F" w14:textId="2FFFCD04" w:rsidR="00B70729" w:rsidRDefault="00B70729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5A474" w14:textId="77777777" w:rsidR="00B70729" w:rsidRPr="002A16E2" w:rsidRDefault="00B70729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2B873" w14:textId="77777777" w:rsidR="00B70729" w:rsidRPr="002A16E2" w:rsidRDefault="00B70729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7B0A76" w14:textId="77777777" w:rsidR="00B70729" w:rsidRPr="002A16E2" w:rsidRDefault="00B70729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F4D4648" w14:textId="77777777" w:rsidR="00B70729" w:rsidRPr="002A16E2" w:rsidRDefault="00B70729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B70729" w:rsidRPr="002A16E2" w14:paraId="5464F5C1" w14:textId="77777777" w:rsidTr="005C6C2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73145F3" w14:textId="4248C141" w:rsidR="00B70729" w:rsidRDefault="00B70729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47DA" w14:textId="5D280CE7" w:rsidR="00B70729" w:rsidRDefault="00B70729" w:rsidP="00A00DD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Obudowa na dysk 2,5” – USB 3.0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26875" w14:textId="77777777" w:rsidR="00B70729" w:rsidRPr="002A16E2" w:rsidRDefault="00B70729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E50DC" w14:textId="71156C6E" w:rsidR="00B70729" w:rsidRDefault="00B70729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0C13F" w14:textId="77777777" w:rsidR="00B70729" w:rsidRPr="002A16E2" w:rsidRDefault="00B70729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3FA4" w14:textId="77777777" w:rsidR="00B70729" w:rsidRPr="002A16E2" w:rsidRDefault="00B70729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A20416E" w14:textId="77777777" w:rsidR="00B70729" w:rsidRPr="002A16E2" w:rsidRDefault="00B70729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7B0468" w14:textId="77777777" w:rsidR="00B70729" w:rsidRPr="002A16E2" w:rsidRDefault="00B70729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B70729" w:rsidRPr="002A16E2" w14:paraId="43C5ACF1" w14:textId="77777777" w:rsidTr="005C6C2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6E364DE" w14:textId="38EDE9F4" w:rsidR="00B70729" w:rsidRDefault="00B70729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4E6AA" w14:textId="77777777" w:rsidR="009A6C2C" w:rsidRDefault="00B70729" w:rsidP="00A00DD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Obudowa na dysk 2,5” – USB 3.1 </w:t>
            </w:r>
          </w:p>
          <w:p w14:paraId="6CA18392" w14:textId="06B47A4F" w:rsidR="00B70729" w:rsidRDefault="00B70729" w:rsidP="00A00DD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Gen. 2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15999" w14:textId="77777777" w:rsidR="00B70729" w:rsidRPr="002A16E2" w:rsidRDefault="00B70729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7093D" w14:textId="0DB3C257" w:rsidR="00B70729" w:rsidRDefault="00B70729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A4E04" w14:textId="77777777" w:rsidR="00B70729" w:rsidRPr="002A16E2" w:rsidRDefault="00B70729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FB5A9" w14:textId="77777777" w:rsidR="00B70729" w:rsidRPr="002A16E2" w:rsidRDefault="00B70729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E88F5CE" w14:textId="77777777" w:rsidR="00B70729" w:rsidRPr="002A16E2" w:rsidRDefault="00B70729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74A9868" w14:textId="77777777" w:rsidR="00B70729" w:rsidRPr="002A16E2" w:rsidRDefault="00B70729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B70729" w:rsidRPr="002A16E2" w14:paraId="7A23EADC" w14:textId="77777777" w:rsidTr="005C6C2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A7A24E2" w14:textId="4B0B4C15" w:rsidR="00B70729" w:rsidRDefault="00B70729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5BAB4" w14:textId="7ADCDE0C" w:rsidR="00B70729" w:rsidRDefault="00B70729" w:rsidP="00A00DD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Obudowa na dysk M.2 – USB-C 3.1 Gen. 2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88BF7" w14:textId="77777777" w:rsidR="00B70729" w:rsidRPr="002A16E2" w:rsidRDefault="00B70729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E773E" w14:textId="0CFCB0E4" w:rsidR="00B70729" w:rsidRDefault="00BB20C6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170AC" w14:textId="77777777" w:rsidR="00B70729" w:rsidRPr="002A16E2" w:rsidRDefault="00B70729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C4696" w14:textId="77777777" w:rsidR="00B70729" w:rsidRPr="002A16E2" w:rsidRDefault="00B70729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CCA2A3" w14:textId="77777777" w:rsidR="00B70729" w:rsidRPr="002A16E2" w:rsidRDefault="00B70729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D881F41" w14:textId="77777777" w:rsidR="00B70729" w:rsidRPr="002A16E2" w:rsidRDefault="00B70729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B70729" w:rsidRPr="002A16E2" w14:paraId="0C652318" w14:textId="77777777" w:rsidTr="005C6C2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ADBE478" w14:textId="5D429573" w:rsidR="00B70729" w:rsidRDefault="00B70729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89341" w14:textId="3BD794CE" w:rsidR="00B70729" w:rsidRDefault="00B70729" w:rsidP="00A00DD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Karta dźwiękowa do </w:t>
            </w:r>
            <w:proofErr w:type="spellStart"/>
            <w:r>
              <w:rPr>
                <w:rFonts w:ascii="Verdana" w:hAnsi="Verdana"/>
                <w:sz w:val="18"/>
                <w:szCs w:val="18"/>
              </w:rPr>
              <w:t>Rasberry</w:t>
            </w:r>
            <w:proofErr w:type="spellEnd"/>
            <w:r>
              <w:rPr>
                <w:rFonts w:ascii="Verdana" w:hAnsi="Verdana"/>
                <w:sz w:val="18"/>
                <w:szCs w:val="18"/>
              </w:rPr>
              <w:t xml:space="preserve"> Pi 4B/3B+/</w:t>
            </w:r>
            <w:r w:rsidR="00BB20C6">
              <w:rPr>
                <w:rFonts w:ascii="Verdana" w:hAnsi="Verdana"/>
                <w:sz w:val="18"/>
                <w:szCs w:val="18"/>
              </w:rPr>
              <w:t>3B z obudową metalową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5FF47" w14:textId="77777777" w:rsidR="00B70729" w:rsidRPr="002A16E2" w:rsidRDefault="00B70729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F1864" w14:textId="0BCF2A4A" w:rsidR="00B70729" w:rsidRDefault="00BB20C6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786C0" w14:textId="77777777" w:rsidR="00B70729" w:rsidRPr="002A16E2" w:rsidRDefault="00B70729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94618" w14:textId="77777777" w:rsidR="00B70729" w:rsidRPr="002A16E2" w:rsidRDefault="00B70729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492F875" w14:textId="77777777" w:rsidR="00B70729" w:rsidRPr="002A16E2" w:rsidRDefault="00B70729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5529684" w14:textId="77777777" w:rsidR="00B70729" w:rsidRPr="002A16E2" w:rsidRDefault="00B70729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BB20C6" w:rsidRPr="002A16E2" w14:paraId="51B6144C" w14:textId="77777777" w:rsidTr="005C6C2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187C43B" w14:textId="0D634290" w:rsidR="00BB20C6" w:rsidRDefault="00BB20C6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FD876" w14:textId="3A1E164A" w:rsidR="00BB20C6" w:rsidRDefault="00BB20C6" w:rsidP="00A00DD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Karta muzyczna zewnętrzna 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FF638" w14:textId="77777777" w:rsidR="00BB20C6" w:rsidRPr="002A16E2" w:rsidRDefault="00BB20C6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58388" w14:textId="66A0A17D" w:rsidR="00BB20C6" w:rsidRDefault="00BB20C6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3D34C" w14:textId="77777777" w:rsidR="00BB20C6" w:rsidRPr="002A16E2" w:rsidRDefault="00BB20C6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DCAC0" w14:textId="77777777" w:rsidR="00BB20C6" w:rsidRPr="002A16E2" w:rsidRDefault="00BB20C6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67EDCF" w14:textId="77777777" w:rsidR="00BB20C6" w:rsidRPr="002A16E2" w:rsidRDefault="00BB20C6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11AF1AC" w14:textId="77777777" w:rsidR="00BB20C6" w:rsidRPr="002A16E2" w:rsidRDefault="00BB20C6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BB20C6" w:rsidRPr="002A16E2" w14:paraId="4008213E" w14:textId="77777777" w:rsidTr="005C6C2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EACF4F2" w14:textId="22F1AACD" w:rsidR="00BB20C6" w:rsidRDefault="00BB20C6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DD156" w14:textId="692C5A92" w:rsidR="00BB20C6" w:rsidRDefault="00BB20C6" w:rsidP="00A00DD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Karta muzyczna wewnętrzna 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4BFE3" w14:textId="77777777" w:rsidR="00BB20C6" w:rsidRPr="002A16E2" w:rsidRDefault="00BB20C6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233AB" w14:textId="38B6AAC3" w:rsidR="00BB20C6" w:rsidRDefault="00BB20C6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4F68B" w14:textId="77777777" w:rsidR="00BB20C6" w:rsidRPr="002A16E2" w:rsidRDefault="00BB20C6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32104" w14:textId="77777777" w:rsidR="00BB20C6" w:rsidRPr="002A16E2" w:rsidRDefault="00BB20C6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166D39" w14:textId="77777777" w:rsidR="00BB20C6" w:rsidRPr="002A16E2" w:rsidRDefault="00BB20C6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68E438" w14:textId="77777777" w:rsidR="00BB20C6" w:rsidRPr="002A16E2" w:rsidRDefault="00BB20C6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86430" w:rsidRPr="002A16E2" w14:paraId="25229D6A" w14:textId="77777777" w:rsidTr="00A00DD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BC2C68" w14:textId="77777777" w:rsidR="00486430" w:rsidRPr="002A16E2" w:rsidRDefault="00486430" w:rsidP="00A00DD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48005883" w14:textId="77777777" w:rsidR="00486430" w:rsidRPr="002A16E2" w:rsidRDefault="00486430" w:rsidP="00A00DD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08569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1AF598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14CA9FF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</w:tbl>
    <w:p w14:paraId="0F3E5364" w14:textId="41D1A45F" w:rsidR="00486430" w:rsidRPr="00F72799" w:rsidRDefault="00486430" w:rsidP="0048643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lastRenderedPageBreak/>
        <w:t>Termin realizacji umowy:</w:t>
      </w:r>
      <w:r w:rsidR="00FB4F8C">
        <w:t>……..</w:t>
      </w:r>
      <w:r w:rsidRPr="00F72799">
        <w:t>…</w:t>
      </w:r>
      <w:r w:rsidR="008859C7" w:rsidRPr="00FB4F8C">
        <w:t>..</w:t>
      </w:r>
      <w:bookmarkStart w:id="0" w:name="_Hlk140481017"/>
      <w:r w:rsidR="00FB4F8C">
        <w:t xml:space="preserve"> dni </w:t>
      </w:r>
      <w:r w:rsidR="00404C60" w:rsidRPr="00FB4F8C">
        <w:t xml:space="preserve">od </w:t>
      </w:r>
      <w:bookmarkEnd w:id="0"/>
      <w:r w:rsidR="00FB4F8C" w:rsidRPr="00FB4F8C">
        <w:t xml:space="preserve">daty </w:t>
      </w:r>
      <w:r w:rsidR="00FB4F8C" w:rsidRPr="00FB4F8C">
        <w:rPr>
          <w:iCs/>
        </w:rPr>
        <w:t xml:space="preserve">otrzymania zamówienia potwierdzonego przez </w:t>
      </w:r>
      <w:proofErr w:type="spellStart"/>
      <w:r w:rsidR="00FB4F8C" w:rsidRPr="00FB4F8C">
        <w:rPr>
          <w:iCs/>
        </w:rPr>
        <w:t>MEiN</w:t>
      </w:r>
      <w:proofErr w:type="spellEnd"/>
      <w:r w:rsidR="00FB4F8C" w:rsidRPr="00FB4F8C">
        <w:rPr>
          <w:b/>
        </w:rPr>
        <w:t xml:space="preserve"> </w:t>
      </w:r>
      <w:r w:rsidR="00BB20C6" w:rsidRPr="00FB4F8C">
        <w:rPr>
          <w:i/>
          <w:highlight w:val="yellow"/>
        </w:rPr>
        <w:t>(kryterium oceny ofert)</w:t>
      </w:r>
    </w:p>
    <w:p w14:paraId="2A1AB5D5" w14:textId="77777777" w:rsidR="00402E8A" w:rsidRDefault="00402E8A" w:rsidP="00402E8A">
      <w:pPr>
        <w:widowControl w:val="0"/>
        <w:spacing w:line="360" w:lineRule="auto"/>
        <w:ind w:right="1"/>
        <w:jc w:val="both"/>
      </w:pPr>
      <w:r>
        <w:rPr>
          <w:b/>
        </w:rPr>
        <w:t xml:space="preserve">Okres udzielonej gwarancji zgodny z wymogami wskazanymi w SWZ: </w:t>
      </w:r>
      <w:r w:rsidRPr="00FB1B4F">
        <w:t>…………</w:t>
      </w:r>
      <w:r>
        <w:t xml:space="preserve">miesięcy  </w:t>
      </w:r>
    </w:p>
    <w:p w14:paraId="0089357F" w14:textId="77777777" w:rsidR="009A6C2C" w:rsidRPr="00447599" w:rsidRDefault="009A6C2C" w:rsidP="009A6C2C">
      <w:pPr>
        <w:spacing w:line="276" w:lineRule="auto"/>
        <w:jc w:val="both"/>
        <w:rPr>
          <w:rFonts w:eastAsia="Calibri"/>
          <w:bCs/>
          <w:spacing w:val="-3"/>
          <w:sz w:val="22"/>
          <w:szCs w:val="22"/>
        </w:rPr>
      </w:pPr>
      <w:r>
        <w:rPr>
          <w:rFonts w:ascii="Verdana" w:eastAsia="Calibri" w:hAnsi="Verdana" w:cstheme="minorHAnsi"/>
          <w:bCs/>
          <w:spacing w:val="-3"/>
          <w:sz w:val="20"/>
          <w:szCs w:val="20"/>
        </w:rPr>
        <w:t>*</w:t>
      </w:r>
      <w:r w:rsidRPr="00EE0E6A">
        <w:rPr>
          <w:rFonts w:eastAsia="Calibri"/>
          <w:bCs/>
          <w:i/>
          <w:iCs/>
          <w:spacing w:val="-3"/>
          <w:sz w:val="22"/>
          <w:szCs w:val="22"/>
        </w:rPr>
        <w:t>Brak uzupełnienia, skutkować będzie uznaniem przez Zamawiającego minimalnego okresu udzielonej gwarancji.</w:t>
      </w:r>
    </w:p>
    <w:p w14:paraId="03277955" w14:textId="2AEE91ED" w:rsidR="00A3091A" w:rsidRPr="00F72799" w:rsidRDefault="00692847" w:rsidP="00692847">
      <w:pPr>
        <w:spacing w:after="120"/>
        <w:ind w:left="-46" w:hanging="14"/>
        <w:rPr>
          <w:rFonts w:ascii="Verdana" w:hAnsi="Verdana"/>
          <w:b/>
          <w:bCs/>
          <w:kern w:val="3"/>
          <w:sz w:val="18"/>
          <w:szCs w:val="18"/>
        </w:rPr>
      </w:pPr>
      <w:r>
        <w:rPr>
          <w:b/>
          <w:sz w:val="20"/>
          <w:szCs w:val="20"/>
          <w:highlight w:val="cyan"/>
        </w:rPr>
        <w:t xml:space="preserve"> </w:t>
      </w:r>
      <w:r w:rsidR="00A3091A">
        <w:rPr>
          <w:b/>
          <w:sz w:val="20"/>
          <w:szCs w:val="20"/>
          <w:highlight w:val="cyan"/>
        </w:rPr>
        <w:t>ZADANIE CZĘŚCIOWE NR</w:t>
      </w:r>
      <w:r w:rsidR="00A3091A" w:rsidRPr="00A3091A">
        <w:rPr>
          <w:b/>
          <w:sz w:val="20"/>
          <w:szCs w:val="20"/>
          <w:highlight w:val="cyan"/>
        </w:rPr>
        <w:t xml:space="preserve"> 2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A3091A" w:rsidRPr="002A16E2" w14:paraId="73A83139" w14:textId="77777777" w:rsidTr="00136B9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C666C07" w14:textId="77777777" w:rsidR="00A3091A" w:rsidRPr="002A16E2" w:rsidRDefault="00A3091A" w:rsidP="00136B9D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04AFA3A" w14:textId="77777777" w:rsidR="00A3091A" w:rsidRDefault="00A3091A" w:rsidP="00136B9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776E3798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  <w:p w14:paraId="5A57A8B8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F08743" w14:textId="77777777" w:rsidR="00A3091A" w:rsidRDefault="00A3091A" w:rsidP="00136B9D">
            <w:pPr>
              <w:jc w:val="center"/>
              <w:rPr>
                <w:b/>
                <w:sz w:val="16"/>
                <w:szCs w:val="16"/>
              </w:rPr>
            </w:pPr>
          </w:p>
          <w:p w14:paraId="79820F2C" w14:textId="77777777" w:rsidR="00A3091A" w:rsidRDefault="00A3091A" w:rsidP="00136B9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Producent/model </w:t>
            </w:r>
          </w:p>
          <w:p w14:paraId="0D8CF250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338AD1E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Liczba</w:t>
            </w:r>
          </w:p>
          <w:p w14:paraId="605651BB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A8A5A42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DE7746"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B58252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Wartość netto</w:t>
            </w:r>
          </w:p>
          <w:p w14:paraId="465576A7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7B5CFF7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VAT</w:t>
            </w:r>
          </w:p>
          <w:p w14:paraId="74F814C3" w14:textId="77777777" w:rsidR="00A3091A" w:rsidRPr="00DE7746" w:rsidRDefault="00A3091A" w:rsidP="00136B9D">
            <w:pPr>
              <w:jc w:val="center"/>
              <w:rPr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[%]</w:t>
            </w:r>
          </w:p>
          <w:p w14:paraId="6C417B77" w14:textId="77777777" w:rsidR="00A3091A" w:rsidRPr="00DE7746" w:rsidRDefault="00A3091A" w:rsidP="00136B9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72A8389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2504E9A0" w14:textId="77777777" w:rsidR="00A3091A" w:rsidRPr="00DE7746" w:rsidRDefault="00A3091A" w:rsidP="00136B9D">
            <w:pPr>
              <w:jc w:val="center"/>
              <w:rPr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[PLN]</w:t>
            </w:r>
          </w:p>
          <w:p w14:paraId="48836435" w14:textId="77777777" w:rsidR="00A3091A" w:rsidRPr="00DE7746" w:rsidRDefault="00A3091A" w:rsidP="00136B9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 xml:space="preserve"> (z doliczonym </w:t>
            </w:r>
            <w:r w:rsidRPr="00DE7746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A3091A" w:rsidRPr="002A16E2" w14:paraId="5F7B0E71" w14:textId="77777777" w:rsidTr="00136B9D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6754E19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D41C842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AC6823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423F097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1D19D96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19736F8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12499C5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42BCD98" w14:textId="77777777" w:rsidR="00A3091A" w:rsidRPr="002A16E2" w:rsidRDefault="00A3091A" w:rsidP="00136B9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A3091A" w:rsidRPr="002A16E2" w14:paraId="2F86082F" w14:textId="77777777" w:rsidTr="00136B9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EE5F72B" w14:textId="77777777" w:rsidR="00A3091A" w:rsidRPr="002A16E2" w:rsidRDefault="00A3091A" w:rsidP="00136B9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7F89A" w14:textId="4F916D76" w:rsidR="00A3091A" w:rsidRPr="00A3091A" w:rsidRDefault="00BB20C6" w:rsidP="00136B9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Dysk sieciowy NAS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8E678" w14:textId="77777777" w:rsidR="00A3091A" w:rsidRPr="002A16E2" w:rsidRDefault="00A3091A" w:rsidP="00136B9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E37C0" w14:textId="7C60C3DD" w:rsidR="00A3091A" w:rsidRPr="007752A9" w:rsidRDefault="008859C7" w:rsidP="00136B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A3091A" w:rsidRPr="007752A9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D9664" w14:textId="77777777" w:rsidR="00A3091A" w:rsidRPr="002A16E2" w:rsidRDefault="00A3091A" w:rsidP="00136B9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F6BC4" w14:textId="77777777" w:rsidR="00A3091A" w:rsidRPr="002A16E2" w:rsidRDefault="00A3091A" w:rsidP="00136B9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163E8F" w14:textId="77777777" w:rsidR="00A3091A" w:rsidRPr="002A16E2" w:rsidRDefault="00A3091A" w:rsidP="00136B9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6AAD44" w14:textId="77777777" w:rsidR="00A3091A" w:rsidRPr="002A16E2" w:rsidRDefault="00A3091A" w:rsidP="00136B9D">
            <w:pPr>
              <w:ind w:right="425"/>
              <w:rPr>
                <w:sz w:val="22"/>
                <w:szCs w:val="22"/>
              </w:rPr>
            </w:pPr>
          </w:p>
        </w:tc>
      </w:tr>
      <w:tr w:rsidR="00A3091A" w:rsidRPr="002A16E2" w14:paraId="1F385FF5" w14:textId="77777777" w:rsidTr="00136B9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3F4BDED" w14:textId="77777777" w:rsidR="00A3091A" w:rsidRPr="002A16E2" w:rsidRDefault="00A3091A" w:rsidP="00136B9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7188C" w14:textId="7C94BE1C" w:rsidR="00A3091A" w:rsidRPr="00A3091A" w:rsidRDefault="008859C7" w:rsidP="00136B9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Dysk SSD 2,5”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57878" w14:textId="77777777" w:rsidR="00A3091A" w:rsidRPr="002A16E2" w:rsidRDefault="00A3091A" w:rsidP="00136B9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639E" w14:textId="6D375F1C" w:rsidR="00A3091A" w:rsidRPr="007752A9" w:rsidRDefault="008859C7" w:rsidP="00136B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A3091A" w:rsidRPr="007752A9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97DEF" w14:textId="77777777" w:rsidR="00A3091A" w:rsidRPr="002A16E2" w:rsidRDefault="00A3091A" w:rsidP="00136B9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13C5A" w14:textId="77777777" w:rsidR="00A3091A" w:rsidRPr="002A16E2" w:rsidRDefault="00A3091A" w:rsidP="00136B9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950C5A" w14:textId="77777777" w:rsidR="00A3091A" w:rsidRPr="002A16E2" w:rsidRDefault="00A3091A" w:rsidP="00136B9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07D9B9" w14:textId="77777777" w:rsidR="00A3091A" w:rsidRPr="002A16E2" w:rsidRDefault="00A3091A" w:rsidP="00136B9D">
            <w:pPr>
              <w:ind w:right="425"/>
              <w:rPr>
                <w:sz w:val="22"/>
                <w:szCs w:val="22"/>
              </w:rPr>
            </w:pPr>
          </w:p>
        </w:tc>
      </w:tr>
      <w:tr w:rsidR="008859C7" w:rsidRPr="002A16E2" w14:paraId="5473CEAE" w14:textId="77777777" w:rsidTr="00136B9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F169A9D" w14:textId="79CCCECF" w:rsidR="008859C7" w:rsidRDefault="008859C7" w:rsidP="00136B9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63DE4" w14:textId="12044623" w:rsidR="008859C7" w:rsidRDefault="008859C7" w:rsidP="00136B9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Dysk SSD M.2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15141" w14:textId="77777777" w:rsidR="008859C7" w:rsidRPr="002A16E2" w:rsidRDefault="008859C7" w:rsidP="00136B9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72D5D" w14:textId="2149B1C8" w:rsidR="008859C7" w:rsidRDefault="008859C7" w:rsidP="00136B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7752A9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42146" w14:textId="77777777" w:rsidR="008859C7" w:rsidRPr="002A16E2" w:rsidRDefault="008859C7" w:rsidP="00136B9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D681F" w14:textId="77777777" w:rsidR="008859C7" w:rsidRPr="002A16E2" w:rsidRDefault="008859C7" w:rsidP="00136B9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306A78" w14:textId="77777777" w:rsidR="008859C7" w:rsidRPr="002A16E2" w:rsidRDefault="008859C7" w:rsidP="00136B9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0714513" w14:textId="77777777" w:rsidR="008859C7" w:rsidRPr="002A16E2" w:rsidRDefault="008859C7" w:rsidP="00136B9D">
            <w:pPr>
              <w:ind w:right="425"/>
              <w:rPr>
                <w:sz w:val="22"/>
                <w:szCs w:val="22"/>
              </w:rPr>
            </w:pPr>
          </w:p>
        </w:tc>
      </w:tr>
      <w:tr w:rsidR="008859C7" w:rsidRPr="002A16E2" w14:paraId="0CCE2934" w14:textId="77777777" w:rsidTr="00136B9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C8CF0AC" w14:textId="5C0F5A26" w:rsidR="008859C7" w:rsidRDefault="008859C7" w:rsidP="00136B9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9A28C" w14:textId="4970BBBF" w:rsidR="008859C7" w:rsidRDefault="008859C7" w:rsidP="00136B9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Karta muzyczna wewnętrzna 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D80D8" w14:textId="77777777" w:rsidR="008859C7" w:rsidRPr="002A16E2" w:rsidRDefault="008859C7" w:rsidP="00136B9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4A9D8" w14:textId="526B213A" w:rsidR="008859C7" w:rsidRDefault="008859C7" w:rsidP="00136B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4B955" w14:textId="77777777" w:rsidR="008859C7" w:rsidRPr="002A16E2" w:rsidRDefault="008859C7" w:rsidP="00136B9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6C101" w14:textId="77777777" w:rsidR="008859C7" w:rsidRPr="002A16E2" w:rsidRDefault="008859C7" w:rsidP="00136B9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9F71603" w14:textId="77777777" w:rsidR="008859C7" w:rsidRPr="002A16E2" w:rsidRDefault="008859C7" w:rsidP="00136B9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1431FA" w14:textId="77777777" w:rsidR="008859C7" w:rsidRPr="002A16E2" w:rsidRDefault="008859C7" w:rsidP="00136B9D">
            <w:pPr>
              <w:ind w:right="425"/>
              <w:rPr>
                <w:sz w:val="22"/>
                <w:szCs w:val="22"/>
              </w:rPr>
            </w:pPr>
          </w:p>
        </w:tc>
      </w:tr>
      <w:tr w:rsidR="008859C7" w:rsidRPr="002A16E2" w14:paraId="1201EA51" w14:textId="77777777" w:rsidTr="00136B9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52ACB9" w14:textId="6E86EE41" w:rsidR="008859C7" w:rsidRDefault="008859C7" w:rsidP="00136B9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91305" w14:textId="07C27CDA" w:rsidR="008859C7" w:rsidRDefault="008859C7" w:rsidP="00136B9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Karta muzyczna wewnętrzna 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B6A2E" w14:textId="77777777" w:rsidR="008859C7" w:rsidRPr="002A16E2" w:rsidRDefault="008859C7" w:rsidP="00136B9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52581" w14:textId="6F941DCC" w:rsidR="008859C7" w:rsidRDefault="008859C7" w:rsidP="00136B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C8195" w14:textId="77777777" w:rsidR="008859C7" w:rsidRPr="002A16E2" w:rsidRDefault="008859C7" w:rsidP="00136B9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4020E" w14:textId="77777777" w:rsidR="008859C7" w:rsidRPr="002A16E2" w:rsidRDefault="008859C7" w:rsidP="00136B9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0F8D28" w14:textId="77777777" w:rsidR="008859C7" w:rsidRPr="002A16E2" w:rsidRDefault="008859C7" w:rsidP="00136B9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BA7089B" w14:textId="77777777" w:rsidR="008859C7" w:rsidRPr="002A16E2" w:rsidRDefault="008859C7" w:rsidP="00136B9D">
            <w:pPr>
              <w:ind w:right="425"/>
              <w:rPr>
                <w:sz w:val="22"/>
                <w:szCs w:val="22"/>
              </w:rPr>
            </w:pPr>
          </w:p>
        </w:tc>
      </w:tr>
      <w:tr w:rsidR="00A3091A" w:rsidRPr="002A16E2" w14:paraId="3E5CC09B" w14:textId="77777777" w:rsidTr="00136B9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0C5F3FF" w14:textId="77777777" w:rsidR="00A3091A" w:rsidRPr="002A16E2" w:rsidRDefault="00A3091A" w:rsidP="00136B9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552E6E1A" w14:textId="77777777" w:rsidR="00A3091A" w:rsidRPr="002A16E2" w:rsidRDefault="00A3091A" w:rsidP="00136B9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2CDEF" w14:textId="77777777" w:rsidR="00A3091A" w:rsidRPr="002A16E2" w:rsidRDefault="00A3091A" w:rsidP="00136B9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E338A5" w14:textId="77777777" w:rsidR="00A3091A" w:rsidRPr="002A16E2" w:rsidRDefault="00A3091A" w:rsidP="00136B9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A00DE4B" w14:textId="77777777" w:rsidR="00A3091A" w:rsidRPr="002A16E2" w:rsidRDefault="00A3091A" w:rsidP="00136B9D">
            <w:pPr>
              <w:ind w:right="425"/>
              <w:rPr>
                <w:sz w:val="22"/>
                <w:szCs w:val="22"/>
              </w:rPr>
            </w:pPr>
          </w:p>
        </w:tc>
      </w:tr>
    </w:tbl>
    <w:p w14:paraId="0755E097" w14:textId="12A61051" w:rsidR="00A3091A" w:rsidRPr="00F72799" w:rsidRDefault="00A3091A" w:rsidP="00A3091A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</w:t>
      </w:r>
      <w:r w:rsidRPr="00F72799">
        <w:t>…………………</w:t>
      </w:r>
      <w:r w:rsidR="00FB4F8C">
        <w:t xml:space="preserve">dni </w:t>
      </w:r>
      <w:r w:rsidR="00404C60" w:rsidRPr="00404C60">
        <w:t>od podpisania umowy</w:t>
      </w:r>
      <w:r w:rsidR="00BB20C6">
        <w:t xml:space="preserve"> </w:t>
      </w:r>
      <w:r w:rsidR="00BB20C6" w:rsidRPr="0022732C">
        <w:rPr>
          <w:i/>
          <w:highlight w:val="yellow"/>
        </w:rPr>
        <w:t>(kryterium oceny ofert)</w:t>
      </w:r>
    </w:p>
    <w:p w14:paraId="623AC04D" w14:textId="66583920" w:rsidR="009F1C57" w:rsidRDefault="009F1C57" w:rsidP="009F1C57">
      <w:pPr>
        <w:widowControl w:val="0"/>
        <w:spacing w:line="360" w:lineRule="auto"/>
        <w:ind w:right="1"/>
        <w:jc w:val="both"/>
      </w:pPr>
      <w:r>
        <w:rPr>
          <w:b/>
        </w:rPr>
        <w:t xml:space="preserve">Okres udzielonej gwarancji </w:t>
      </w:r>
      <w:r w:rsidR="00402E8A">
        <w:rPr>
          <w:b/>
        </w:rPr>
        <w:t>zgodny z wymogami wskazanymi w SWZ</w:t>
      </w:r>
      <w:r>
        <w:rPr>
          <w:b/>
        </w:rPr>
        <w:t xml:space="preserve">: </w:t>
      </w:r>
      <w:r w:rsidRPr="00FB1B4F">
        <w:t>…………</w:t>
      </w:r>
      <w:r>
        <w:t xml:space="preserve">miesięcy  </w:t>
      </w:r>
    </w:p>
    <w:p w14:paraId="223BAEFE" w14:textId="77777777" w:rsidR="009A6C2C" w:rsidRPr="00447599" w:rsidRDefault="009A6C2C" w:rsidP="009A6C2C">
      <w:pPr>
        <w:spacing w:line="276" w:lineRule="auto"/>
        <w:jc w:val="both"/>
        <w:rPr>
          <w:rFonts w:eastAsia="Calibri"/>
          <w:bCs/>
          <w:spacing w:val="-3"/>
          <w:sz w:val="22"/>
          <w:szCs w:val="22"/>
        </w:rPr>
      </w:pPr>
      <w:r>
        <w:rPr>
          <w:rFonts w:ascii="Verdana" w:eastAsia="Calibri" w:hAnsi="Verdana" w:cstheme="minorHAnsi"/>
          <w:bCs/>
          <w:spacing w:val="-3"/>
          <w:sz w:val="20"/>
          <w:szCs w:val="20"/>
        </w:rPr>
        <w:t>*</w:t>
      </w:r>
      <w:r w:rsidRPr="00EE0E6A">
        <w:rPr>
          <w:rFonts w:eastAsia="Calibri"/>
          <w:bCs/>
          <w:i/>
          <w:iCs/>
          <w:spacing w:val="-3"/>
          <w:sz w:val="22"/>
          <w:szCs w:val="22"/>
        </w:rPr>
        <w:t>Brak uzupełnienia, skutkować będzie uznaniem przez Zamawiającego minimalnego okresu udzielonej gwarancji.</w:t>
      </w:r>
    </w:p>
    <w:p w14:paraId="159F61E5" w14:textId="69C9E072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78C1383B" w14:textId="2C645741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t>Jednocześnie oświadczamy, że:</w:t>
      </w:r>
    </w:p>
    <w:p w14:paraId="2797291E" w14:textId="6DDC9889" w:rsidR="00A01521" w:rsidRPr="00AC49C3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E7746">
        <w:rPr>
          <w:color w:val="000000"/>
          <w:sz w:val="22"/>
          <w:szCs w:val="22"/>
          <w:lang w:eastAsia="ar-SA"/>
        </w:rPr>
        <w:t>wskazan</w:t>
      </w:r>
      <w:r w:rsidR="00E40DCD">
        <w:rPr>
          <w:color w:val="000000"/>
          <w:sz w:val="22"/>
          <w:szCs w:val="22"/>
          <w:lang w:eastAsia="ar-SA"/>
        </w:rPr>
        <w:t>y</w:t>
      </w:r>
      <w:r w:rsidR="00DE7746">
        <w:rPr>
          <w:color w:val="000000"/>
          <w:sz w:val="22"/>
          <w:szCs w:val="22"/>
          <w:lang w:eastAsia="ar-SA"/>
        </w:rPr>
        <w:t xml:space="preserve"> w dokumentach zamówienia.</w:t>
      </w:r>
    </w:p>
    <w:p w14:paraId="3DDC4E7F" w14:textId="24708750" w:rsidR="00C11282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2066F0B1" w14:textId="6309B6BE" w:rsidR="00067E08" w:rsidRDefault="00067E08" w:rsidP="00067E08">
      <w:pPr>
        <w:numPr>
          <w:ilvl w:val="0"/>
          <w:numId w:val="1"/>
        </w:numPr>
        <w:jc w:val="both"/>
        <w:rPr>
          <w:b/>
          <w:bCs/>
          <w:sz w:val="22"/>
          <w:szCs w:val="22"/>
          <w:lang w:eastAsia="en-US"/>
        </w:rPr>
      </w:pPr>
      <w:r>
        <w:rPr>
          <w:b/>
          <w:bCs/>
          <w:sz w:val="22"/>
          <w:szCs w:val="22"/>
        </w:rPr>
        <w:t xml:space="preserve">Serwis gwarancyjny sprawowany jest przez tj. </w:t>
      </w:r>
      <w:r>
        <w:rPr>
          <w:sz w:val="22"/>
          <w:szCs w:val="22"/>
        </w:rPr>
        <w:t xml:space="preserve">………………………............... </w:t>
      </w:r>
      <w:r>
        <w:rPr>
          <w:sz w:val="22"/>
          <w:szCs w:val="22"/>
          <w:highlight w:val="yellow"/>
        </w:rPr>
        <w:t>(należy wpisać)</w:t>
      </w:r>
      <w:r>
        <w:rPr>
          <w:b/>
          <w:bCs/>
          <w:sz w:val="22"/>
          <w:szCs w:val="22"/>
          <w:lang w:eastAsia="en-US"/>
        </w:rPr>
        <w:t>.</w:t>
      </w:r>
    </w:p>
    <w:p w14:paraId="776C92B1" w14:textId="01A65CEA" w:rsidR="00A45F04" w:rsidRDefault="00A45F04" w:rsidP="00A45F0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na </w:t>
      </w:r>
      <w:r>
        <w:rPr>
          <w:b/>
          <w:color w:val="000000"/>
          <w:sz w:val="22"/>
          <w:szCs w:val="22"/>
          <w:lang w:eastAsia="ar-SA"/>
        </w:rPr>
        <w:t xml:space="preserve">monitor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14:paraId="1B448019" w14:textId="1F5469B0" w:rsidR="00A45F04" w:rsidRPr="00CE4FDA" w:rsidRDefault="00A45F04" w:rsidP="00A45F0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</w:t>
      </w:r>
      <w:r>
        <w:rPr>
          <w:color w:val="000000"/>
          <w:sz w:val="22"/>
          <w:szCs w:val="22"/>
          <w:lang w:eastAsia="ar-SA"/>
        </w:rPr>
        <w:br/>
        <w:t xml:space="preserve">że </w:t>
      </w:r>
      <w:r w:rsidR="00FB4F8C">
        <w:rPr>
          <w:b/>
          <w:color w:val="000000"/>
          <w:sz w:val="22"/>
          <w:szCs w:val="22"/>
          <w:lang w:eastAsia="ar-SA"/>
        </w:rPr>
        <w:t xml:space="preserve">monitor </w:t>
      </w:r>
      <w:r>
        <w:rPr>
          <w:color w:val="000000"/>
          <w:sz w:val="22"/>
          <w:szCs w:val="22"/>
          <w:lang w:eastAsia="ar-SA"/>
        </w:rPr>
        <w:t xml:space="preserve">wymieniony w zamówieniu skierowanym do Wykonawcy jest przeznaczony </w:t>
      </w:r>
      <w:r>
        <w:rPr>
          <w:color w:val="000000"/>
          <w:sz w:val="22"/>
          <w:szCs w:val="22"/>
          <w:lang w:eastAsia="ar-SA"/>
        </w:rPr>
        <w:br/>
        <w:t xml:space="preserve">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zm.).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lastRenderedPageBreak/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8FFF726" w14:textId="5608A72F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EB96F8F" w14:textId="0ED5A5F1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66A0B725" w14:textId="77777777" w:rsidR="00402E8A" w:rsidRPr="00402E8A" w:rsidRDefault="00402E8A" w:rsidP="00402E8A">
      <w:pPr>
        <w:pStyle w:val="Akapitzlist"/>
        <w:tabs>
          <w:tab w:val="left" w:pos="0"/>
        </w:tabs>
        <w:spacing w:line="264" w:lineRule="auto"/>
        <w:ind w:right="1"/>
        <w:jc w:val="center"/>
        <w:rPr>
          <w:rFonts w:asciiTheme="minorHAnsi" w:hAnsiTheme="minorHAnsi" w:cstheme="minorHAnsi"/>
          <w:bCs/>
          <w:i/>
          <w:iCs/>
          <w:color w:val="FF0000"/>
          <w:sz w:val="22"/>
          <w:szCs w:val="22"/>
        </w:rPr>
      </w:pPr>
      <w:r w:rsidRPr="00402E8A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3E9EEC45" w14:textId="77777777" w:rsidR="00402E8A" w:rsidRPr="00402E8A" w:rsidRDefault="00402E8A" w:rsidP="00402E8A">
      <w:pPr>
        <w:pStyle w:val="Akapitzlist"/>
        <w:tabs>
          <w:tab w:val="left" w:pos="0"/>
        </w:tabs>
        <w:spacing w:line="264" w:lineRule="auto"/>
        <w:ind w:right="1"/>
        <w:jc w:val="center"/>
        <w:rPr>
          <w:rFonts w:asciiTheme="minorHAnsi" w:hAnsiTheme="minorHAnsi" w:cstheme="minorHAnsi"/>
          <w:highlight w:val="yellow"/>
        </w:rPr>
      </w:pPr>
      <w:r w:rsidRPr="00402E8A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940BFCF" w14:textId="72DB6AE5" w:rsidR="00B62F32" w:rsidRPr="003D22A3" w:rsidRDefault="00345AA9" w:rsidP="00402E8A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345AA9">
        <w:rPr>
          <w:rFonts w:eastAsia="Calibri"/>
          <w:i/>
          <w:sz w:val="22"/>
          <w:szCs w:val="22"/>
          <w:highlight w:val="yellow"/>
          <w:lang w:eastAsia="zh-CN"/>
        </w:rPr>
        <w:t>.</w:t>
      </w:r>
    </w:p>
    <w:sectPr w:rsidR="00B62F32" w:rsidRPr="003D22A3" w:rsidSect="00DF669E">
      <w:headerReference w:type="default" r:id="rId8"/>
      <w:footerReference w:type="default" r:id="rId9"/>
      <w:headerReference w:type="first" r:id="rId10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A275A9" w14:textId="77777777" w:rsidR="003D196C" w:rsidRDefault="003D196C">
      <w:r>
        <w:separator/>
      </w:r>
    </w:p>
  </w:endnote>
  <w:endnote w:type="continuationSeparator" w:id="0">
    <w:p w14:paraId="6A3AC959" w14:textId="77777777" w:rsidR="003D196C" w:rsidRDefault="003D1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3399EA" w14:textId="77777777" w:rsidR="003D196C" w:rsidRDefault="003D196C">
      <w:r>
        <w:separator/>
      </w:r>
    </w:p>
  </w:footnote>
  <w:footnote w:type="continuationSeparator" w:id="0">
    <w:p w14:paraId="56F265BC" w14:textId="77777777" w:rsidR="003D196C" w:rsidRDefault="003D19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9E213" w14:textId="0F4E3654" w:rsidR="00DF669E" w:rsidRDefault="00DF669E" w:rsidP="00DF669E">
    <w:pPr>
      <w:pStyle w:val="Nagwek"/>
      <w:rPr>
        <w:noProof/>
        <w:sz w:val="24"/>
      </w:rPr>
    </w:pPr>
    <w:r>
      <w:rPr>
        <w:noProof/>
      </w:rPr>
      <w:drawing>
        <wp:inline distT="0" distB="0" distL="0" distR="0" wp14:anchorId="56FC07F3" wp14:editId="64EEB690">
          <wp:extent cx="5759450" cy="723900"/>
          <wp:effectExtent l="0" t="0" r="0" b="0"/>
          <wp:docPr id="1254494031" name="Obraz 2" descr="Zasady promocji i oznakowania projektów w Programie - umowy ..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Zasady promocji i oznakowania projektów w Programie - umowy ..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3954D1" w14:textId="34DEA6AD" w:rsidR="00DF669E" w:rsidRPr="00DF669E" w:rsidRDefault="00DF669E" w:rsidP="00DF669E">
    <w:pPr>
      <w:jc w:val="center"/>
      <w:rPr>
        <w:sz w:val="18"/>
        <w:szCs w:val="18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4009479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71771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80284120">
    <w:abstractNumId w:val="3"/>
  </w:num>
  <w:num w:numId="4" w16cid:durableId="382490063">
    <w:abstractNumId w:val="2"/>
  </w:num>
  <w:num w:numId="5" w16cid:durableId="1795246656">
    <w:abstractNumId w:val="5"/>
  </w:num>
  <w:num w:numId="6" w16cid:durableId="17280638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86490907">
    <w:abstractNumId w:val="1"/>
  </w:num>
  <w:num w:numId="8" w16cid:durableId="16502126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07749"/>
    <w:rsid w:val="0002432F"/>
    <w:rsid w:val="000247E4"/>
    <w:rsid w:val="000304DF"/>
    <w:rsid w:val="00033D73"/>
    <w:rsid w:val="00036968"/>
    <w:rsid w:val="0004196C"/>
    <w:rsid w:val="00057E92"/>
    <w:rsid w:val="00064951"/>
    <w:rsid w:val="00067E08"/>
    <w:rsid w:val="000A0676"/>
    <w:rsid w:val="000A68C2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E72D6"/>
    <w:rsid w:val="001F0269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73159"/>
    <w:rsid w:val="002B4C17"/>
    <w:rsid w:val="002C6E15"/>
    <w:rsid w:val="002D3DCB"/>
    <w:rsid w:val="002D7B86"/>
    <w:rsid w:val="0031733C"/>
    <w:rsid w:val="00321538"/>
    <w:rsid w:val="00321CD2"/>
    <w:rsid w:val="00325FE1"/>
    <w:rsid w:val="003437A2"/>
    <w:rsid w:val="00345AA9"/>
    <w:rsid w:val="003A1629"/>
    <w:rsid w:val="003A5788"/>
    <w:rsid w:val="003D196C"/>
    <w:rsid w:val="003D22A3"/>
    <w:rsid w:val="003E2551"/>
    <w:rsid w:val="003E32D7"/>
    <w:rsid w:val="00402E8A"/>
    <w:rsid w:val="00404C60"/>
    <w:rsid w:val="00406A50"/>
    <w:rsid w:val="00411B25"/>
    <w:rsid w:val="004124D2"/>
    <w:rsid w:val="00420B6C"/>
    <w:rsid w:val="004419B1"/>
    <w:rsid w:val="00475F04"/>
    <w:rsid w:val="00486430"/>
    <w:rsid w:val="004B79D3"/>
    <w:rsid w:val="004D025D"/>
    <w:rsid w:val="004E4C7F"/>
    <w:rsid w:val="00526126"/>
    <w:rsid w:val="005305D2"/>
    <w:rsid w:val="005540BD"/>
    <w:rsid w:val="00560CFE"/>
    <w:rsid w:val="005664E4"/>
    <w:rsid w:val="00581B5E"/>
    <w:rsid w:val="00582FD5"/>
    <w:rsid w:val="005C6C20"/>
    <w:rsid w:val="005E2A25"/>
    <w:rsid w:val="006108F3"/>
    <w:rsid w:val="00613E67"/>
    <w:rsid w:val="00624DA4"/>
    <w:rsid w:val="0064044B"/>
    <w:rsid w:val="006503A9"/>
    <w:rsid w:val="00655CFB"/>
    <w:rsid w:val="0065785A"/>
    <w:rsid w:val="006706DB"/>
    <w:rsid w:val="00671E08"/>
    <w:rsid w:val="006778B5"/>
    <w:rsid w:val="00684368"/>
    <w:rsid w:val="006907AE"/>
    <w:rsid w:val="00692847"/>
    <w:rsid w:val="006B5D94"/>
    <w:rsid w:val="006D17FC"/>
    <w:rsid w:val="006E5F6F"/>
    <w:rsid w:val="00716C7C"/>
    <w:rsid w:val="00730EFE"/>
    <w:rsid w:val="00751124"/>
    <w:rsid w:val="007752A9"/>
    <w:rsid w:val="007815AB"/>
    <w:rsid w:val="007F3810"/>
    <w:rsid w:val="008065AD"/>
    <w:rsid w:val="00810218"/>
    <w:rsid w:val="008422CC"/>
    <w:rsid w:val="00883D81"/>
    <w:rsid w:val="008859C7"/>
    <w:rsid w:val="00894B65"/>
    <w:rsid w:val="008A1E2B"/>
    <w:rsid w:val="008B57F7"/>
    <w:rsid w:val="008B75FA"/>
    <w:rsid w:val="008D5BF3"/>
    <w:rsid w:val="008D7A6D"/>
    <w:rsid w:val="008F01C3"/>
    <w:rsid w:val="009031B9"/>
    <w:rsid w:val="0093446B"/>
    <w:rsid w:val="00945AB6"/>
    <w:rsid w:val="0095021B"/>
    <w:rsid w:val="00965A41"/>
    <w:rsid w:val="00973E29"/>
    <w:rsid w:val="009977E6"/>
    <w:rsid w:val="009A6C2C"/>
    <w:rsid w:val="009B3D7C"/>
    <w:rsid w:val="009C42B0"/>
    <w:rsid w:val="009C7FA3"/>
    <w:rsid w:val="009D796C"/>
    <w:rsid w:val="009F1C57"/>
    <w:rsid w:val="00A01521"/>
    <w:rsid w:val="00A3091A"/>
    <w:rsid w:val="00A45F04"/>
    <w:rsid w:val="00A70805"/>
    <w:rsid w:val="00AC49C3"/>
    <w:rsid w:val="00AE20E8"/>
    <w:rsid w:val="00B31312"/>
    <w:rsid w:val="00B41BC8"/>
    <w:rsid w:val="00B4602A"/>
    <w:rsid w:val="00B62F32"/>
    <w:rsid w:val="00B70729"/>
    <w:rsid w:val="00B72947"/>
    <w:rsid w:val="00B87F4A"/>
    <w:rsid w:val="00BB176A"/>
    <w:rsid w:val="00BB20C6"/>
    <w:rsid w:val="00BB4D7D"/>
    <w:rsid w:val="00BE226E"/>
    <w:rsid w:val="00C02771"/>
    <w:rsid w:val="00C11282"/>
    <w:rsid w:val="00C337D3"/>
    <w:rsid w:val="00C8482C"/>
    <w:rsid w:val="00C85B56"/>
    <w:rsid w:val="00C87E14"/>
    <w:rsid w:val="00C92070"/>
    <w:rsid w:val="00C95260"/>
    <w:rsid w:val="00CB10DC"/>
    <w:rsid w:val="00CE6162"/>
    <w:rsid w:val="00CF269F"/>
    <w:rsid w:val="00D0257B"/>
    <w:rsid w:val="00D26270"/>
    <w:rsid w:val="00D42313"/>
    <w:rsid w:val="00D467B1"/>
    <w:rsid w:val="00D91D60"/>
    <w:rsid w:val="00D97DC4"/>
    <w:rsid w:val="00DA0B02"/>
    <w:rsid w:val="00DD32CA"/>
    <w:rsid w:val="00DD7027"/>
    <w:rsid w:val="00DE0AEA"/>
    <w:rsid w:val="00DE7746"/>
    <w:rsid w:val="00DF00B2"/>
    <w:rsid w:val="00DF0E3E"/>
    <w:rsid w:val="00DF669E"/>
    <w:rsid w:val="00E26D19"/>
    <w:rsid w:val="00E40DCD"/>
    <w:rsid w:val="00E4737A"/>
    <w:rsid w:val="00E53EAF"/>
    <w:rsid w:val="00E72F7D"/>
    <w:rsid w:val="00E80580"/>
    <w:rsid w:val="00E96AFC"/>
    <w:rsid w:val="00EB4CE1"/>
    <w:rsid w:val="00EB6111"/>
    <w:rsid w:val="00EB6647"/>
    <w:rsid w:val="00EC7218"/>
    <w:rsid w:val="00EC7AB0"/>
    <w:rsid w:val="00EE0720"/>
    <w:rsid w:val="00EF3EFF"/>
    <w:rsid w:val="00F23F0A"/>
    <w:rsid w:val="00F50A79"/>
    <w:rsid w:val="00F72799"/>
    <w:rsid w:val="00F75F48"/>
    <w:rsid w:val="00F84EA9"/>
    <w:rsid w:val="00F94EB3"/>
    <w:rsid w:val="00F9687D"/>
    <w:rsid w:val="00FB4F8C"/>
    <w:rsid w:val="00FC5187"/>
    <w:rsid w:val="00FC66B8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2E8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DF66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8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2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39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9E620-EFF6-4DB1-AA21-F5D14715C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988</Words>
  <Characters>6211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2023-07-13T07:03:00Z</cp:lastPrinted>
  <dcterms:created xsi:type="dcterms:W3CDTF">2023-08-25T08:49:00Z</dcterms:created>
  <dcterms:modified xsi:type="dcterms:W3CDTF">2023-08-25T08:49:00Z</dcterms:modified>
</cp:coreProperties>
</file>