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EAFAE" w14:textId="77777777"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35271" w:rsidRPr="00635271">
        <w:rPr>
          <w:rFonts w:cs="Arial"/>
          <w:b w:val="0"/>
          <w:bCs/>
          <w:sz w:val="24"/>
        </w:rPr>
        <w:t>8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14:paraId="6816618D" w14:textId="77777777"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14:paraId="3DA95908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7B7BAE1D" w14:textId="77777777" w:rsidTr="00B05B24">
        <w:tc>
          <w:tcPr>
            <w:tcW w:w="2800" w:type="dxa"/>
            <w:shd w:val="clear" w:color="auto" w:fill="auto"/>
          </w:tcPr>
          <w:p w14:paraId="24C95695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5B0B6154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5EA1AD21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70184612" w14:textId="77777777" w:rsidTr="00B05B24">
        <w:tc>
          <w:tcPr>
            <w:tcW w:w="2800" w:type="dxa"/>
            <w:shd w:val="clear" w:color="auto" w:fill="auto"/>
          </w:tcPr>
          <w:p w14:paraId="52D39AA6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1AE0C5EC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3C15ACA0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268C5151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E4522D6" w14:textId="77777777" w:rsidR="005C5B73" w:rsidRDefault="005C5B73" w:rsidP="005C5B73">
      <w:pPr>
        <w:rPr>
          <w:sz w:val="24"/>
          <w:szCs w:val="24"/>
        </w:rPr>
      </w:pPr>
    </w:p>
    <w:p w14:paraId="6D566726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2E575ED4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BFFCF1" w14:textId="0200E10C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68DDA41C" w14:textId="77777777"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14:paraId="19EDAFC0" w14:textId="77777777"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635271" w:rsidRPr="00635271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635271" w:rsidRPr="00635271">
        <w:rPr>
          <w:rFonts w:ascii="Arial" w:hAnsi="Arial" w:cs="Arial"/>
          <w:b/>
          <w:sz w:val="24"/>
        </w:rPr>
        <w:t>Pzp</w:t>
      </w:r>
      <w:proofErr w:type="spellEnd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14:paraId="4E7C099A" w14:textId="77777777" w:rsidR="005C5B73" w:rsidRDefault="00635271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635271">
        <w:rPr>
          <w:rFonts w:ascii="Arial" w:hAnsi="Arial" w:cs="Arial"/>
          <w:b/>
          <w:sz w:val="24"/>
          <w:szCs w:val="24"/>
        </w:rPr>
        <w:t>Dostawa wraz wymianą kotła gazowego modułowego dla budynku pływalni w Niepołomicach</w:t>
      </w:r>
    </w:p>
    <w:p w14:paraId="07894346" w14:textId="77777777"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35271" w:rsidRPr="00635271">
        <w:rPr>
          <w:rFonts w:ascii="Arial" w:hAnsi="Arial" w:cs="Arial"/>
          <w:b/>
          <w:sz w:val="24"/>
          <w:szCs w:val="24"/>
        </w:rPr>
        <w:t>ZP.IN.271.3.2023</w:t>
      </w:r>
    </w:p>
    <w:p w14:paraId="37E67E3E" w14:textId="2A6B878B"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 xml:space="preserve">: wykonałem (wykonaliśmy) następujące dostawy </w:t>
      </w:r>
      <w:r w:rsidR="000C69D2">
        <w:rPr>
          <w:rFonts w:ascii="Arial" w:hAnsi="Arial" w:cs="Arial"/>
          <w:sz w:val="24"/>
        </w:rPr>
        <w:t>:</w:t>
      </w:r>
    </w:p>
    <w:p w14:paraId="2085D1A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5CE3C8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48C82E22" w14:textId="77777777"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429EB8FA" w14:textId="77777777"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5E2B1481" w14:textId="77777777"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35BE6FDB" w14:textId="77777777"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65D5F9FA" w14:textId="1790BE2D"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14:paraId="36589C3E" w14:textId="77777777" w:rsidTr="00813709">
        <w:trPr>
          <w:trHeight w:val="765"/>
          <w:jc w:val="center"/>
        </w:trPr>
        <w:tc>
          <w:tcPr>
            <w:tcW w:w="3192" w:type="dxa"/>
          </w:tcPr>
          <w:p w14:paraId="298A316A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359667A1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6612673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B0DF5F4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11A17719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7A62AB7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14:paraId="14DDE05B" w14:textId="77777777" w:rsidTr="00813709">
        <w:trPr>
          <w:jc w:val="center"/>
        </w:trPr>
        <w:tc>
          <w:tcPr>
            <w:tcW w:w="3192" w:type="dxa"/>
          </w:tcPr>
          <w:p w14:paraId="006ED05E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363C517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430DCEE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3C700E2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479A1D7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49427060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1EF4AF7E" w14:textId="77777777" w:rsidR="00EF0FC8" w:rsidRDefault="00EF0FC8">
      <w:pPr>
        <w:rPr>
          <w:sz w:val="24"/>
        </w:rPr>
      </w:pPr>
    </w:p>
    <w:p w14:paraId="2BFD4399" w14:textId="76C63DBB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p w14:paraId="2E1721B8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48756137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5A1F5EDC" w14:textId="77777777"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14:paraId="0086FCA3" w14:textId="77777777"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14:paraId="55969D1B" w14:textId="77777777" w:rsidR="007066B5" w:rsidRDefault="007066B5" w:rsidP="005C5B73">
      <w:pPr>
        <w:rPr>
          <w:sz w:val="24"/>
          <w:vertAlign w:val="superscript"/>
        </w:rPr>
      </w:pPr>
    </w:p>
    <w:p w14:paraId="0E15EEE0" w14:textId="77777777" w:rsidR="00425DD9" w:rsidRDefault="00425DD9" w:rsidP="00FA7150">
      <w:pPr>
        <w:ind w:left="-567" w:right="-428"/>
        <w:rPr>
          <w:sz w:val="24"/>
        </w:rPr>
      </w:pPr>
    </w:p>
    <w:p w14:paraId="7A79D30D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8B0CC" w14:textId="77777777" w:rsidR="008F3327" w:rsidRDefault="008F3327">
      <w:r>
        <w:separator/>
      </w:r>
    </w:p>
  </w:endnote>
  <w:endnote w:type="continuationSeparator" w:id="0">
    <w:p w14:paraId="3E55E861" w14:textId="77777777" w:rsidR="008F3327" w:rsidRDefault="008F3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8E0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17D8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95122" w14:textId="0D093D56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C50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F5279" w14:textId="77777777" w:rsidR="00EF0FC8" w:rsidRDefault="00EF0FC8">
    <w:pPr>
      <w:pStyle w:val="Stopka"/>
      <w:tabs>
        <w:tab w:val="clear" w:pos="4536"/>
      </w:tabs>
      <w:jc w:val="center"/>
    </w:pPr>
  </w:p>
  <w:p w14:paraId="5EABC233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8CECC" w14:textId="77777777" w:rsidR="008F3327" w:rsidRDefault="008F3327">
      <w:r>
        <w:separator/>
      </w:r>
    </w:p>
  </w:footnote>
  <w:footnote w:type="continuationSeparator" w:id="0">
    <w:p w14:paraId="1B59B6C1" w14:textId="77777777" w:rsidR="008F3327" w:rsidRDefault="008F3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9E78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14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327"/>
    <w:rsid w:val="00085A19"/>
    <w:rsid w:val="000C3052"/>
    <w:rsid w:val="000C69D2"/>
    <w:rsid w:val="001D49D0"/>
    <w:rsid w:val="00264FE3"/>
    <w:rsid w:val="002650B7"/>
    <w:rsid w:val="002A45AD"/>
    <w:rsid w:val="002C6B8F"/>
    <w:rsid w:val="002F4A42"/>
    <w:rsid w:val="0031485A"/>
    <w:rsid w:val="00376E41"/>
    <w:rsid w:val="003D633B"/>
    <w:rsid w:val="00425DD9"/>
    <w:rsid w:val="0044657C"/>
    <w:rsid w:val="005C5B73"/>
    <w:rsid w:val="006105E0"/>
    <w:rsid w:val="00635271"/>
    <w:rsid w:val="00664625"/>
    <w:rsid w:val="007066B5"/>
    <w:rsid w:val="00792635"/>
    <w:rsid w:val="00813709"/>
    <w:rsid w:val="008F3327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  <w:rsid w:val="00FF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05C68"/>
  <w15:chartTrackingRefBased/>
  <w15:docId w15:val="{56FE86C0-D8AF-4A35-A8F8-06BE27B3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WN-ZP-MS</dc:creator>
  <cp:keywords/>
  <cp:lastModifiedBy>WN-ZP-MS</cp:lastModifiedBy>
  <cp:revision>7</cp:revision>
  <cp:lastPrinted>2023-08-29T10:58:00Z</cp:lastPrinted>
  <dcterms:created xsi:type="dcterms:W3CDTF">2023-08-29T09:28:00Z</dcterms:created>
  <dcterms:modified xsi:type="dcterms:W3CDTF">2023-08-31T06:13:00Z</dcterms:modified>
</cp:coreProperties>
</file>