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40D35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354F9" w:rsidRPr="001354F9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5D1B78B4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01F27D8E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EC75872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354F9" w:rsidRPr="001354F9">
        <w:rPr>
          <w:rFonts w:ascii="Arial" w:hAnsi="Arial" w:cs="Arial"/>
        </w:rPr>
        <w:t>Infrastruktura Niepołomice Spółka z o.o.</w:t>
      </w:r>
    </w:p>
    <w:p w14:paraId="5098FF88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354F9" w:rsidRPr="001354F9">
        <w:rPr>
          <w:rFonts w:ascii="Arial" w:hAnsi="Arial" w:cs="Arial"/>
        </w:rPr>
        <w:t xml:space="preserve"> ul. Droga Królewska</w:t>
      </w:r>
      <w:r w:rsidRPr="0012157F">
        <w:rPr>
          <w:rFonts w:ascii="Arial" w:hAnsi="Arial" w:cs="Arial"/>
        </w:rPr>
        <w:t xml:space="preserve"> </w:t>
      </w:r>
      <w:r w:rsidR="001354F9" w:rsidRPr="001354F9">
        <w:rPr>
          <w:rFonts w:ascii="Arial" w:hAnsi="Arial" w:cs="Arial"/>
        </w:rPr>
        <w:t>27</w:t>
      </w:r>
      <w:r w:rsidRPr="0012157F">
        <w:rPr>
          <w:rFonts w:ascii="Arial" w:hAnsi="Arial" w:cs="Arial"/>
        </w:rPr>
        <w:t xml:space="preserve"> </w:t>
      </w:r>
    </w:p>
    <w:p w14:paraId="188FE764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354F9" w:rsidRPr="001354F9">
        <w:rPr>
          <w:rFonts w:ascii="Arial" w:hAnsi="Arial" w:cs="Arial"/>
        </w:rPr>
        <w:t>32-005</w:t>
      </w:r>
      <w:r w:rsidRPr="0012157F">
        <w:rPr>
          <w:rFonts w:ascii="Arial" w:hAnsi="Arial" w:cs="Arial"/>
        </w:rPr>
        <w:t xml:space="preserve"> </w:t>
      </w:r>
      <w:r w:rsidR="001354F9" w:rsidRPr="001354F9">
        <w:rPr>
          <w:rFonts w:ascii="Arial" w:hAnsi="Arial" w:cs="Arial"/>
        </w:rPr>
        <w:t>Niepołomice</w:t>
      </w:r>
    </w:p>
    <w:p w14:paraId="63AC98C7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F6E05FF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6AE90391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83ABC4D" w14:textId="77777777"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0569BBB" w14:textId="77777777"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5A132E5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42A4C7D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5C53452" w14:textId="77777777"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14:paraId="097510A0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354F9" w:rsidRPr="0012157F" w14:paraId="66F9244A" w14:textId="77777777" w:rsidTr="00052A8F">
        <w:tc>
          <w:tcPr>
            <w:tcW w:w="9104" w:type="dxa"/>
            <w:shd w:val="clear" w:color="auto" w:fill="D9D9D9"/>
          </w:tcPr>
          <w:p w14:paraId="6B0B6DA4" w14:textId="77777777" w:rsidR="001354F9" w:rsidRPr="00D762C5" w:rsidRDefault="001354F9" w:rsidP="00052A8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14:paraId="307A0A2A" w14:textId="70D7DE6C" w:rsidR="001354F9" w:rsidRDefault="001354F9" w:rsidP="00052A8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354F9">
              <w:rPr>
                <w:rFonts w:ascii="Arial" w:hAnsi="Arial" w:cs="Arial"/>
                <w:sz w:val="24"/>
                <w:szCs w:val="24"/>
              </w:rPr>
              <w:t xml:space="preserve">(t.j. Dz. U. z 2022r. poz. </w:t>
            </w:r>
            <w:r w:rsidR="00464394">
              <w:rPr>
                <w:rFonts w:ascii="Arial" w:hAnsi="Arial" w:cs="Arial"/>
                <w:sz w:val="24"/>
                <w:szCs w:val="24"/>
              </w:rPr>
              <w:t>1605</w:t>
            </w:r>
            <w:r w:rsidRPr="001354F9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4E4C227" w14:textId="77777777" w:rsidR="001354F9" w:rsidRPr="00534752" w:rsidRDefault="001354F9" w:rsidP="00052A8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EF207B7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61EF9B5" w14:textId="77777777" w:rsidR="00E50194" w:rsidRDefault="001354F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354F9">
        <w:rPr>
          <w:rFonts w:ascii="Arial" w:hAnsi="Arial" w:cs="Arial"/>
          <w:b/>
          <w:sz w:val="24"/>
          <w:szCs w:val="24"/>
        </w:rPr>
        <w:t>Dostawa wraz wymianą kotła gazowego modułowego dla budynku pływalni w Niepołomicach</w:t>
      </w:r>
    </w:p>
    <w:p w14:paraId="0D5E62E8" w14:textId="77777777"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354F9" w:rsidRPr="001354F9">
        <w:rPr>
          <w:rFonts w:ascii="Arial" w:hAnsi="Arial" w:cs="Arial"/>
          <w:b/>
          <w:sz w:val="24"/>
          <w:szCs w:val="24"/>
        </w:rPr>
        <w:t>ZP.IN.271.3.2023</w:t>
      </w:r>
    </w:p>
    <w:p w14:paraId="7905231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354F9" w:rsidRPr="001354F9">
        <w:rPr>
          <w:rFonts w:ascii="Arial" w:hAnsi="Arial" w:cs="Arial"/>
          <w:b/>
          <w:sz w:val="24"/>
          <w:szCs w:val="24"/>
        </w:rPr>
        <w:t>Infrastruktura Niepołomice Spółka z o.o.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4334504" w14:textId="77777777" w:rsidTr="00650D6C">
        <w:tc>
          <w:tcPr>
            <w:tcW w:w="9104" w:type="dxa"/>
            <w:shd w:val="clear" w:color="auto" w:fill="D9D9D9"/>
          </w:tcPr>
          <w:p w14:paraId="551F134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DEB6319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A459C36" w14:textId="77777777" w:rsidR="002426FF" w:rsidRPr="00922A11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B868D32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03E39F3E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</w:t>
      </w:r>
      <w:r w:rsidRPr="007A2BCB">
        <w:rPr>
          <w:rFonts w:ascii="Arial" w:hAnsi="Arial" w:cs="Arial"/>
          <w:sz w:val="24"/>
          <w:szCs w:val="24"/>
        </w:rPr>
        <w:lastRenderedPageBreak/>
        <w:t>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290BAE2" w14:textId="77777777" w:rsidTr="00CD4DD1">
        <w:tc>
          <w:tcPr>
            <w:tcW w:w="9104" w:type="dxa"/>
            <w:shd w:val="clear" w:color="auto" w:fill="D9D9D9"/>
          </w:tcPr>
          <w:p w14:paraId="4E60CC76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55E5F25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A55727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4EFC7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F56E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354F9" w:rsidRPr="0012157F" w14:paraId="589A28E7" w14:textId="77777777" w:rsidTr="00052A8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564C9" w14:textId="77777777" w:rsidR="001354F9" w:rsidRPr="0012157F" w:rsidRDefault="001354F9" w:rsidP="00052A8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4F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8467E" w14:textId="77777777" w:rsidR="001354F9" w:rsidRPr="0012157F" w:rsidRDefault="001354F9" w:rsidP="00052A8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354F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4451096" w14:textId="77777777" w:rsidR="001354F9" w:rsidRPr="0012157F" w:rsidRDefault="001354F9" w:rsidP="00052A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4F9">
              <w:rPr>
                <w:rFonts w:ascii="Arial" w:hAnsi="Arial" w:cs="Arial"/>
                <w:sz w:val="24"/>
                <w:szCs w:val="24"/>
              </w:rPr>
              <w:t>Zamawiający uzna warunek za spełniony poprzez posiadanie dokumentu potwierdzającego, że wykonawca jest wpisany do jednego z rejestrów zawodowych lub handlowych, prowadzonych w kraju, w którym ma siedzibę lub miejsce zamieszkania, wystawionego nie wcześniej niż 6 miesięcy przed jego złożeniem (KRS, CEIDG)</w:t>
            </w:r>
          </w:p>
        </w:tc>
      </w:tr>
      <w:tr w:rsidR="001354F9" w:rsidRPr="0012157F" w14:paraId="1DE1F4FE" w14:textId="77777777" w:rsidTr="00052A8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FFAAA" w14:textId="77777777" w:rsidR="001354F9" w:rsidRPr="0012157F" w:rsidRDefault="001354F9" w:rsidP="00052A8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4F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00FF1" w14:textId="77777777" w:rsidR="001354F9" w:rsidRPr="0012157F" w:rsidRDefault="001354F9" w:rsidP="00052A8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354F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4D075A1" w14:textId="77777777" w:rsidR="001354F9" w:rsidRPr="001354F9" w:rsidRDefault="001354F9" w:rsidP="00052A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4F9">
              <w:rPr>
                <w:rFonts w:ascii="Arial" w:hAnsi="Arial" w:cs="Arial"/>
                <w:sz w:val="24"/>
                <w:szCs w:val="24"/>
              </w:rPr>
              <w:t xml:space="preserve">Zamawiający uzna warunek za spełniony jeśli wykonawca wykaże ,że  posiada opłaconą  polisę w zakresie prowadzonej działalności na kwotę co najmniej 150 000,00 zł. </w:t>
            </w:r>
          </w:p>
          <w:p w14:paraId="3C3D7C9A" w14:textId="77777777" w:rsidR="001354F9" w:rsidRPr="0012157F" w:rsidRDefault="001354F9" w:rsidP="00052A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4F9">
              <w:rPr>
                <w:rFonts w:ascii="Arial" w:hAnsi="Arial" w:cs="Arial"/>
                <w:sz w:val="24"/>
                <w:szCs w:val="24"/>
              </w:rPr>
              <w:t>Ocena będzie dokonana na zasadzie spełnia/nie spełnia.</w:t>
            </w:r>
          </w:p>
        </w:tc>
      </w:tr>
      <w:tr w:rsidR="001354F9" w:rsidRPr="0012157F" w14:paraId="53BF65D6" w14:textId="77777777" w:rsidTr="00052A8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06DF9" w14:textId="77777777" w:rsidR="001354F9" w:rsidRPr="0012157F" w:rsidRDefault="001354F9" w:rsidP="00052A8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54F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797B0" w14:textId="77777777" w:rsidR="001354F9" w:rsidRPr="0012157F" w:rsidRDefault="001354F9" w:rsidP="00052A8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354F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053178C" w14:textId="77777777" w:rsidR="001354F9" w:rsidRPr="001354F9" w:rsidRDefault="001354F9" w:rsidP="00052A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4F9">
              <w:rPr>
                <w:rFonts w:ascii="Arial" w:hAnsi="Arial" w:cs="Arial"/>
                <w:sz w:val="24"/>
                <w:szCs w:val="24"/>
              </w:rPr>
              <w:t xml:space="preserve">O udzielenie zamówienia mogą ubiegać się wykonawcy, którzy spełniają warunki dotyczące zdolności technicznej lub zawodowej. </w:t>
            </w:r>
          </w:p>
          <w:p w14:paraId="3EBB4EA5" w14:textId="77777777" w:rsidR="001354F9" w:rsidRPr="001354F9" w:rsidRDefault="001354F9" w:rsidP="00052A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4F9">
              <w:rPr>
                <w:rFonts w:ascii="Arial" w:hAnsi="Arial" w:cs="Arial"/>
                <w:sz w:val="24"/>
                <w:szCs w:val="24"/>
              </w:rPr>
              <w:t>Zamawiający uzna warunek za spełniony  gdy Wykonawca  wykaże iż wykonał nie wcześniej niż w okresie ostatnich trzech lat przed upływem terminu składania ofert, a jeżeli okres prowadzenia działalności jest krótszy - w tym okresie co najmniej 2  zamówienia  polegające na dostawie i montażu kotła gazowego modułowego o wartości nie mniejszej niż 100.000,00 zł (słownie złotych: sto pięćdziesiąt  tysięcy) brutto  każde.</w:t>
            </w:r>
          </w:p>
          <w:p w14:paraId="32C4E24A" w14:textId="77777777" w:rsidR="001354F9" w:rsidRPr="001354F9" w:rsidRDefault="001354F9" w:rsidP="00052A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4F9">
              <w:rPr>
                <w:rFonts w:ascii="Arial" w:hAnsi="Arial" w:cs="Arial"/>
                <w:sz w:val="24"/>
                <w:szCs w:val="24"/>
              </w:rPr>
              <w:t xml:space="preserve">Wykonawca  winien   załączyć  dowody określające, czy zamówienia  zostały wykonane lub są wykonywane należycie, w szczególności informacje o tym, czy zostały one wykonane prawidłowo, przy czym dowodami, o których mowa są referencje bądź inne dokumenty sporządzone przez podmiot, na rzecz którego dostawy zostały wykonane, </w:t>
            </w:r>
            <w:r w:rsidRPr="001354F9">
              <w:rPr>
                <w:rFonts w:ascii="Arial" w:hAnsi="Arial" w:cs="Arial"/>
                <w:sz w:val="24"/>
                <w:szCs w:val="24"/>
              </w:rPr>
              <w:lastRenderedPageBreak/>
              <w:t>a w przypadku świadczeń powtarzających się lub ciągłych są wykonywane, a jeżeli Wykonawca z przyczyn niezależnych od niego nie jest w stanie uzyskać tych dokumentów - oświadczenie Wykonawcy. W przypadku świadczeń powtarzających się lub ciągłych nadal wykonywanych referencje bądź inne dokumenty potwierdzające ich należyte wykonywanie powinny być wystawione w okresie ostatnich 3 miesięcy;</w:t>
            </w:r>
          </w:p>
          <w:p w14:paraId="4629FC43" w14:textId="77777777" w:rsidR="001354F9" w:rsidRPr="0012157F" w:rsidRDefault="001354F9" w:rsidP="00052A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4F9">
              <w:rPr>
                <w:rFonts w:ascii="Arial" w:hAnsi="Arial" w:cs="Arial"/>
                <w:sz w:val="24"/>
                <w:szCs w:val="24"/>
              </w:rPr>
              <w:t>Ocena będzie dokonana na zasadzie spełnia/nie spełnia.</w:t>
            </w:r>
          </w:p>
        </w:tc>
      </w:tr>
    </w:tbl>
    <w:p w14:paraId="70B2B83A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F552097" w14:textId="77777777" w:rsidTr="00CD4DD1">
        <w:tc>
          <w:tcPr>
            <w:tcW w:w="9104" w:type="dxa"/>
            <w:shd w:val="clear" w:color="auto" w:fill="D9D9D9"/>
          </w:tcPr>
          <w:p w14:paraId="1352821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FD02D33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EAD179F" w14:textId="77777777" w:rsidTr="00847232">
        <w:tc>
          <w:tcPr>
            <w:tcW w:w="9104" w:type="dxa"/>
            <w:shd w:val="clear" w:color="auto" w:fill="D9D9D9"/>
          </w:tcPr>
          <w:p w14:paraId="5062F064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170332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67843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648D18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29C13A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8AB743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4964DC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533B0ED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174CD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7EAA3C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F9AB9F4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DDC8E3F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7149E119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48E6A" w14:textId="77777777" w:rsidR="00D447F2" w:rsidRDefault="00D447F2" w:rsidP="0038231F">
      <w:pPr>
        <w:spacing w:after="0" w:line="240" w:lineRule="auto"/>
      </w:pPr>
      <w:r>
        <w:separator/>
      </w:r>
    </w:p>
  </w:endnote>
  <w:endnote w:type="continuationSeparator" w:id="0">
    <w:p w14:paraId="32B1FC77" w14:textId="77777777" w:rsidR="00D447F2" w:rsidRDefault="00D447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AAC46" w14:textId="77777777" w:rsidR="001354F9" w:rsidRDefault="00135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794D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A05DD2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96AE6" w14:textId="77777777" w:rsidR="001354F9" w:rsidRDefault="00135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DFD55" w14:textId="77777777" w:rsidR="00D447F2" w:rsidRDefault="00D447F2" w:rsidP="0038231F">
      <w:pPr>
        <w:spacing w:after="0" w:line="240" w:lineRule="auto"/>
      </w:pPr>
      <w:r>
        <w:separator/>
      </w:r>
    </w:p>
  </w:footnote>
  <w:footnote w:type="continuationSeparator" w:id="0">
    <w:p w14:paraId="0232B93D" w14:textId="77777777" w:rsidR="00D447F2" w:rsidRDefault="00D447F2" w:rsidP="0038231F">
      <w:pPr>
        <w:spacing w:after="0" w:line="240" w:lineRule="auto"/>
      </w:pPr>
      <w:r>
        <w:continuationSeparator/>
      </w:r>
    </w:p>
  </w:footnote>
  <w:footnote w:id="1">
    <w:p w14:paraId="5566012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5481AE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A3BE30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6828E9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11349" w14:textId="77777777" w:rsidR="001354F9" w:rsidRDefault="00135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D8068" w14:textId="77777777" w:rsidR="001354F9" w:rsidRDefault="001354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5C742" w14:textId="77777777" w:rsidR="001354F9" w:rsidRDefault="001354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3752446">
    <w:abstractNumId w:val="11"/>
  </w:num>
  <w:num w:numId="2" w16cid:durableId="1557280044">
    <w:abstractNumId w:val="0"/>
  </w:num>
  <w:num w:numId="3" w16cid:durableId="213930562">
    <w:abstractNumId w:val="10"/>
  </w:num>
  <w:num w:numId="4" w16cid:durableId="1804418677">
    <w:abstractNumId w:val="13"/>
  </w:num>
  <w:num w:numId="5" w16cid:durableId="1378164820">
    <w:abstractNumId w:val="12"/>
  </w:num>
  <w:num w:numId="6" w16cid:durableId="1782414890">
    <w:abstractNumId w:val="9"/>
  </w:num>
  <w:num w:numId="7" w16cid:durableId="1537504352">
    <w:abstractNumId w:val="1"/>
  </w:num>
  <w:num w:numId="8" w16cid:durableId="1704793587">
    <w:abstractNumId w:val="6"/>
  </w:num>
  <w:num w:numId="9" w16cid:durableId="761028946">
    <w:abstractNumId w:val="4"/>
  </w:num>
  <w:num w:numId="10" w16cid:durableId="1425804518">
    <w:abstractNumId w:val="7"/>
  </w:num>
  <w:num w:numId="11" w16cid:durableId="1937981589">
    <w:abstractNumId w:val="5"/>
  </w:num>
  <w:num w:numId="12" w16cid:durableId="1207180513">
    <w:abstractNumId w:val="8"/>
  </w:num>
  <w:num w:numId="13" w16cid:durableId="547569821">
    <w:abstractNumId w:val="3"/>
  </w:num>
  <w:num w:numId="14" w16cid:durableId="21397628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47F2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354F9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4394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447F2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C687A0"/>
  <w15:docId w15:val="{A362B31E-FA34-4ED2-9810-D25C97E9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701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WN-ZP-MS</cp:lastModifiedBy>
  <cp:revision>3</cp:revision>
  <cp:lastPrinted>2016-07-26T10:32:00Z</cp:lastPrinted>
  <dcterms:created xsi:type="dcterms:W3CDTF">2023-08-29T09:24:00Z</dcterms:created>
  <dcterms:modified xsi:type="dcterms:W3CDTF">2023-08-29T09:24:00Z</dcterms:modified>
</cp:coreProperties>
</file>