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835147" w14:textId="77777777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C79A5" w:rsidRPr="00FC79A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4E9BAC7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D205FB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303C4B52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4225A2A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15AF1CA4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48D36841" w14:textId="77777777" w:rsidTr="0087706D">
        <w:tc>
          <w:tcPr>
            <w:tcW w:w="550" w:type="dxa"/>
            <w:shd w:val="clear" w:color="auto" w:fill="auto"/>
            <w:vAlign w:val="center"/>
          </w:tcPr>
          <w:p w14:paraId="79EA89D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35B68A72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36E9F7C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2C16CDFE" w14:textId="77777777" w:rsidTr="0087706D">
        <w:tc>
          <w:tcPr>
            <w:tcW w:w="550" w:type="dxa"/>
            <w:shd w:val="clear" w:color="auto" w:fill="auto"/>
            <w:vAlign w:val="center"/>
          </w:tcPr>
          <w:p w14:paraId="7153731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2972D4E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55F824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0046DEC8" w14:textId="77777777" w:rsidTr="0087706D">
        <w:tc>
          <w:tcPr>
            <w:tcW w:w="550" w:type="dxa"/>
            <w:shd w:val="clear" w:color="auto" w:fill="auto"/>
            <w:vAlign w:val="center"/>
          </w:tcPr>
          <w:p w14:paraId="01E9531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6F24FCE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7906430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9DD53C8" w14:textId="27996CA9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C79A5" w:rsidRPr="00FC79A5">
        <w:rPr>
          <w:rFonts w:ascii="Arial" w:hAnsi="Arial" w:cs="Arial"/>
          <w:sz w:val="24"/>
          <w:szCs w:val="24"/>
        </w:rPr>
        <w:t>(</w:t>
      </w:r>
      <w:proofErr w:type="spellStart"/>
      <w:r w:rsidR="00FC79A5" w:rsidRPr="00FC79A5">
        <w:rPr>
          <w:rFonts w:ascii="Arial" w:hAnsi="Arial" w:cs="Arial"/>
          <w:sz w:val="24"/>
          <w:szCs w:val="24"/>
        </w:rPr>
        <w:t>t.j</w:t>
      </w:r>
      <w:proofErr w:type="spellEnd"/>
      <w:r w:rsidR="00FC79A5" w:rsidRPr="00FC79A5">
        <w:rPr>
          <w:rFonts w:ascii="Arial" w:hAnsi="Arial" w:cs="Arial"/>
          <w:sz w:val="24"/>
          <w:szCs w:val="24"/>
        </w:rPr>
        <w:t>. Dz. U. z 2022r. poz. 1</w:t>
      </w:r>
      <w:r w:rsidR="00134F68">
        <w:rPr>
          <w:rFonts w:ascii="Arial" w:hAnsi="Arial" w:cs="Arial"/>
          <w:sz w:val="24"/>
          <w:szCs w:val="24"/>
        </w:rPr>
        <w:t>605</w:t>
      </w:r>
      <w:r w:rsidR="00FC79A5" w:rsidRPr="00FC79A5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7AE3F12D" w14:textId="77777777" w:rsidR="00AF4E90" w:rsidRDefault="00FC79A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C79A5">
        <w:rPr>
          <w:rFonts w:ascii="Arial" w:eastAsia="Times New Roman" w:hAnsi="Arial" w:cs="Arial"/>
          <w:b/>
          <w:sz w:val="24"/>
          <w:szCs w:val="24"/>
          <w:lang w:eastAsia="pl-PL"/>
        </w:rPr>
        <w:t>Dostawa wraz wymianą kotła gazowego modułowego dla budynku pływalni w Niepołomicach</w:t>
      </w:r>
    </w:p>
    <w:p w14:paraId="15A84B8E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C79A5" w:rsidRPr="00FC79A5">
        <w:rPr>
          <w:rFonts w:ascii="Arial" w:eastAsia="Times New Roman" w:hAnsi="Arial" w:cs="Arial"/>
          <w:b/>
          <w:sz w:val="24"/>
          <w:szCs w:val="24"/>
          <w:lang w:eastAsia="pl-PL"/>
        </w:rPr>
        <w:t>ZP.IN.271.3.2023</w:t>
      </w:r>
    </w:p>
    <w:p w14:paraId="746731F7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0BA91DB2" w14:textId="77777777" w:rsidTr="0087706D">
        <w:tc>
          <w:tcPr>
            <w:tcW w:w="617" w:type="dxa"/>
            <w:shd w:val="clear" w:color="auto" w:fill="auto"/>
            <w:vAlign w:val="center"/>
          </w:tcPr>
          <w:p w14:paraId="35F4D77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0CFA476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891C7C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0DC8A6E9" w14:textId="77777777" w:rsidTr="0087706D">
        <w:tc>
          <w:tcPr>
            <w:tcW w:w="617" w:type="dxa"/>
            <w:shd w:val="clear" w:color="auto" w:fill="auto"/>
            <w:vAlign w:val="center"/>
          </w:tcPr>
          <w:p w14:paraId="71E4DC6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73E831B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2DC8DCB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9E16BCD" w14:textId="77777777" w:rsidTr="0087706D">
        <w:tc>
          <w:tcPr>
            <w:tcW w:w="617" w:type="dxa"/>
            <w:shd w:val="clear" w:color="auto" w:fill="auto"/>
            <w:vAlign w:val="center"/>
          </w:tcPr>
          <w:p w14:paraId="65B7FC3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5E54372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5FD3C2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7F16D57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3FC8297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71BC50DE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492AA87B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48E576C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3BC6A7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4E4CC206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60775C0B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E12F48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83BB36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5EB13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CC15E4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14B893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9DBC3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EDF0211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C5EF682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22392C7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BBF367" w14:textId="77777777" w:rsidR="001661CF" w:rsidRDefault="001661CF" w:rsidP="00025386">
      <w:pPr>
        <w:spacing w:after="0" w:line="240" w:lineRule="auto"/>
      </w:pPr>
      <w:r>
        <w:separator/>
      </w:r>
    </w:p>
  </w:endnote>
  <w:endnote w:type="continuationSeparator" w:id="0">
    <w:p w14:paraId="20FEB5C3" w14:textId="77777777" w:rsidR="001661CF" w:rsidRDefault="001661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2196D" w14:textId="77777777" w:rsidR="00FC79A5" w:rsidRDefault="00FC79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DD40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478608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F5CC59F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651648D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0A1FA" w14:textId="77777777" w:rsidR="00FC79A5" w:rsidRDefault="00FC79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CD36D7" w14:textId="77777777" w:rsidR="001661CF" w:rsidRDefault="001661CF" w:rsidP="00025386">
      <w:pPr>
        <w:spacing w:after="0" w:line="240" w:lineRule="auto"/>
      </w:pPr>
      <w:r>
        <w:separator/>
      </w:r>
    </w:p>
  </w:footnote>
  <w:footnote w:type="continuationSeparator" w:id="0">
    <w:p w14:paraId="33370096" w14:textId="77777777" w:rsidR="001661CF" w:rsidRDefault="001661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E1176" w14:textId="77777777" w:rsidR="00FC79A5" w:rsidRDefault="00FC79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5C0E9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C79A5">
      <w:rPr>
        <w:rFonts w:ascii="Arial" w:hAnsi="Arial" w:cs="Arial"/>
        <w:sz w:val="20"/>
        <w:szCs w:val="20"/>
      </w:rPr>
      <w:t>ZP.IN.271.3.2023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810CF" w14:textId="77777777" w:rsidR="00FC79A5" w:rsidRDefault="00FC79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519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1CF"/>
    <w:rsid w:val="00025386"/>
    <w:rsid w:val="000423B9"/>
    <w:rsid w:val="00053927"/>
    <w:rsid w:val="00084786"/>
    <w:rsid w:val="00134F68"/>
    <w:rsid w:val="0016158F"/>
    <w:rsid w:val="001661C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  <w:rsid w:val="00FC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19C7D8"/>
  <w15:chartTrackingRefBased/>
  <w15:docId w15:val="{AC8D9FF2-FFE1-4AC2-9766-FEEFF40F5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3</cp:revision>
  <cp:lastPrinted>2023-08-29T09:23:00Z</cp:lastPrinted>
  <dcterms:created xsi:type="dcterms:W3CDTF">2023-08-29T09:22:00Z</dcterms:created>
  <dcterms:modified xsi:type="dcterms:W3CDTF">2023-08-29T09:23:00Z</dcterms:modified>
</cp:coreProperties>
</file>