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E3953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E53C1" w:rsidRPr="000E53C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2CB9E3F2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726A76A1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7955F5C5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71C28D5C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FB5F9EF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34214E0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927A10D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305A5B19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6DA7AD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658CBA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3D4695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A829C1" w14:textId="352357F0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E53C1" w:rsidRPr="000E53C1">
        <w:rPr>
          <w:rFonts w:ascii="Arial" w:hAnsi="Arial" w:cs="Arial"/>
          <w:sz w:val="24"/>
          <w:szCs w:val="24"/>
        </w:rPr>
        <w:t>(</w:t>
      </w:r>
      <w:proofErr w:type="spellStart"/>
      <w:r w:rsidR="000E53C1" w:rsidRPr="000E53C1">
        <w:rPr>
          <w:rFonts w:ascii="Arial" w:hAnsi="Arial" w:cs="Arial"/>
          <w:sz w:val="24"/>
          <w:szCs w:val="24"/>
        </w:rPr>
        <w:t>t.j</w:t>
      </w:r>
      <w:proofErr w:type="spellEnd"/>
      <w:r w:rsidR="000E53C1" w:rsidRPr="000E53C1">
        <w:rPr>
          <w:rFonts w:ascii="Arial" w:hAnsi="Arial" w:cs="Arial"/>
          <w:sz w:val="24"/>
          <w:szCs w:val="24"/>
        </w:rPr>
        <w:t xml:space="preserve">. Dz. U. z 2022r. poz. </w:t>
      </w:r>
      <w:r w:rsidR="006F378E">
        <w:rPr>
          <w:rFonts w:ascii="Arial" w:hAnsi="Arial" w:cs="Arial"/>
          <w:sz w:val="24"/>
          <w:szCs w:val="24"/>
        </w:rPr>
        <w:t>1605</w:t>
      </w:r>
      <w:r w:rsidR="000E53C1" w:rsidRPr="000E53C1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2C56B72B" w14:textId="77777777" w:rsidR="0071340C" w:rsidRDefault="000E53C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E53C1">
        <w:rPr>
          <w:rFonts w:ascii="Arial" w:eastAsia="Times New Roman" w:hAnsi="Arial" w:cs="Arial"/>
          <w:b/>
          <w:sz w:val="24"/>
          <w:szCs w:val="24"/>
          <w:lang w:eastAsia="pl-PL"/>
        </w:rPr>
        <w:t>Dostawa wraz wymianą kotła gazowego modułowego dla budynku pływalni w Niepołomicach</w:t>
      </w:r>
    </w:p>
    <w:p w14:paraId="15BDAF63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E53C1" w:rsidRPr="000E53C1">
        <w:rPr>
          <w:rFonts w:ascii="Arial" w:eastAsia="Times New Roman" w:hAnsi="Arial" w:cs="Arial"/>
          <w:b/>
          <w:sz w:val="24"/>
          <w:szCs w:val="24"/>
          <w:lang w:eastAsia="pl-PL"/>
        </w:rPr>
        <w:t>ZP.IN.271.3.2023</w:t>
      </w:r>
    </w:p>
    <w:p w14:paraId="28FE166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6AD173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95FCD74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5B59B16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F6D91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AF21A3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4E3D2C6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3319AAE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ABE49D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1249D5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4B50EC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10427EE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77CAE2E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532D09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978D4F9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B8F1D36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C6088C4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E6BB3A0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4D6D4AC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0A99245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F77EDE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45D14FE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1FB296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B6FC85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A661B8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A3B0D8A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6835EDE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8DB4EAE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0662F7E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B38DD2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F88D59E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46EFB40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0836C" w14:textId="77777777" w:rsidR="00FF1E29" w:rsidRDefault="00FF1E29" w:rsidP="00025386">
      <w:pPr>
        <w:spacing w:after="0" w:line="240" w:lineRule="auto"/>
      </w:pPr>
      <w:r>
        <w:separator/>
      </w:r>
    </w:p>
  </w:endnote>
  <w:endnote w:type="continuationSeparator" w:id="0">
    <w:p w14:paraId="68B9DF78" w14:textId="77777777" w:rsidR="00FF1E29" w:rsidRDefault="00FF1E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67096" w14:textId="77777777" w:rsidR="000E53C1" w:rsidRDefault="000E53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B0EE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D5913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27D41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F0143B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462F6" w14:textId="77777777" w:rsidR="000E53C1" w:rsidRDefault="000E5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9638C" w14:textId="77777777" w:rsidR="00FF1E29" w:rsidRDefault="00FF1E29" w:rsidP="00025386">
      <w:pPr>
        <w:spacing w:after="0" w:line="240" w:lineRule="auto"/>
      </w:pPr>
      <w:r>
        <w:separator/>
      </w:r>
    </w:p>
  </w:footnote>
  <w:footnote w:type="continuationSeparator" w:id="0">
    <w:p w14:paraId="291451F1" w14:textId="77777777" w:rsidR="00FF1E29" w:rsidRDefault="00FF1E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A4964" w14:textId="77777777" w:rsidR="000E53C1" w:rsidRDefault="000E5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08631" w14:textId="77777777" w:rsidR="000E53C1" w:rsidRDefault="000E5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9EA9" w14:textId="77777777" w:rsidR="000E53C1" w:rsidRDefault="000E5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0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E29"/>
    <w:rsid w:val="00025386"/>
    <w:rsid w:val="000423B9"/>
    <w:rsid w:val="00053927"/>
    <w:rsid w:val="00066C44"/>
    <w:rsid w:val="00071D4C"/>
    <w:rsid w:val="00084786"/>
    <w:rsid w:val="000E53C1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378E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BED98"/>
  <w15:chartTrackingRefBased/>
  <w15:docId w15:val="{2CD409D8-CC6C-4B14-9131-16C144510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3</cp:revision>
  <dcterms:created xsi:type="dcterms:W3CDTF">2023-08-29T09:22:00Z</dcterms:created>
  <dcterms:modified xsi:type="dcterms:W3CDTF">2023-08-29T09:22:00Z</dcterms:modified>
</cp:coreProperties>
</file>