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4D442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41393" w:rsidRPr="00A4139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5DFE9C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1927BA" w14:textId="77777777" w:rsidR="006676AE" w:rsidRPr="0012157F" w:rsidRDefault="00A41393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41393">
        <w:rPr>
          <w:rFonts w:ascii="Arial" w:hAnsi="Arial" w:cs="Arial"/>
        </w:rPr>
        <w:t>Infrastruktura Niepołomice Spółka z o.o.</w:t>
      </w:r>
    </w:p>
    <w:p w14:paraId="2215E4B6" w14:textId="77777777" w:rsidR="006676AE" w:rsidRPr="0012157F" w:rsidRDefault="00A41393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1393">
        <w:rPr>
          <w:rFonts w:ascii="Arial" w:hAnsi="Arial" w:cs="Arial"/>
        </w:rPr>
        <w:t xml:space="preserve"> ul. Droga Królewska</w:t>
      </w:r>
      <w:r w:rsidR="006676AE" w:rsidRPr="0012157F">
        <w:rPr>
          <w:rFonts w:ascii="Arial" w:hAnsi="Arial" w:cs="Arial"/>
        </w:rPr>
        <w:t xml:space="preserve"> </w:t>
      </w:r>
      <w:r w:rsidRPr="00A41393">
        <w:rPr>
          <w:rFonts w:ascii="Arial" w:hAnsi="Arial" w:cs="Arial"/>
        </w:rPr>
        <w:t>27</w:t>
      </w:r>
      <w:r w:rsidR="006676AE" w:rsidRPr="0012157F">
        <w:rPr>
          <w:rFonts w:ascii="Arial" w:hAnsi="Arial" w:cs="Arial"/>
        </w:rPr>
        <w:t xml:space="preserve"> </w:t>
      </w:r>
    </w:p>
    <w:p w14:paraId="3CF3E14D" w14:textId="77777777" w:rsidR="00F90CD1" w:rsidRDefault="00A4139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41393">
        <w:rPr>
          <w:rFonts w:ascii="Arial" w:hAnsi="Arial" w:cs="Arial"/>
        </w:rPr>
        <w:t>32-005</w:t>
      </w:r>
      <w:r w:rsidR="006676AE" w:rsidRPr="0012157F">
        <w:rPr>
          <w:rFonts w:ascii="Arial" w:hAnsi="Arial" w:cs="Arial"/>
        </w:rPr>
        <w:t xml:space="preserve"> </w:t>
      </w:r>
      <w:r w:rsidRPr="00A41393">
        <w:rPr>
          <w:rFonts w:ascii="Arial" w:hAnsi="Arial" w:cs="Arial"/>
        </w:rPr>
        <w:t>Niepołomice</w:t>
      </w:r>
    </w:p>
    <w:p w14:paraId="73170FE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6C8FA7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73D64E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95491D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6BA74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8FCC47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4096D6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B8064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6D4B7A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1393" w:rsidRPr="0012157F" w14:paraId="42A422E4" w14:textId="77777777" w:rsidTr="00052A8F">
        <w:tc>
          <w:tcPr>
            <w:tcW w:w="9104" w:type="dxa"/>
            <w:shd w:val="clear" w:color="auto" w:fill="D9D9D9"/>
          </w:tcPr>
          <w:p w14:paraId="5996DC9B" w14:textId="77777777" w:rsidR="00A41393" w:rsidRPr="0012157F" w:rsidRDefault="00A41393" w:rsidP="00052A8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B9A1D39" w14:textId="3CE2C100" w:rsidR="00A41393" w:rsidRPr="0012157F" w:rsidRDefault="00A41393" w:rsidP="00052A8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41393">
              <w:rPr>
                <w:rFonts w:ascii="Arial" w:hAnsi="Arial" w:cs="Arial"/>
                <w:sz w:val="24"/>
                <w:szCs w:val="24"/>
              </w:rPr>
              <w:t xml:space="preserve">(t.j. Dz. U. z 2022r. poz. </w:t>
            </w:r>
            <w:r w:rsidR="006D7748">
              <w:rPr>
                <w:rFonts w:ascii="Arial" w:hAnsi="Arial" w:cs="Arial"/>
                <w:sz w:val="24"/>
                <w:szCs w:val="24"/>
              </w:rPr>
              <w:t>1605</w:t>
            </w:r>
            <w:r w:rsidRPr="00A41393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325FD14D" w14:textId="77777777" w:rsidR="00A41393" w:rsidRPr="00612283" w:rsidRDefault="00A41393" w:rsidP="00052A8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0ED364A" w14:textId="77777777" w:rsidR="00A41393" w:rsidRPr="00612283" w:rsidRDefault="00A41393" w:rsidP="00052A8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7487B04" w14:textId="77777777" w:rsidR="00A41393" w:rsidRPr="0012157F" w:rsidRDefault="00A41393" w:rsidP="00052A8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DDB67E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52D27E3" w14:textId="77777777" w:rsidR="00E50194" w:rsidRDefault="00A41393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41393">
        <w:rPr>
          <w:rFonts w:ascii="Arial" w:hAnsi="Arial" w:cs="Arial"/>
          <w:b/>
          <w:sz w:val="24"/>
          <w:szCs w:val="24"/>
        </w:rPr>
        <w:t>Dostawa wraz wymianą kotła gazowego modułowego dla budynku pływalni w Niepołomicach</w:t>
      </w:r>
    </w:p>
    <w:p w14:paraId="406000B0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1393" w:rsidRPr="00A41393">
        <w:rPr>
          <w:rFonts w:ascii="Arial" w:hAnsi="Arial" w:cs="Arial"/>
          <w:b/>
          <w:sz w:val="24"/>
          <w:szCs w:val="24"/>
        </w:rPr>
        <w:t>ZP.IN.271.3.2023</w:t>
      </w:r>
    </w:p>
    <w:p w14:paraId="3E0735E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1393" w:rsidRPr="00A41393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75452CD" w14:textId="77777777" w:rsidTr="00650D6C">
        <w:tc>
          <w:tcPr>
            <w:tcW w:w="9104" w:type="dxa"/>
            <w:shd w:val="clear" w:color="auto" w:fill="D9D9D9"/>
          </w:tcPr>
          <w:p w14:paraId="35AADFB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8F989F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82DCBFA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FF6FF2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31A8348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F39D9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8F2A54B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FBC017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A92110C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B11022F" w14:textId="77777777" w:rsidTr="00CD4DD1">
        <w:tc>
          <w:tcPr>
            <w:tcW w:w="9104" w:type="dxa"/>
            <w:shd w:val="clear" w:color="auto" w:fill="D9D9D9"/>
          </w:tcPr>
          <w:p w14:paraId="20A4BDC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68DBA31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CBE99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C99A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084A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1393" w:rsidRPr="0012157F" w14:paraId="3F435CF8" w14:textId="77777777" w:rsidTr="00052A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1BC55" w14:textId="77777777" w:rsidR="00A41393" w:rsidRPr="0012157F" w:rsidRDefault="00A41393" w:rsidP="00052A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2C4D2" w14:textId="77777777" w:rsidR="00A41393" w:rsidRPr="0012157F" w:rsidRDefault="00A41393" w:rsidP="00052A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39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085921E" w14:textId="77777777" w:rsidR="00A41393" w:rsidRPr="0012157F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</w:tc>
      </w:tr>
      <w:tr w:rsidR="00A41393" w:rsidRPr="0012157F" w14:paraId="3DF7EA21" w14:textId="77777777" w:rsidTr="00052A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684B" w14:textId="77777777" w:rsidR="00A41393" w:rsidRPr="0012157F" w:rsidRDefault="00A41393" w:rsidP="00052A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7C2AF" w14:textId="77777777" w:rsidR="00A41393" w:rsidRPr="0012157F" w:rsidRDefault="00A41393" w:rsidP="00052A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39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774B1AD" w14:textId="77777777" w:rsidR="00A41393" w:rsidRPr="00A41393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 xml:space="preserve">Zamawiający uzna warunek za spełniony jeśli wykonawca wykaże ,że  posiada opłaconą  polisę w zakresie prowadzonej działalności na kwotę co najmniej 150 000,00 zł. </w:t>
            </w:r>
          </w:p>
          <w:p w14:paraId="52D12EA9" w14:textId="77777777" w:rsidR="00A41393" w:rsidRPr="0012157F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Ocena będzie dokonana na zasadzie spełnia/nie spełnia.</w:t>
            </w:r>
          </w:p>
        </w:tc>
      </w:tr>
      <w:tr w:rsidR="00A41393" w:rsidRPr="0012157F" w14:paraId="28AB317F" w14:textId="77777777" w:rsidTr="00052A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BA92" w14:textId="77777777" w:rsidR="00A41393" w:rsidRPr="0012157F" w:rsidRDefault="00A41393" w:rsidP="00052A8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50EC" w14:textId="77777777" w:rsidR="00A41393" w:rsidRPr="0012157F" w:rsidRDefault="00A41393" w:rsidP="00052A8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39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F6C5E7F" w14:textId="77777777" w:rsidR="00A41393" w:rsidRPr="00A41393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 xml:space="preserve">O udzielenie zamówienia mogą ubiegać się wykonawcy, którzy spełniają warunki dotyczące zdolności technicznej lub zawodowej. </w:t>
            </w:r>
          </w:p>
          <w:p w14:paraId="7B723C7F" w14:textId="77777777" w:rsidR="00A41393" w:rsidRPr="00A41393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Zamawiający uzna warunek za spełniony  gdy Wykonawca  wykaże iż wykonał nie wcześniej niż w okresie ostatnich trzech lat przed upływem terminu składania ofert, a jeżeli okres prowadzenia działalności jest krótszy - w tym okresie co najmniej 2  zamówienia  polegające na dostawie i montażu kotła gazowego modułowego o wartości nie mniejszej niż 100.000,00 zł (słownie złotych: sto pięćdziesiąt  tysięcy) brutto  każde.</w:t>
            </w:r>
          </w:p>
          <w:p w14:paraId="6887D8D5" w14:textId="77777777" w:rsidR="00A41393" w:rsidRPr="00A41393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Wykonawca  winien   załączyć  dowody określające, czy zamówienia  zostały wykonane lub są wykonywane należycie, w szczególności informacje o tym, czy zostały one wykonane prawidłowo, przy czym dowodami, o których mowa są 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- oświadczenie Wykonawcy. W przypadku świadczeń powtarzających się lub ciągłych nadal wykonywanych referencje bądź inne dokumenty potwierdzające ich należyte wykonywanie powinny być wystawione w okresie ostatnich 3 miesięcy;</w:t>
            </w:r>
          </w:p>
          <w:p w14:paraId="3E965798" w14:textId="77777777" w:rsidR="00A41393" w:rsidRPr="0012157F" w:rsidRDefault="00A41393" w:rsidP="00052A8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393">
              <w:rPr>
                <w:rFonts w:ascii="Arial" w:hAnsi="Arial" w:cs="Arial"/>
                <w:sz w:val="24"/>
                <w:szCs w:val="24"/>
              </w:rPr>
              <w:t>Ocena będzie dokonana na zasadzie spełnia/nie spełnia.</w:t>
            </w:r>
          </w:p>
        </w:tc>
      </w:tr>
    </w:tbl>
    <w:p w14:paraId="4A968F5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D067512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C5F34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413C0E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4DCB916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2B53FE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E627D7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74A05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C38F0F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F81241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853A4C8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E5CDCA2" w14:textId="77777777" w:rsidTr="00CD4DD1">
        <w:tc>
          <w:tcPr>
            <w:tcW w:w="9104" w:type="dxa"/>
            <w:shd w:val="clear" w:color="auto" w:fill="D9D9D9"/>
          </w:tcPr>
          <w:p w14:paraId="3BE57F99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891AB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D524A37" w14:textId="77777777" w:rsidTr="00847232">
        <w:tc>
          <w:tcPr>
            <w:tcW w:w="9104" w:type="dxa"/>
            <w:shd w:val="clear" w:color="auto" w:fill="D9D9D9"/>
          </w:tcPr>
          <w:p w14:paraId="55D23BF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8F60CA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4F3EA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5234F0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69CA38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3A4AE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15890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AA9ABE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4FF3461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89406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578C77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5884F50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9575CF2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DC7D8" w14:textId="77777777" w:rsidR="00D90AA7" w:rsidRDefault="00D90AA7" w:rsidP="0038231F">
      <w:pPr>
        <w:spacing w:after="0" w:line="240" w:lineRule="auto"/>
      </w:pPr>
      <w:r>
        <w:separator/>
      </w:r>
    </w:p>
  </w:endnote>
  <w:endnote w:type="continuationSeparator" w:id="0">
    <w:p w14:paraId="300E0FB9" w14:textId="77777777" w:rsidR="00D90AA7" w:rsidRDefault="00D90A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C4E47" w14:textId="77777777" w:rsidR="00A41393" w:rsidRDefault="00A413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9B1F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6CFF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396D4" w14:textId="77777777" w:rsidR="00A41393" w:rsidRDefault="00A41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EE09B" w14:textId="77777777" w:rsidR="00D90AA7" w:rsidRDefault="00D90AA7" w:rsidP="0038231F">
      <w:pPr>
        <w:spacing w:after="0" w:line="240" w:lineRule="auto"/>
      </w:pPr>
      <w:r>
        <w:separator/>
      </w:r>
    </w:p>
  </w:footnote>
  <w:footnote w:type="continuationSeparator" w:id="0">
    <w:p w14:paraId="5C0E02B1" w14:textId="77777777" w:rsidR="00D90AA7" w:rsidRDefault="00D90AA7" w:rsidP="0038231F">
      <w:pPr>
        <w:spacing w:after="0" w:line="240" w:lineRule="auto"/>
      </w:pPr>
      <w:r>
        <w:continuationSeparator/>
      </w:r>
    </w:p>
  </w:footnote>
  <w:footnote w:id="1">
    <w:p w14:paraId="6201595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8CE45E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5BEE0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C7773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65DDB" w14:textId="77777777" w:rsidR="00A41393" w:rsidRDefault="00A41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88226" w14:textId="77777777" w:rsidR="00A41393" w:rsidRDefault="00A41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22A0C" w14:textId="77777777" w:rsidR="00A41393" w:rsidRDefault="00A41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19709">
    <w:abstractNumId w:val="11"/>
  </w:num>
  <w:num w:numId="2" w16cid:durableId="1194003154">
    <w:abstractNumId w:val="0"/>
  </w:num>
  <w:num w:numId="3" w16cid:durableId="1146823227">
    <w:abstractNumId w:val="10"/>
  </w:num>
  <w:num w:numId="4" w16cid:durableId="1828158455">
    <w:abstractNumId w:val="13"/>
  </w:num>
  <w:num w:numId="5" w16cid:durableId="22220077">
    <w:abstractNumId w:val="12"/>
  </w:num>
  <w:num w:numId="6" w16cid:durableId="914582427">
    <w:abstractNumId w:val="9"/>
  </w:num>
  <w:num w:numId="7" w16cid:durableId="1967738868">
    <w:abstractNumId w:val="1"/>
  </w:num>
  <w:num w:numId="8" w16cid:durableId="2031443017">
    <w:abstractNumId w:val="6"/>
  </w:num>
  <w:num w:numId="9" w16cid:durableId="857042924">
    <w:abstractNumId w:val="4"/>
  </w:num>
  <w:num w:numId="10" w16cid:durableId="2084570470">
    <w:abstractNumId w:val="7"/>
  </w:num>
  <w:num w:numId="11" w16cid:durableId="1367482326">
    <w:abstractNumId w:val="5"/>
  </w:num>
  <w:num w:numId="12" w16cid:durableId="2111047325">
    <w:abstractNumId w:val="8"/>
  </w:num>
  <w:num w:numId="13" w16cid:durableId="1885828118">
    <w:abstractNumId w:val="3"/>
  </w:num>
  <w:num w:numId="14" w16cid:durableId="138302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B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BA2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D7748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393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AA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6F56CF"/>
  <w15:docId w15:val="{E2471A3B-69BB-43D6-9F7D-F59C25E3E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930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2016-07-26T10:32:00Z</cp:lastPrinted>
  <dcterms:created xsi:type="dcterms:W3CDTF">2023-08-29T09:21:00Z</dcterms:created>
  <dcterms:modified xsi:type="dcterms:W3CDTF">2023-08-29T09:21:00Z</dcterms:modified>
</cp:coreProperties>
</file>