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E1F60" w14:textId="77777777" w:rsidR="00537C84" w:rsidRPr="00240E71" w:rsidRDefault="00537C84" w:rsidP="00537C8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D96608B" w14:textId="77777777" w:rsidR="00537C84" w:rsidRDefault="00537C84" w:rsidP="00537C8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D0296F4" w14:textId="534380BB" w:rsidR="00537C84" w:rsidRPr="006F074A" w:rsidRDefault="006F074A" w:rsidP="00537C84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6F074A">
        <w:rPr>
          <w:b/>
          <w:color w:val="FF0000"/>
          <w:sz w:val="28"/>
          <w:szCs w:val="30"/>
        </w:rPr>
        <w:t xml:space="preserve">NOWY OBOWIĄZUJĄCY </w:t>
      </w:r>
      <w:r w:rsidR="00537C84" w:rsidRPr="006F074A">
        <w:rPr>
          <w:b/>
          <w:color w:val="FF0000"/>
          <w:sz w:val="28"/>
          <w:szCs w:val="30"/>
        </w:rPr>
        <w:t>FORMULARZ OFERTY</w:t>
      </w:r>
    </w:p>
    <w:p w14:paraId="0765DC0C" w14:textId="77777777" w:rsidR="00537C84" w:rsidRDefault="00537C84" w:rsidP="00537C8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B75DD2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3A973A99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56AFDC58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33A4F0DD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59B92068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6F074A">
        <w:rPr>
          <w:sz w:val="22"/>
          <w:szCs w:val="22"/>
        </w:rPr>
        <w:t>……………………………………………………………………………………………..</w:t>
      </w:r>
    </w:p>
    <w:p w14:paraId="2E1D129E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6F074A">
        <w:rPr>
          <w:sz w:val="22"/>
          <w:szCs w:val="22"/>
        </w:rPr>
        <w:t>…………………………………………………………………………………………….</w:t>
      </w:r>
    </w:p>
    <w:p w14:paraId="2C601343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CCFBF56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48EC49D1" w14:textId="77777777" w:rsidR="00537C84" w:rsidRPr="00537C84" w:rsidRDefault="00537C84" w:rsidP="00537C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2BD8AF45" w14:textId="77777777" w:rsidR="00537C84" w:rsidRPr="00537C84" w:rsidRDefault="00537C84" w:rsidP="00537C84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32C8A376" w14:textId="77777777" w:rsidR="00537C84" w:rsidRPr="00537C84" w:rsidRDefault="00537C84" w:rsidP="00537C84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633C4F3" w14:textId="77777777" w:rsidR="00537C84" w:rsidRPr="00537C84" w:rsidRDefault="00537C84" w:rsidP="00537C84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1B178B60" w14:textId="77777777" w:rsidR="00537C84" w:rsidRPr="00537C84" w:rsidRDefault="00537C84" w:rsidP="00537C84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714AA755" w14:textId="77777777" w:rsidR="00537C84" w:rsidRPr="00537C84" w:rsidRDefault="00537C84" w:rsidP="00537C84">
      <w:pPr>
        <w:ind w:firstLine="3969"/>
        <w:rPr>
          <w:b/>
          <w:sz w:val="22"/>
          <w:szCs w:val="22"/>
        </w:rPr>
      </w:pPr>
    </w:p>
    <w:p w14:paraId="58025054" w14:textId="77777777" w:rsidR="00537C84" w:rsidRPr="00537C84" w:rsidRDefault="00537C84" w:rsidP="00537C84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Pr="00537C84">
        <w:rPr>
          <w:b/>
          <w:sz w:val="22"/>
          <w:szCs w:val="22"/>
        </w:rPr>
        <w:t xml:space="preserve">dostawa </w:t>
      </w:r>
      <w:r w:rsidRPr="00537C84">
        <w:rPr>
          <w:b/>
          <w:bCs/>
          <w:sz w:val="22"/>
          <w:szCs w:val="22"/>
        </w:rPr>
        <w:t>zestawu 3 fantomów odwzorowujących właściwości lepko-sprężyste wątroby - KC-zp.272-470/23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6BD08872" w14:textId="77777777" w:rsidR="00537C84" w:rsidRPr="00537C84" w:rsidRDefault="00537C84" w:rsidP="00537C84">
      <w:pPr>
        <w:tabs>
          <w:tab w:val="right" w:pos="9000"/>
        </w:tabs>
        <w:rPr>
          <w:sz w:val="22"/>
          <w:szCs w:val="22"/>
        </w:rPr>
      </w:pPr>
    </w:p>
    <w:p w14:paraId="2D6EB381" w14:textId="77777777" w:rsidR="00564F2C" w:rsidRDefault="00564F2C" w:rsidP="00564F2C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843"/>
        <w:gridCol w:w="567"/>
        <w:gridCol w:w="1701"/>
        <w:gridCol w:w="1276"/>
        <w:gridCol w:w="1559"/>
      </w:tblGrid>
      <w:tr w:rsidR="00564F2C" w14:paraId="5DEDE6DC" w14:textId="77777777" w:rsidTr="003C4167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92705" w14:textId="77777777" w:rsidR="00564F2C" w:rsidRDefault="00564F2C" w:rsidP="003C41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AA569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AF888A2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9E805F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AAFAE54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typ, model/</w:t>
            </w:r>
          </w:p>
          <w:p w14:paraId="00BFA310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wyrób własny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DF486C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EA2622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C5D5EB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AC83F8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04F94A3" w14:textId="77777777" w:rsidR="00564F2C" w:rsidRDefault="00564F2C" w:rsidP="003C41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8061F5C" w14:textId="77777777" w:rsidR="00564F2C" w:rsidRDefault="00564F2C" w:rsidP="003C4167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64F2C" w14:paraId="04B01EBB" w14:textId="77777777" w:rsidTr="003C4167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BE68FB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CE1D9B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29489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E18FB59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6F6C48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99F62E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85E508" w14:textId="77777777" w:rsidR="00564F2C" w:rsidRDefault="00564F2C" w:rsidP="003C4167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564F2C" w14:paraId="3E0212B1" w14:textId="77777777" w:rsidTr="00564F2C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979B19" w14:textId="77777777" w:rsidR="00564F2C" w:rsidRDefault="00564F2C" w:rsidP="003C4167">
            <w:pPr>
              <w:ind w:right="425"/>
              <w:rPr>
                <w:sz w:val="22"/>
              </w:rPr>
            </w:pPr>
          </w:p>
          <w:p w14:paraId="1A260841" w14:textId="77777777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B95CB2" w14:textId="77777777" w:rsidR="00564F2C" w:rsidRDefault="00564F2C" w:rsidP="003C4167">
            <w:pPr>
              <w:rPr>
                <w:sz w:val="18"/>
                <w:szCs w:val="18"/>
              </w:rPr>
            </w:pPr>
          </w:p>
          <w:p w14:paraId="5E98ACCC" w14:textId="1E4C94BC" w:rsidR="00564F2C" w:rsidRPr="002707E8" w:rsidRDefault="00564F2C" w:rsidP="003C41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Fantom 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229F18B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241665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  <w:p w14:paraId="097C03AD" w14:textId="26333D44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A5B54C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1292050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1C99911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  <w:tr w:rsidR="00564F2C" w14:paraId="412815BA" w14:textId="77777777" w:rsidTr="003C416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3BB9A0" w14:textId="727CEBE3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097D" w14:textId="19600DCE" w:rsidR="00564F2C" w:rsidRDefault="00564F2C" w:rsidP="003C41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Fantom 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F380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4F57" w14:textId="16C22981" w:rsidR="00564F2C" w:rsidRDefault="00564F2C" w:rsidP="003C416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8E48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132F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C04D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  <w:tr w:rsidR="00564F2C" w14:paraId="4E4FC1DB" w14:textId="77777777" w:rsidTr="003C4167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D56E9A" w14:textId="3D72695D" w:rsidR="00564F2C" w:rsidRDefault="00564F2C" w:rsidP="003C4167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CE6E" w14:textId="7F2B1939" w:rsidR="00564F2C" w:rsidRDefault="00564F2C" w:rsidP="003C41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Fantom 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2C8C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E7DA" w14:textId="31BEFE80" w:rsidR="00564F2C" w:rsidRDefault="00564F2C" w:rsidP="003C416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6CBE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60A1" w14:textId="77777777" w:rsidR="00564F2C" w:rsidRDefault="00564F2C" w:rsidP="003C416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F5C1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  <w:tr w:rsidR="00564F2C" w14:paraId="57BEA771" w14:textId="77777777" w:rsidTr="00564F2C">
        <w:trPr>
          <w:trHeight w:val="592"/>
        </w:trPr>
        <w:tc>
          <w:tcPr>
            <w:tcW w:w="741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E9A353" w14:textId="6724BCBB" w:rsidR="00564F2C" w:rsidRPr="00564F2C" w:rsidRDefault="00564F2C" w:rsidP="00564F2C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564F2C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71F0" w14:textId="77777777" w:rsidR="00564F2C" w:rsidRDefault="00564F2C" w:rsidP="003C4167">
            <w:pPr>
              <w:ind w:right="425"/>
              <w:rPr>
                <w:sz w:val="22"/>
              </w:rPr>
            </w:pPr>
          </w:p>
        </w:tc>
      </w:tr>
    </w:tbl>
    <w:p w14:paraId="7FD4D877" w14:textId="77777777" w:rsidR="00537C84" w:rsidRPr="00537C84" w:rsidRDefault="00537C84" w:rsidP="00537C84">
      <w:pPr>
        <w:widowControl w:val="0"/>
        <w:ind w:right="1"/>
        <w:jc w:val="both"/>
        <w:rPr>
          <w:b/>
          <w:sz w:val="22"/>
          <w:szCs w:val="22"/>
        </w:rPr>
      </w:pPr>
    </w:p>
    <w:p w14:paraId="23813874" w14:textId="77777777" w:rsidR="00537C84" w:rsidRPr="00537C84" w:rsidRDefault="00537C84" w:rsidP="00537C84">
      <w:pPr>
        <w:widowControl w:val="0"/>
        <w:ind w:right="1"/>
        <w:jc w:val="both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Termin realizacji umowy: </w:t>
      </w:r>
      <w:r w:rsidRPr="00537C84">
        <w:rPr>
          <w:b/>
          <w:bCs/>
          <w:sz w:val="22"/>
          <w:szCs w:val="22"/>
        </w:rPr>
        <w:t>do ………… dni od daty podpisania umowy</w:t>
      </w:r>
      <w:r w:rsidRPr="00537C84">
        <w:rPr>
          <w:i/>
          <w:sz w:val="22"/>
          <w:szCs w:val="22"/>
        </w:rPr>
        <w:t xml:space="preserve"> </w:t>
      </w:r>
      <w:r w:rsidRPr="00537C84">
        <w:rPr>
          <w:i/>
          <w:sz w:val="22"/>
          <w:szCs w:val="22"/>
          <w:highlight w:val="yellow"/>
        </w:rPr>
        <w:t>/Kryterium oceny ofert/</w:t>
      </w:r>
    </w:p>
    <w:p w14:paraId="2F5F9149" w14:textId="77777777" w:rsidR="00537C84" w:rsidRPr="00537C84" w:rsidRDefault="00537C84" w:rsidP="00537C84">
      <w:pPr>
        <w:widowControl w:val="0"/>
        <w:ind w:right="1"/>
        <w:jc w:val="both"/>
        <w:rPr>
          <w:b/>
          <w:sz w:val="22"/>
          <w:szCs w:val="22"/>
        </w:rPr>
      </w:pPr>
    </w:p>
    <w:p w14:paraId="00555A84" w14:textId="215E4C1D" w:rsidR="00537C84" w:rsidRDefault="00537C84" w:rsidP="00537C84">
      <w:pPr>
        <w:widowControl w:val="0"/>
        <w:ind w:right="1"/>
        <w:jc w:val="both"/>
        <w:rPr>
          <w:b/>
          <w:bCs/>
          <w:sz w:val="22"/>
          <w:szCs w:val="22"/>
        </w:rPr>
      </w:pPr>
      <w:r w:rsidRPr="00537C84">
        <w:rPr>
          <w:b/>
          <w:sz w:val="22"/>
          <w:szCs w:val="22"/>
        </w:rPr>
        <w:t>Okres udzielonej gwarancji na zaoferowane urządzenie wynosi:</w:t>
      </w:r>
      <w:r w:rsidRPr="00537C84">
        <w:rPr>
          <w:sz w:val="22"/>
          <w:szCs w:val="22"/>
        </w:rPr>
        <w:t xml:space="preserve"> </w:t>
      </w:r>
      <w:r w:rsidR="00F64587">
        <w:rPr>
          <w:b/>
          <w:bCs/>
          <w:sz w:val="22"/>
          <w:szCs w:val="22"/>
        </w:rPr>
        <w:t xml:space="preserve">12 </w:t>
      </w:r>
      <w:r w:rsidR="00C92242">
        <w:rPr>
          <w:b/>
          <w:bCs/>
          <w:sz w:val="22"/>
          <w:szCs w:val="22"/>
        </w:rPr>
        <w:t>miesięcy</w:t>
      </w:r>
      <w:r w:rsidR="006F074A">
        <w:rPr>
          <w:b/>
          <w:bCs/>
          <w:sz w:val="22"/>
          <w:szCs w:val="22"/>
        </w:rPr>
        <w:t>.</w:t>
      </w:r>
    </w:p>
    <w:p w14:paraId="0AB582AF" w14:textId="0A344061" w:rsidR="006F074A" w:rsidRDefault="006F074A" w:rsidP="006F074A">
      <w:pPr>
        <w:jc w:val="both"/>
        <w:rPr>
          <w:i/>
          <w:sz w:val="22"/>
          <w:szCs w:val="22"/>
        </w:rPr>
      </w:pPr>
    </w:p>
    <w:p w14:paraId="657E27E2" w14:textId="77777777" w:rsidR="00537C84" w:rsidRPr="00537C84" w:rsidRDefault="00537C84" w:rsidP="00537C84">
      <w:pPr>
        <w:widowControl w:val="0"/>
        <w:ind w:right="1"/>
        <w:jc w:val="both"/>
        <w:rPr>
          <w:i/>
          <w:sz w:val="22"/>
          <w:szCs w:val="22"/>
        </w:rPr>
      </w:pPr>
    </w:p>
    <w:p w14:paraId="33CCF035" w14:textId="77777777" w:rsidR="00537C84" w:rsidRPr="00537C84" w:rsidRDefault="00537C84" w:rsidP="00537C84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5827E0B8" w14:textId="77777777" w:rsidR="00537C84" w:rsidRPr="00537C84" w:rsidRDefault="00537C84" w:rsidP="00537C8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CE4C6EB" w14:textId="77777777" w:rsidR="00537C84" w:rsidRPr="00537C84" w:rsidRDefault="00537C84" w:rsidP="00537C84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537C8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FAFD134" w14:textId="77777777" w:rsidR="00537C84" w:rsidRPr="00537C84" w:rsidRDefault="00537C84" w:rsidP="00537C84">
      <w:pPr>
        <w:tabs>
          <w:tab w:val="left" w:pos="426"/>
        </w:tabs>
        <w:jc w:val="both"/>
        <w:rPr>
          <w:sz w:val="22"/>
          <w:szCs w:val="22"/>
        </w:rPr>
      </w:pPr>
    </w:p>
    <w:p w14:paraId="56F99BB2" w14:textId="77777777" w:rsidR="00537C84" w:rsidRPr="00537C84" w:rsidRDefault="00537C84" w:rsidP="00537C84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40D6D368" w14:textId="77777777" w:rsidR="00537C84" w:rsidRPr="00537C84" w:rsidRDefault="00537C84" w:rsidP="00537C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C790B29" w14:textId="77777777" w:rsidR="00537C84" w:rsidRPr="00537C84" w:rsidRDefault="00537C84" w:rsidP="00537C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1AADD739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A266972" w14:textId="77777777" w:rsidR="00537C84" w:rsidRPr="00537C84" w:rsidRDefault="00537C84" w:rsidP="00537C84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7F5AF" w14:textId="77777777" w:rsidR="00537C84" w:rsidRPr="00537C84" w:rsidRDefault="00537C84" w:rsidP="00537C84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89080D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7C84" w:rsidRPr="00537C84" w14:paraId="13649394" w14:textId="77777777" w:rsidTr="00DD73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6AD85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B9624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27FBC037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9CF5B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537C84" w:rsidRPr="00537C84" w14:paraId="3030548C" w14:textId="77777777" w:rsidTr="00DD73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E4D1E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12972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FCEE0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37C84" w:rsidRPr="00537C84" w14:paraId="7A6FBACC" w14:textId="77777777" w:rsidTr="00DD73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84B49" w14:textId="77777777" w:rsidR="00537C84" w:rsidRPr="00537C84" w:rsidRDefault="00537C84" w:rsidP="00DD730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13DA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F4DFE" w14:textId="77777777" w:rsidR="00537C84" w:rsidRPr="00537C84" w:rsidRDefault="00537C84" w:rsidP="00DD73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B5E26C9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5602BE77" w14:textId="77777777" w:rsidR="00537C84" w:rsidRPr="00537C84" w:rsidRDefault="00537C84" w:rsidP="00537C8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251C614" w14:textId="77777777" w:rsidR="00537C84" w:rsidRPr="00537C84" w:rsidRDefault="00537C84" w:rsidP="00537C8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5628C7DA" w14:textId="77777777" w:rsidR="00537C84" w:rsidRPr="00537C84" w:rsidRDefault="00537C84" w:rsidP="00537C8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7587E72F" w14:textId="77777777" w:rsidR="00537C84" w:rsidRPr="00537C84" w:rsidRDefault="00537C84" w:rsidP="00537C8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79BCF2FA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0C2593A" w14:textId="77777777" w:rsidR="00537C84" w:rsidRPr="00537C84" w:rsidRDefault="00537C84" w:rsidP="00537C84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E60261" w14:textId="77777777" w:rsidR="00537C84" w:rsidRPr="00537C84" w:rsidRDefault="00537C84" w:rsidP="00537C84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04F603D5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CFDA585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9C3C06C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B9D8A9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05B994AE" w14:textId="77777777" w:rsidR="00537C84" w:rsidRPr="00537C84" w:rsidRDefault="00537C84" w:rsidP="00537C84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3B897D0D" w14:textId="77777777" w:rsidR="00537C84" w:rsidRPr="00537C84" w:rsidRDefault="00537C84" w:rsidP="00537C84">
      <w:pPr>
        <w:ind w:left="1440"/>
        <w:jc w:val="both"/>
        <w:rPr>
          <w:sz w:val="22"/>
          <w:szCs w:val="22"/>
        </w:rPr>
      </w:pPr>
    </w:p>
    <w:p w14:paraId="248F2B26" w14:textId="77777777" w:rsidR="00537C84" w:rsidRPr="00537C84" w:rsidRDefault="00537C84" w:rsidP="00537C8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237718F6" w14:textId="77777777" w:rsidR="00537C84" w:rsidRPr="00537C84" w:rsidRDefault="00537C84" w:rsidP="00537C84">
      <w:pPr>
        <w:widowControl w:val="0"/>
        <w:ind w:right="1"/>
        <w:rPr>
          <w:sz w:val="22"/>
          <w:szCs w:val="22"/>
        </w:rPr>
      </w:pPr>
    </w:p>
    <w:p w14:paraId="2B056C23" w14:textId="77777777" w:rsidR="00537C84" w:rsidRPr="00537C84" w:rsidRDefault="00537C84" w:rsidP="00537C84">
      <w:pPr>
        <w:rPr>
          <w:sz w:val="22"/>
          <w:szCs w:val="22"/>
        </w:rPr>
      </w:pPr>
    </w:p>
    <w:p w14:paraId="0A123B3B" w14:textId="77777777" w:rsidR="00537C84" w:rsidRPr="00537C84" w:rsidRDefault="00537C84" w:rsidP="00537C84">
      <w:pPr>
        <w:jc w:val="right"/>
        <w:rPr>
          <w:sz w:val="22"/>
          <w:szCs w:val="22"/>
        </w:rPr>
      </w:pPr>
    </w:p>
    <w:p w14:paraId="0D0070DB" w14:textId="77777777" w:rsidR="00FE545C" w:rsidRPr="00537C84" w:rsidRDefault="00FE545C" w:rsidP="00537C84">
      <w:pPr>
        <w:rPr>
          <w:sz w:val="22"/>
          <w:szCs w:val="22"/>
        </w:rPr>
      </w:pPr>
    </w:p>
    <w:sectPr w:rsidR="00FE545C" w:rsidRPr="00537C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AF85E" w14:textId="77777777" w:rsidR="00FA2B74" w:rsidRDefault="00FA2B74">
      <w:r>
        <w:separator/>
      </w:r>
    </w:p>
  </w:endnote>
  <w:endnote w:type="continuationSeparator" w:id="0">
    <w:p w14:paraId="5EC5D69E" w14:textId="77777777" w:rsidR="00FA2B74" w:rsidRDefault="00FA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25C6" w14:textId="77777777" w:rsidR="005C4C32" w:rsidRDefault="005C4C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9D22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2D03B" w14:textId="77777777" w:rsidR="005C4C32" w:rsidRDefault="005C4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FCB8" w14:textId="77777777" w:rsidR="00FA2B74" w:rsidRDefault="00FA2B74">
      <w:r>
        <w:separator/>
      </w:r>
    </w:p>
  </w:footnote>
  <w:footnote w:type="continuationSeparator" w:id="0">
    <w:p w14:paraId="03487316" w14:textId="77777777" w:rsidR="00FA2B74" w:rsidRDefault="00FA2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E3267" w14:textId="77777777" w:rsidR="005C4C32" w:rsidRDefault="005C4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9BDD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F6618" w14:textId="77777777" w:rsidR="005C4C32" w:rsidRDefault="005C4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4644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7798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5511518">
    <w:abstractNumId w:val="0"/>
  </w:num>
  <w:num w:numId="4" w16cid:durableId="1059523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B7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37C84"/>
    <w:rsid w:val="00564F2C"/>
    <w:rsid w:val="00595C87"/>
    <w:rsid w:val="005C4C32"/>
    <w:rsid w:val="005D2C65"/>
    <w:rsid w:val="005E6D94"/>
    <w:rsid w:val="0063384F"/>
    <w:rsid w:val="00643C6F"/>
    <w:rsid w:val="00646202"/>
    <w:rsid w:val="0065290F"/>
    <w:rsid w:val="006815F6"/>
    <w:rsid w:val="006F074A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224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4587"/>
    <w:rsid w:val="00F91018"/>
    <w:rsid w:val="00FA0F30"/>
    <w:rsid w:val="00FA2B74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BBBDF"/>
  <w15:chartTrackingRefBased/>
  <w15:docId w15:val="{CB0C27EE-EA07-4F0E-9D26-07CB0E40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7C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499</Words>
  <Characters>3955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2023-09-04T08:45:00Z</dcterms:created>
  <dcterms:modified xsi:type="dcterms:W3CDTF">2023-09-04T08:45:00Z</dcterms:modified>
</cp:coreProperties>
</file>