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6B964" w14:textId="090A8AE8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24149">
        <w:rPr>
          <w:rFonts w:ascii="Arial" w:hAnsi="Arial" w:cs="Arial"/>
          <w:bCs/>
          <w:i w:val="0"/>
          <w:szCs w:val="24"/>
        </w:rPr>
        <w:t>6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2B2ED59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54835C4" w14:textId="77777777" w:rsidR="006676AE" w:rsidRPr="0012157F" w:rsidRDefault="00194532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194532">
        <w:rPr>
          <w:rFonts w:ascii="Arial" w:hAnsi="Arial" w:cs="Arial"/>
        </w:rPr>
        <w:t>Szpital Specjalistyczny im. Stefana Żeromskiego SPZOZ w Krakowie</w:t>
      </w:r>
    </w:p>
    <w:p w14:paraId="1E437B9E" w14:textId="77777777" w:rsidR="006676AE" w:rsidRPr="0012157F" w:rsidRDefault="0019453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94532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194532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1DEA26F4" w14:textId="77777777" w:rsidR="00F90CD1" w:rsidRDefault="0019453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94532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194532">
        <w:rPr>
          <w:rFonts w:ascii="Arial" w:hAnsi="Arial" w:cs="Arial"/>
        </w:rPr>
        <w:t>Kraków</w:t>
      </w:r>
    </w:p>
    <w:p w14:paraId="3AE52E37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52ACA14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597096D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E51823A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7FDA690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8EBC4B2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7E5A71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0483A08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DE7177A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94532" w:rsidRPr="0012157F" w14:paraId="2ABE69EB" w14:textId="77777777" w:rsidTr="003D38D9">
        <w:tc>
          <w:tcPr>
            <w:tcW w:w="9104" w:type="dxa"/>
            <w:shd w:val="clear" w:color="auto" w:fill="D9D9D9"/>
          </w:tcPr>
          <w:p w14:paraId="057C839B" w14:textId="77777777" w:rsidR="00194532" w:rsidRPr="0012157F" w:rsidRDefault="00194532" w:rsidP="003D38D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4D19473" w14:textId="77777777" w:rsidR="00194532" w:rsidRPr="00094F76" w:rsidRDefault="00194532" w:rsidP="003D38D9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94532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738A9AA" w14:textId="77777777" w:rsidR="00194532" w:rsidRPr="0017574D" w:rsidRDefault="00194532" w:rsidP="003D38D9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3D1A6D6" w14:textId="77777777" w:rsidR="00194532" w:rsidRDefault="00194532" w:rsidP="003D38D9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CFA55E7" w14:textId="77777777" w:rsidR="00194532" w:rsidRPr="002C3302" w:rsidRDefault="00194532" w:rsidP="003D38D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5F21E88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48A3029" w14:textId="62363803" w:rsidR="00E50194" w:rsidRDefault="0019453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94532">
        <w:rPr>
          <w:rFonts w:ascii="Arial" w:hAnsi="Arial" w:cs="Arial"/>
          <w:b/>
          <w:sz w:val="24"/>
          <w:szCs w:val="24"/>
        </w:rPr>
        <w:t>Inwestycyjny zakup sprzętu medycznego na potrzeby Oddziałów Szpitalnych (</w:t>
      </w:r>
      <w:r w:rsidR="00EF7F4E">
        <w:rPr>
          <w:rFonts w:ascii="Arial" w:hAnsi="Arial" w:cs="Arial"/>
          <w:b/>
          <w:sz w:val="24"/>
          <w:szCs w:val="24"/>
        </w:rPr>
        <w:t>2</w:t>
      </w:r>
      <w:r w:rsidRPr="00194532">
        <w:rPr>
          <w:rFonts w:ascii="Arial" w:hAnsi="Arial" w:cs="Arial"/>
          <w:b/>
          <w:sz w:val="24"/>
          <w:szCs w:val="24"/>
        </w:rPr>
        <w:t xml:space="preserve"> grupy)</w:t>
      </w:r>
    </w:p>
    <w:p w14:paraId="146645D3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94532" w:rsidRPr="00194532">
        <w:rPr>
          <w:rFonts w:ascii="Arial" w:hAnsi="Arial" w:cs="Arial"/>
          <w:b/>
          <w:sz w:val="24"/>
          <w:szCs w:val="24"/>
        </w:rPr>
        <w:t>SZP-271-32-2023</w:t>
      </w:r>
    </w:p>
    <w:p w14:paraId="32917A95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94532" w:rsidRPr="0019453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1218722F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EE13690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0F702B6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2FD623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936C446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51476D1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7D1EEB0A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62BEAE7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7DDF5497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BBD194A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0803694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1BA87A1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BF230B7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5438E75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BBCFE4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C732F6D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9EF2F6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7FA7535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E6F5696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DBDAE" w14:textId="77777777" w:rsidR="0057486C" w:rsidRDefault="0057486C" w:rsidP="0038231F">
      <w:pPr>
        <w:spacing w:after="0" w:line="240" w:lineRule="auto"/>
      </w:pPr>
      <w:r>
        <w:separator/>
      </w:r>
    </w:p>
  </w:endnote>
  <w:endnote w:type="continuationSeparator" w:id="0">
    <w:p w14:paraId="2D1AAD43" w14:textId="77777777" w:rsidR="0057486C" w:rsidRDefault="005748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05738" w14:textId="77777777" w:rsidR="00194532" w:rsidRDefault="001945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A77B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9AEBEC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FC69A" w14:textId="77777777" w:rsidR="00194532" w:rsidRDefault="001945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D6BE3" w14:textId="77777777" w:rsidR="0057486C" w:rsidRDefault="0057486C" w:rsidP="0038231F">
      <w:pPr>
        <w:spacing w:after="0" w:line="240" w:lineRule="auto"/>
      </w:pPr>
      <w:r>
        <w:separator/>
      </w:r>
    </w:p>
  </w:footnote>
  <w:footnote w:type="continuationSeparator" w:id="0">
    <w:p w14:paraId="3D8F3FB3" w14:textId="77777777" w:rsidR="0057486C" w:rsidRDefault="0057486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51D01" w14:textId="77777777" w:rsidR="00194532" w:rsidRDefault="001945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EFEF0" w14:textId="77777777" w:rsidR="00194532" w:rsidRDefault="001945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419" w14:textId="77777777" w:rsidR="00194532" w:rsidRDefault="001945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128925">
    <w:abstractNumId w:val="12"/>
  </w:num>
  <w:num w:numId="2" w16cid:durableId="178667707">
    <w:abstractNumId w:val="0"/>
  </w:num>
  <w:num w:numId="3" w16cid:durableId="439447648">
    <w:abstractNumId w:val="11"/>
  </w:num>
  <w:num w:numId="4" w16cid:durableId="1345130538">
    <w:abstractNumId w:val="16"/>
  </w:num>
  <w:num w:numId="5" w16cid:durableId="1613899590">
    <w:abstractNumId w:val="13"/>
  </w:num>
  <w:num w:numId="6" w16cid:durableId="1497500309">
    <w:abstractNumId w:val="10"/>
  </w:num>
  <w:num w:numId="7" w16cid:durableId="519585282">
    <w:abstractNumId w:val="1"/>
  </w:num>
  <w:num w:numId="8" w16cid:durableId="579562586">
    <w:abstractNumId w:val="6"/>
  </w:num>
  <w:num w:numId="9" w16cid:durableId="175969905">
    <w:abstractNumId w:val="4"/>
  </w:num>
  <w:num w:numId="10" w16cid:durableId="805585742">
    <w:abstractNumId w:val="7"/>
  </w:num>
  <w:num w:numId="11" w16cid:durableId="983582165">
    <w:abstractNumId w:val="5"/>
  </w:num>
  <w:num w:numId="12" w16cid:durableId="912816467">
    <w:abstractNumId w:val="9"/>
  </w:num>
  <w:num w:numId="13" w16cid:durableId="1086607498">
    <w:abstractNumId w:val="3"/>
  </w:num>
  <w:num w:numId="14" w16cid:durableId="143280954">
    <w:abstractNumId w:val="2"/>
  </w:num>
  <w:num w:numId="15" w16cid:durableId="717435349">
    <w:abstractNumId w:val="15"/>
  </w:num>
  <w:num w:numId="16" w16cid:durableId="4325633">
    <w:abstractNumId w:val="8"/>
  </w:num>
  <w:num w:numId="17" w16cid:durableId="5918132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486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4149"/>
    <w:rsid w:val="00160A7A"/>
    <w:rsid w:val="0017574D"/>
    <w:rsid w:val="00182C50"/>
    <w:rsid w:val="001902D2"/>
    <w:rsid w:val="0019453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86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EF7F4E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5ABBF"/>
  <w15:docId w15:val="{68B7E1E4-3E74-4D6F-B997-62035480B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2016-07-26T10:32:00Z</cp:lastPrinted>
  <dcterms:created xsi:type="dcterms:W3CDTF">2023-08-10T10:05:00Z</dcterms:created>
  <dcterms:modified xsi:type="dcterms:W3CDTF">2023-08-23T10:32:00Z</dcterms:modified>
</cp:coreProperties>
</file>