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A00B9" w14:textId="03F58DD1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B85D93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44DA723A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5CFDAE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097CB130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FA64207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83FB3DF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EE46E18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C6060C4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86D1511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BCE3387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83414" w:rsidRPr="00C14101" w14:paraId="669745B7" w14:textId="77777777" w:rsidTr="003D38D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9B6962" w14:textId="77777777" w:rsidR="00A83414" w:rsidRPr="00C14101" w:rsidRDefault="00A83414" w:rsidP="003D38D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52695F0" w14:textId="77777777" w:rsidR="00A83414" w:rsidRPr="00C14101" w:rsidRDefault="00A83414" w:rsidP="003D38D9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8341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4530104" w14:textId="77777777" w:rsidR="00A83414" w:rsidRPr="00C14101" w:rsidRDefault="00A83414" w:rsidP="003D38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F5AB9D0" w14:textId="77777777" w:rsidR="00A83414" w:rsidRPr="00C14101" w:rsidRDefault="00A83414" w:rsidP="003D38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45A5F90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2A10E83D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65AA263A" w14:textId="61E0177F" w:rsidR="00BC121E" w:rsidRPr="00C14101" w:rsidRDefault="00A83414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83414">
        <w:rPr>
          <w:rFonts w:ascii="Arial" w:eastAsia="Times New Roman" w:hAnsi="Arial" w:cs="Arial"/>
          <w:b/>
          <w:sz w:val="24"/>
          <w:szCs w:val="24"/>
          <w:lang w:eastAsia="pl-PL"/>
        </w:rPr>
        <w:t>Inwestycyjny zakup sprzętu medycznego na potrzeby Oddziałów Szpitalnych (</w:t>
      </w:r>
      <w:r w:rsidR="00433719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  <w:r w:rsidRPr="00A8341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grupy)</w:t>
      </w:r>
    </w:p>
    <w:p w14:paraId="4B897681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83414" w:rsidRPr="00A83414">
        <w:rPr>
          <w:rFonts w:ascii="Arial" w:eastAsia="Times New Roman" w:hAnsi="Arial" w:cs="Arial"/>
          <w:b/>
          <w:sz w:val="24"/>
          <w:szCs w:val="24"/>
          <w:lang w:eastAsia="pl-PL"/>
        </w:rPr>
        <w:t>SZP-271-32-2023</w:t>
      </w:r>
    </w:p>
    <w:p w14:paraId="7394213B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A83414" w:rsidRPr="00A83414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4CBC3A1" w14:textId="2293A6FD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6F88B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81CC03E" w14:textId="06798B60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800CD0A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207F2AD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09C7D91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59CC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B840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4302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2544E4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0963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42D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A05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FCF0EC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C9D0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63E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2B2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577A3D0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09D45E93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33CD231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F5882C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B2B198E" w14:textId="77777777" w:rsidTr="00620E37">
        <w:tc>
          <w:tcPr>
            <w:tcW w:w="2660" w:type="dxa"/>
            <w:shd w:val="clear" w:color="auto" w:fill="auto"/>
          </w:tcPr>
          <w:p w14:paraId="419D27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130041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04FD8912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D8027A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87DAFF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8D3A9EF" w14:textId="77777777" w:rsidR="00BC121E" w:rsidRPr="00C14101" w:rsidRDefault="00A8341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4F802D5C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0358F4EC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B8B4B0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76C84" w14:textId="77777777" w:rsidR="00A527A2" w:rsidRDefault="00A527A2">
      <w:r>
        <w:separator/>
      </w:r>
    </w:p>
  </w:endnote>
  <w:endnote w:type="continuationSeparator" w:id="0">
    <w:p w14:paraId="63D36956" w14:textId="77777777" w:rsidR="00A527A2" w:rsidRDefault="00A52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DA2E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4F0B8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C64A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C2DD666" w14:textId="77777777" w:rsidR="009A4CD3" w:rsidRDefault="00433719" w:rsidP="00336EEB">
    <w:pPr>
      <w:pStyle w:val="Stopka"/>
      <w:tabs>
        <w:tab w:val="clear" w:pos="4536"/>
      </w:tabs>
      <w:jc w:val="center"/>
    </w:pPr>
    <w:r>
      <w:rPr>
        <w:noProof/>
      </w:rPr>
      <w:pict w14:anchorId="3AD4E7FB">
        <v:line id="_x0000_s1025" style="position:absolute;left:0;text-align:left;z-index:251657728" from="-3.85pt,8.7pt" to="455.15pt,8.7pt"/>
      </w:pict>
    </w:r>
  </w:p>
  <w:p w14:paraId="4586D35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5C6DD" w14:textId="77777777" w:rsidR="00A83414" w:rsidRDefault="00A834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FC906" w14:textId="77777777" w:rsidR="00A527A2" w:rsidRDefault="00A527A2">
      <w:r>
        <w:separator/>
      </w:r>
    </w:p>
  </w:footnote>
  <w:footnote w:type="continuationSeparator" w:id="0">
    <w:p w14:paraId="4C865866" w14:textId="77777777" w:rsidR="00A527A2" w:rsidRDefault="00A52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E91D2" w14:textId="77777777" w:rsidR="00A83414" w:rsidRDefault="00A834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BCD32" w14:textId="77777777" w:rsidR="00A83414" w:rsidRDefault="00A834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65377" w14:textId="77777777" w:rsidR="00A83414" w:rsidRDefault="00A834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0283178">
    <w:abstractNumId w:val="13"/>
  </w:num>
  <w:num w:numId="2" w16cid:durableId="53505614">
    <w:abstractNumId w:val="0"/>
  </w:num>
  <w:num w:numId="3" w16cid:durableId="1962416516">
    <w:abstractNumId w:val="11"/>
  </w:num>
  <w:num w:numId="4" w16cid:durableId="273564288">
    <w:abstractNumId w:val="8"/>
  </w:num>
  <w:num w:numId="5" w16cid:durableId="2057506496">
    <w:abstractNumId w:val="7"/>
  </w:num>
  <w:num w:numId="6" w16cid:durableId="499199334">
    <w:abstractNumId w:val="1"/>
  </w:num>
  <w:num w:numId="7" w16cid:durableId="1779522975">
    <w:abstractNumId w:val="6"/>
  </w:num>
  <w:num w:numId="8" w16cid:durableId="1772584733">
    <w:abstractNumId w:val="3"/>
  </w:num>
  <w:num w:numId="9" w16cid:durableId="1087654887">
    <w:abstractNumId w:val="2"/>
  </w:num>
  <w:num w:numId="10" w16cid:durableId="816073834">
    <w:abstractNumId w:val="5"/>
  </w:num>
  <w:num w:numId="11" w16cid:durableId="871458634">
    <w:abstractNumId w:val="10"/>
  </w:num>
  <w:num w:numId="12" w16cid:durableId="1180318450">
    <w:abstractNumId w:val="4"/>
  </w:num>
  <w:num w:numId="13" w16cid:durableId="305085228">
    <w:abstractNumId w:val="9"/>
  </w:num>
  <w:num w:numId="14" w16cid:durableId="14568733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7A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3719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527A2"/>
    <w:rsid w:val="00A73C79"/>
    <w:rsid w:val="00A807A7"/>
    <w:rsid w:val="00A83414"/>
    <w:rsid w:val="00AB6C06"/>
    <w:rsid w:val="00AB7377"/>
    <w:rsid w:val="00AD329C"/>
    <w:rsid w:val="00B04D14"/>
    <w:rsid w:val="00B26102"/>
    <w:rsid w:val="00B45ED4"/>
    <w:rsid w:val="00B54FB4"/>
    <w:rsid w:val="00B85D93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49A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1FDDAA6"/>
  <w15:chartTrackingRefBased/>
  <w15:docId w15:val="{92461F07-CB63-40BD-8F24-40D21709F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233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2010-01-07T09:39:00Z</cp:lastPrinted>
  <dcterms:created xsi:type="dcterms:W3CDTF">2023-08-10T10:04:00Z</dcterms:created>
  <dcterms:modified xsi:type="dcterms:W3CDTF">2023-08-23T10:31:00Z</dcterms:modified>
</cp:coreProperties>
</file>