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A6F74" w14:textId="44F98B30" w:rsidR="00FB7F50" w:rsidRPr="002245BE" w:rsidRDefault="004B39D2" w:rsidP="00C01D78">
      <w:pPr>
        <w:spacing w:after="240"/>
        <w:jc w:val="right"/>
        <w:rPr>
          <w:sz w:val="22"/>
          <w:szCs w:val="22"/>
        </w:rPr>
      </w:pPr>
      <w:bookmarkStart w:id="0" w:name="_Hlk53520193"/>
      <w:r w:rsidRPr="004B39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106AF">
        <w:rPr>
          <w:sz w:val="22"/>
          <w:szCs w:val="22"/>
        </w:rPr>
        <w:t>28.08.2023 r.</w:t>
      </w:r>
    </w:p>
    <w:p w14:paraId="4732877D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88491C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10D9C1E3" w14:textId="77777777" w:rsidR="002032C0" w:rsidRPr="002032C0" w:rsidRDefault="002032C0" w:rsidP="002032C0">
      <w:r w:rsidRPr="002032C0">
        <w:t>ul. Prądnicka 35-37</w:t>
      </w:r>
    </w:p>
    <w:p w14:paraId="0CEFCA4E" w14:textId="77777777" w:rsidR="002032C0" w:rsidRPr="002032C0" w:rsidRDefault="002032C0" w:rsidP="002032C0">
      <w:r w:rsidRPr="002032C0">
        <w:t>31-202 Kraków</w:t>
      </w:r>
    </w:p>
    <w:p w14:paraId="6630C59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818EE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39D2" w:rsidRPr="00607F9B" w14:paraId="3BDFB738" w14:textId="77777777" w:rsidTr="00CF3FA5">
        <w:trPr>
          <w:trHeight w:val="638"/>
        </w:trPr>
        <w:tc>
          <w:tcPr>
            <w:tcW w:w="959" w:type="dxa"/>
            <w:shd w:val="clear" w:color="auto" w:fill="auto"/>
          </w:tcPr>
          <w:p w14:paraId="6F872F83" w14:textId="77777777" w:rsidR="004B39D2" w:rsidRPr="00607F9B" w:rsidRDefault="004B39D2" w:rsidP="00CF3F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36A835" w14:textId="194D4AD8" w:rsidR="004B39D2" w:rsidRPr="00607F9B" w:rsidRDefault="004B39D2" w:rsidP="00CF3F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39D2">
              <w:rPr>
                <w:sz w:val="22"/>
                <w:szCs w:val="22"/>
              </w:rPr>
              <w:t>podstawowy</w:t>
            </w:r>
            <w:r w:rsidR="00C01D78">
              <w:rPr>
                <w:sz w:val="22"/>
                <w:szCs w:val="22"/>
              </w:rPr>
              <w:t>m</w:t>
            </w:r>
            <w:r w:rsidRPr="004B39D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39D2">
              <w:rPr>
                <w:b/>
                <w:bCs/>
                <w:sz w:val="22"/>
                <w:szCs w:val="22"/>
              </w:rPr>
              <w:t>Zakup i dostawa środków dezynfekcyjnych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39D2">
              <w:rPr>
                <w:b/>
                <w:sz w:val="22"/>
                <w:szCs w:val="22"/>
              </w:rPr>
              <w:t>ZP/27/2023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84C18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B39D2" w14:paraId="7061868A" w14:textId="77777777" w:rsidTr="00CF3FA5">
        <w:trPr>
          <w:cantSplit/>
        </w:trPr>
        <w:tc>
          <w:tcPr>
            <w:tcW w:w="9072" w:type="dxa"/>
          </w:tcPr>
          <w:p w14:paraId="50002364" w14:textId="77777777" w:rsidR="004B39D2" w:rsidRPr="00D26ED6" w:rsidRDefault="004B39D2" w:rsidP="00CF3F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39D2">
              <w:rPr>
                <w:b/>
                <w:sz w:val="22"/>
                <w:szCs w:val="22"/>
              </w:rPr>
              <w:t>Media-MED Sp. z o.o.</w:t>
            </w:r>
          </w:p>
          <w:p w14:paraId="305A8FA4" w14:textId="56F888E0" w:rsidR="004B39D2" w:rsidRPr="009F0E5C" w:rsidRDefault="00C01D78" w:rsidP="00CF3FA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B39D2" w:rsidRPr="004B39D2">
              <w:rPr>
                <w:bCs/>
                <w:sz w:val="22"/>
                <w:szCs w:val="22"/>
              </w:rPr>
              <w:t>Promienistych</w:t>
            </w:r>
            <w:r w:rsidR="004B39D2" w:rsidRPr="009F0E5C">
              <w:rPr>
                <w:bCs/>
                <w:sz w:val="22"/>
                <w:szCs w:val="22"/>
              </w:rPr>
              <w:t xml:space="preserve"> </w:t>
            </w:r>
            <w:r w:rsidR="004B39D2" w:rsidRPr="004B39D2">
              <w:rPr>
                <w:bCs/>
                <w:sz w:val="22"/>
                <w:szCs w:val="22"/>
              </w:rPr>
              <w:t>7</w:t>
            </w:r>
            <w:r w:rsidR="004B39D2">
              <w:rPr>
                <w:bCs/>
                <w:sz w:val="22"/>
                <w:szCs w:val="22"/>
              </w:rPr>
              <w:t xml:space="preserve"> </w:t>
            </w:r>
          </w:p>
          <w:p w14:paraId="1D455807" w14:textId="77777777" w:rsidR="004B39D2" w:rsidRPr="009F0E5C" w:rsidRDefault="004B39D2" w:rsidP="00CF3FA5">
            <w:pPr>
              <w:jc w:val="both"/>
              <w:rPr>
                <w:bCs/>
                <w:sz w:val="22"/>
                <w:szCs w:val="22"/>
              </w:rPr>
            </w:pPr>
            <w:r w:rsidRPr="004B39D2">
              <w:rPr>
                <w:bCs/>
                <w:sz w:val="22"/>
                <w:szCs w:val="22"/>
              </w:rPr>
              <w:t>31-481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39D2">
              <w:rPr>
                <w:bCs/>
                <w:sz w:val="22"/>
                <w:szCs w:val="22"/>
              </w:rPr>
              <w:t>Kraków</w:t>
            </w:r>
          </w:p>
          <w:p w14:paraId="5182EC21" w14:textId="17A7D5C4" w:rsidR="004B39D2" w:rsidRPr="00211A34" w:rsidRDefault="004B39D2" w:rsidP="00CF3F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B39D2">
              <w:rPr>
                <w:sz w:val="22"/>
                <w:szCs w:val="22"/>
              </w:rPr>
              <w:t>Pakiet 1 - Kontrola mycia i dezynfekcji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44D9BA" w14:textId="09A78BD7" w:rsidR="004B39D2" w:rsidRPr="004B39D2" w:rsidRDefault="004B39D2" w:rsidP="00C01D78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C01D78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4B39D2" w14:paraId="22096BD8" w14:textId="77777777" w:rsidTr="00CF3FA5">
        <w:trPr>
          <w:cantSplit/>
        </w:trPr>
        <w:tc>
          <w:tcPr>
            <w:tcW w:w="9072" w:type="dxa"/>
          </w:tcPr>
          <w:p w14:paraId="68735165" w14:textId="518F18E5" w:rsidR="004B39D2" w:rsidRPr="00D26ED6" w:rsidRDefault="00C01D78" w:rsidP="00CF3F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2B0673DF" w14:textId="004951C8" w:rsidR="004B39D2" w:rsidRPr="009F0E5C" w:rsidRDefault="00C01D78" w:rsidP="00CF3FA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4B39D2" w:rsidRPr="009F0E5C">
              <w:rPr>
                <w:bCs/>
                <w:sz w:val="22"/>
                <w:szCs w:val="22"/>
              </w:rPr>
              <w:t xml:space="preserve"> </w:t>
            </w:r>
            <w:r w:rsidR="004B39D2" w:rsidRPr="004B39D2">
              <w:rPr>
                <w:bCs/>
                <w:sz w:val="22"/>
                <w:szCs w:val="22"/>
              </w:rPr>
              <w:t>3</w:t>
            </w:r>
            <w:r w:rsidR="004B39D2">
              <w:rPr>
                <w:bCs/>
                <w:sz w:val="22"/>
                <w:szCs w:val="22"/>
              </w:rPr>
              <w:t xml:space="preserve"> </w:t>
            </w:r>
          </w:p>
          <w:p w14:paraId="3198063B" w14:textId="37DFAEC6" w:rsidR="004B39D2" w:rsidRPr="009F0E5C" w:rsidRDefault="004B39D2" w:rsidP="00CF3FA5">
            <w:pPr>
              <w:jc w:val="both"/>
              <w:rPr>
                <w:bCs/>
                <w:sz w:val="22"/>
                <w:szCs w:val="22"/>
              </w:rPr>
            </w:pPr>
            <w:r w:rsidRPr="004B39D2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C01D78">
              <w:rPr>
                <w:bCs/>
                <w:sz w:val="22"/>
                <w:szCs w:val="22"/>
              </w:rPr>
              <w:t>Bielany Wrocławskie</w:t>
            </w:r>
          </w:p>
          <w:p w14:paraId="51FAC73D" w14:textId="33A05F94" w:rsidR="004B39D2" w:rsidRPr="00211A34" w:rsidRDefault="004B39D2" w:rsidP="00CF3F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B39D2">
              <w:rPr>
                <w:sz w:val="22"/>
                <w:szCs w:val="22"/>
              </w:rPr>
              <w:t xml:space="preserve">Pakiet 2 - </w:t>
            </w:r>
            <w:r w:rsidR="00C01D78" w:rsidRPr="00C01D78">
              <w:rPr>
                <w:sz w:val="22"/>
                <w:szCs w:val="22"/>
              </w:rPr>
              <w:t>Preparat Klercide 70/30</w:t>
            </w:r>
          </w:p>
          <w:p w14:paraId="315B9900" w14:textId="37860E81" w:rsidR="004B39D2" w:rsidRPr="004B39D2" w:rsidRDefault="004B39D2" w:rsidP="00C01D78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C01D78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4B39D2" w14:paraId="0EB9F9BB" w14:textId="77777777" w:rsidTr="00CF3FA5">
        <w:trPr>
          <w:cantSplit/>
        </w:trPr>
        <w:tc>
          <w:tcPr>
            <w:tcW w:w="9072" w:type="dxa"/>
          </w:tcPr>
          <w:p w14:paraId="5E7B04F3" w14:textId="162742A1" w:rsidR="004B39D2" w:rsidRPr="00D26ED6" w:rsidRDefault="00C01D78" w:rsidP="00CF3F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3079C30F" w14:textId="18D0373C" w:rsidR="004B39D2" w:rsidRPr="009F0E5C" w:rsidRDefault="00C01D78" w:rsidP="00CF3FA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4B39D2" w:rsidRPr="009F0E5C">
              <w:rPr>
                <w:bCs/>
                <w:sz w:val="22"/>
                <w:szCs w:val="22"/>
              </w:rPr>
              <w:t xml:space="preserve"> </w:t>
            </w:r>
            <w:r w:rsidR="004B39D2" w:rsidRPr="004B39D2">
              <w:rPr>
                <w:bCs/>
                <w:sz w:val="22"/>
                <w:szCs w:val="22"/>
              </w:rPr>
              <w:t>3</w:t>
            </w:r>
            <w:r w:rsidR="004B39D2">
              <w:rPr>
                <w:bCs/>
                <w:sz w:val="22"/>
                <w:szCs w:val="22"/>
              </w:rPr>
              <w:t xml:space="preserve"> </w:t>
            </w:r>
          </w:p>
          <w:p w14:paraId="4A3CD5B0" w14:textId="50A9642A" w:rsidR="004B39D2" w:rsidRPr="009F0E5C" w:rsidRDefault="004B39D2" w:rsidP="00CF3FA5">
            <w:pPr>
              <w:jc w:val="both"/>
              <w:rPr>
                <w:bCs/>
                <w:sz w:val="22"/>
                <w:szCs w:val="22"/>
              </w:rPr>
            </w:pPr>
            <w:r w:rsidRPr="004B39D2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C01D78">
              <w:rPr>
                <w:bCs/>
                <w:sz w:val="22"/>
                <w:szCs w:val="22"/>
              </w:rPr>
              <w:t>Bielany Wrocławskie</w:t>
            </w:r>
          </w:p>
          <w:p w14:paraId="6AA501CA" w14:textId="0D7470B5" w:rsidR="004B39D2" w:rsidRPr="00211A34" w:rsidRDefault="004B39D2" w:rsidP="00CF3F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B39D2">
              <w:rPr>
                <w:sz w:val="22"/>
                <w:szCs w:val="22"/>
              </w:rPr>
              <w:t>Pakiet 3 - Środki dezynfekujące do powierzchni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DF7991F" w14:textId="1400C212" w:rsidR="004B39D2" w:rsidRPr="004B39D2" w:rsidRDefault="004B39D2" w:rsidP="00C01D78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C01D78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</w:tbl>
    <w:p w14:paraId="0FAE28A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835"/>
        <w:gridCol w:w="1276"/>
      </w:tblGrid>
      <w:tr w:rsidR="00211A34" w:rsidRPr="00834EF4" w14:paraId="7CDA149A" w14:textId="77777777" w:rsidTr="00C01D78">
        <w:tc>
          <w:tcPr>
            <w:tcW w:w="2169" w:type="dxa"/>
            <w:shd w:val="clear" w:color="auto" w:fill="F3F3F3"/>
            <w:vAlign w:val="center"/>
          </w:tcPr>
          <w:p w14:paraId="2759EDC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003A8BC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76D0C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5D73AA0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94DE8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B39D2" w:rsidRPr="00834EF4" w14:paraId="3559D701" w14:textId="77777777" w:rsidTr="00C01D78">
        <w:tc>
          <w:tcPr>
            <w:tcW w:w="2169" w:type="dxa"/>
            <w:shd w:val="clear" w:color="auto" w:fill="auto"/>
          </w:tcPr>
          <w:p w14:paraId="55555FF0" w14:textId="77777777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D2">
              <w:rPr>
                <w:sz w:val="20"/>
                <w:szCs w:val="20"/>
              </w:rPr>
              <w:t>Pakiet 1 - Kontrola mycia i dezynfekcji</w:t>
            </w:r>
          </w:p>
        </w:tc>
        <w:tc>
          <w:tcPr>
            <w:tcW w:w="2793" w:type="dxa"/>
            <w:shd w:val="clear" w:color="auto" w:fill="auto"/>
          </w:tcPr>
          <w:p w14:paraId="474E6E1A" w14:textId="77777777" w:rsidR="004B39D2" w:rsidRPr="00211A34" w:rsidRDefault="004B39D2" w:rsidP="00CF3F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D2">
              <w:rPr>
                <w:b/>
                <w:bCs/>
                <w:sz w:val="20"/>
                <w:szCs w:val="20"/>
              </w:rPr>
              <w:t>Media-MED Sp. z o.o.</w:t>
            </w:r>
          </w:p>
          <w:p w14:paraId="26E2B536" w14:textId="156A6D02" w:rsidR="004B39D2" w:rsidRPr="00211A34" w:rsidRDefault="00C01D78" w:rsidP="00CF3F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39D2" w:rsidRPr="004B39D2">
              <w:rPr>
                <w:sz w:val="20"/>
                <w:szCs w:val="20"/>
              </w:rPr>
              <w:t>Promienistych</w:t>
            </w:r>
            <w:r w:rsidR="004B39D2" w:rsidRPr="00211A34">
              <w:rPr>
                <w:sz w:val="20"/>
                <w:szCs w:val="20"/>
              </w:rPr>
              <w:t xml:space="preserve"> </w:t>
            </w:r>
            <w:r w:rsidR="004B39D2" w:rsidRPr="004B39D2">
              <w:rPr>
                <w:sz w:val="20"/>
                <w:szCs w:val="20"/>
              </w:rPr>
              <w:t>7</w:t>
            </w:r>
          </w:p>
          <w:p w14:paraId="624EA352" w14:textId="77777777" w:rsidR="004B39D2" w:rsidRPr="00211A34" w:rsidRDefault="004B39D2" w:rsidP="00CF3FA5">
            <w:pPr>
              <w:spacing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D2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7DDC5E4C" w14:textId="77777777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1A7DD4" w14:textId="77777777" w:rsidR="004B39D2" w:rsidRPr="00211A34" w:rsidRDefault="004B39D2" w:rsidP="00CF3FA5">
            <w:pPr>
              <w:jc w:val="center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 xml:space="preserve">  500,00</w:t>
            </w:r>
          </w:p>
        </w:tc>
      </w:tr>
      <w:tr w:rsidR="004B39D2" w:rsidRPr="00834EF4" w14:paraId="5758BD53" w14:textId="77777777" w:rsidTr="00C01D78">
        <w:tc>
          <w:tcPr>
            <w:tcW w:w="2169" w:type="dxa"/>
            <w:shd w:val="clear" w:color="auto" w:fill="auto"/>
          </w:tcPr>
          <w:p w14:paraId="529A028D" w14:textId="5A463E0F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D2">
              <w:rPr>
                <w:sz w:val="20"/>
                <w:szCs w:val="20"/>
              </w:rPr>
              <w:t xml:space="preserve">Pakiet 2 - </w:t>
            </w:r>
            <w:r w:rsidR="00C01D78" w:rsidRPr="00C01D78">
              <w:rPr>
                <w:sz w:val="20"/>
                <w:szCs w:val="20"/>
              </w:rPr>
              <w:t>Preparat Klercide 70/30</w:t>
            </w:r>
          </w:p>
        </w:tc>
        <w:tc>
          <w:tcPr>
            <w:tcW w:w="2793" w:type="dxa"/>
            <w:shd w:val="clear" w:color="auto" w:fill="auto"/>
          </w:tcPr>
          <w:p w14:paraId="7960B61C" w14:textId="32873B49" w:rsidR="004B39D2" w:rsidRPr="00211A34" w:rsidRDefault="00C01D78" w:rsidP="00CF3F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0E3736AD" w14:textId="62D5E4E2" w:rsidR="004B39D2" w:rsidRPr="00211A34" w:rsidRDefault="00C01D78" w:rsidP="00CF3F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4B39D2" w:rsidRPr="00211A34">
              <w:rPr>
                <w:sz w:val="20"/>
                <w:szCs w:val="20"/>
              </w:rPr>
              <w:t xml:space="preserve"> </w:t>
            </w:r>
            <w:r w:rsidR="004B39D2" w:rsidRPr="004B39D2">
              <w:rPr>
                <w:sz w:val="20"/>
                <w:szCs w:val="20"/>
              </w:rPr>
              <w:t>3</w:t>
            </w:r>
          </w:p>
          <w:p w14:paraId="773950E7" w14:textId="6B94E125" w:rsidR="004B39D2" w:rsidRPr="00211A34" w:rsidRDefault="004B39D2" w:rsidP="00CF3FA5">
            <w:pPr>
              <w:spacing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C01D78">
              <w:rPr>
                <w:sz w:val="20"/>
                <w:szCs w:val="20"/>
              </w:rPr>
              <w:t>Bielany Wrocławskie</w:t>
            </w:r>
          </w:p>
        </w:tc>
        <w:tc>
          <w:tcPr>
            <w:tcW w:w="2835" w:type="dxa"/>
            <w:shd w:val="clear" w:color="auto" w:fill="auto"/>
          </w:tcPr>
          <w:p w14:paraId="6CE1A7C0" w14:textId="77777777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ED5814" w14:textId="77777777" w:rsidR="004B39D2" w:rsidRPr="00211A34" w:rsidRDefault="004B39D2" w:rsidP="00CF3FA5">
            <w:pPr>
              <w:jc w:val="center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 xml:space="preserve">  500,00</w:t>
            </w:r>
          </w:p>
        </w:tc>
      </w:tr>
      <w:tr w:rsidR="004B39D2" w:rsidRPr="00834EF4" w14:paraId="599A842B" w14:textId="77777777" w:rsidTr="00C01D78">
        <w:tc>
          <w:tcPr>
            <w:tcW w:w="2169" w:type="dxa"/>
            <w:shd w:val="clear" w:color="auto" w:fill="auto"/>
          </w:tcPr>
          <w:p w14:paraId="0263ECA0" w14:textId="77777777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D2">
              <w:rPr>
                <w:sz w:val="20"/>
                <w:szCs w:val="20"/>
              </w:rPr>
              <w:t>Pakiet 3 - Środki dezynfekujące do powierzchni</w:t>
            </w:r>
          </w:p>
        </w:tc>
        <w:tc>
          <w:tcPr>
            <w:tcW w:w="2793" w:type="dxa"/>
            <w:shd w:val="clear" w:color="auto" w:fill="auto"/>
          </w:tcPr>
          <w:p w14:paraId="4E7976F0" w14:textId="55E0E203" w:rsidR="004B39D2" w:rsidRPr="00211A34" w:rsidRDefault="00C01D78" w:rsidP="00CF3F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24D4B39A" w14:textId="5E9F5C52" w:rsidR="004B39D2" w:rsidRPr="00211A34" w:rsidRDefault="00C01D78" w:rsidP="00CF3F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4B39D2" w:rsidRPr="00211A34">
              <w:rPr>
                <w:sz w:val="20"/>
                <w:szCs w:val="20"/>
              </w:rPr>
              <w:t xml:space="preserve"> </w:t>
            </w:r>
            <w:r w:rsidR="004B39D2" w:rsidRPr="004B39D2">
              <w:rPr>
                <w:sz w:val="20"/>
                <w:szCs w:val="20"/>
              </w:rPr>
              <w:t>3</w:t>
            </w:r>
          </w:p>
          <w:p w14:paraId="0EFAE055" w14:textId="057DDFA8" w:rsidR="004B39D2" w:rsidRPr="00211A34" w:rsidRDefault="004B39D2" w:rsidP="00CF3FA5">
            <w:pPr>
              <w:spacing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C01D78">
              <w:rPr>
                <w:sz w:val="20"/>
                <w:szCs w:val="20"/>
              </w:rPr>
              <w:t>Bielany Wrocławskie</w:t>
            </w:r>
          </w:p>
        </w:tc>
        <w:tc>
          <w:tcPr>
            <w:tcW w:w="2835" w:type="dxa"/>
            <w:shd w:val="clear" w:color="auto" w:fill="auto"/>
          </w:tcPr>
          <w:p w14:paraId="497CD7FF" w14:textId="77777777" w:rsidR="004B39D2" w:rsidRPr="00211A34" w:rsidRDefault="004B39D2" w:rsidP="00CF3F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77378A" w14:textId="77777777" w:rsidR="004B39D2" w:rsidRPr="00211A34" w:rsidRDefault="004B39D2" w:rsidP="00CF3FA5">
            <w:pPr>
              <w:jc w:val="center"/>
              <w:rPr>
                <w:color w:val="000000"/>
                <w:sz w:val="20"/>
                <w:szCs w:val="20"/>
              </w:rPr>
            </w:pPr>
            <w:r w:rsidRPr="004B39D2">
              <w:rPr>
                <w:sz w:val="20"/>
                <w:szCs w:val="20"/>
              </w:rPr>
              <w:t xml:space="preserve">  500,00</w:t>
            </w:r>
          </w:p>
        </w:tc>
      </w:tr>
    </w:tbl>
    <w:p w14:paraId="17CD5A10" w14:textId="77777777" w:rsidR="008642B3" w:rsidRPr="00B464D3" w:rsidRDefault="008642B3" w:rsidP="00C01D78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ADC1C" w14:textId="77777777" w:rsidR="00E61750" w:rsidRDefault="00E61750">
      <w:r>
        <w:separator/>
      </w:r>
    </w:p>
  </w:endnote>
  <w:endnote w:type="continuationSeparator" w:id="0">
    <w:p w14:paraId="648AA663" w14:textId="77777777" w:rsidR="00E61750" w:rsidRDefault="00E6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94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D3C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9562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F17C9B" w14:textId="13753BA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C82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F9BDF" w14:textId="77777777" w:rsidR="00E61750" w:rsidRDefault="00E61750">
      <w:r>
        <w:separator/>
      </w:r>
    </w:p>
  </w:footnote>
  <w:footnote w:type="continuationSeparator" w:id="0">
    <w:p w14:paraId="1BFC02DA" w14:textId="77777777" w:rsidR="00E61750" w:rsidRDefault="00E61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B5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F7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229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750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B39D2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06AF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01D78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175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C1E36"/>
  <w15:chartTrackingRefBased/>
  <w15:docId w15:val="{E8437CA6-6669-40A5-B60E-ABF69F47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2023-08-24T08:13:00Z</dcterms:created>
  <dcterms:modified xsi:type="dcterms:W3CDTF">2023-08-28T12:09:00Z</dcterms:modified>
</cp:coreProperties>
</file>