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88991" w14:textId="29318BE8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6E23CA">
        <w:rPr>
          <w:b/>
          <w:i w:val="0"/>
        </w:rPr>
        <w:t>5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2B559C8B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6E23CA">
        <w:rPr>
          <w:rFonts w:ascii="Times New Roman" w:eastAsia="Times New Roman" w:hAnsi="Times New Roman"/>
          <w:bCs/>
          <w:sz w:val="24"/>
          <w:szCs w:val="20"/>
          <w:lang w:eastAsia="pl-PL"/>
        </w:rPr>
        <w:t>90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B340C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3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54E3188" w14:textId="77777777" w:rsidR="006E23CA" w:rsidRDefault="006E23CA" w:rsidP="006E23CA">
      <w:pPr>
        <w:spacing w:before="600" w:line="276" w:lineRule="auto"/>
        <w:jc w:val="center"/>
        <w:rPr>
          <w:b/>
          <w:sz w:val="28"/>
          <w:szCs w:val="28"/>
          <w:lang w:eastAsia="pl-PL"/>
        </w:rPr>
      </w:pPr>
      <w:r>
        <w:rPr>
          <w:b/>
          <w:sz w:val="28"/>
          <w:szCs w:val="28"/>
        </w:rPr>
        <w:t>Dostosowanie lądowiska dla helikopterów Szpitalnego Oddziału Ratunkowego do wymogów Rozporządzenia Ministra Zdrowia</w:t>
      </w:r>
      <w:r>
        <w:rPr>
          <w:b/>
          <w:sz w:val="28"/>
          <w:szCs w:val="28"/>
        </w:rPr>
        <w:br/>
        <w:t xml:space="preserve"> z dnia 27 czerwca 2019</w:t>
      </w:r>
    </w:p>
    <w:p w14:paraId="08DEDC20" w14:textId="77777777" w:rsidR="002507D5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331EA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2507D5"/>
    <w:rsid w:val="00400967"/>
    <w:rsid w:val="004374F2"/>
    <w:rsid w:val="00460705"/>
    <w:rsid w:val="00485239"/>
    <w:rsid w:val="0050161B"/>
    <w:rsid w:val="00513D3B"/>
    <w:rsid w:val="0055145C"/>
    <w:rsid w:val="005624D8"/>
    <w:rsid w:val="00620062"/>
    <w:rsid w:val="00657A47"/>
    <w:rsid w:val="006E23CA"/>
    <w:rsid w:val="00745A44"/>
    <w:rsid w:val="008014D5"/>
    <w:rsid w:val="008139AC"/>
    <w:rsid w:val="008B797E"/>
    <w:rsid w:val="008F14B0"/>
    <w:rsid w:val="008F2498"/>
    <w:rsid w:val="0093641B"/>
    <w:rsid w:val="00996D7C"/>
    <w:rsid w:val="00A56A6F"/>
    <w:rsid w:val="00B340C2"/>
    <w:rsid w:val="00B77707"/>
    <w:rsid w:val="00BD3AC7"/>
    <w:rsid w:val="00BE3BCE"/>
    <w:rsid w:val="00C13349"/>
    <w:rsid w:val="00D55FC4"/>
    <w:rsid w:val="00D74F30"/>
    <w:rsid w:val="00DB13AE"/>
    <w:rsid w:val="00DC587A"/>
    <w:rsid w:val="00DE73DD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2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13</cp:revision>
  <dcterms:created xsi:type="dcterms:W3CDTF">2017-08-01T08:06:00Z</dcterms:created>
  <dcterms:modified xsi:type="dcterms:W3CDTF">2023-08-18T09:37:00Z</dcterms:modified>
</cp:coreProperties>
</file>