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6CC67E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11EB3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D11EB3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15E78845" w:rsidR="00281DC6" w:rsidRPr="00D052E3" w:rsidRDefault="00281DC6" w:rsidP="00D11EB3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675BFC" w:rsidRPr="00675BFC">
        <w:rPr>
          <w:b/>
          <w:bCs/>
          <w:sz w:val="22"/>
          <w:szCs w:val="22"/>
        </w:rPr>
        <w:t>Dostosowanie lądowiska dla helikopterów Szpitalnego Oddziału Ratunkowego do wymogów Rozporządzenia Ministra Zdrowia z dnia 27 czerwca 2019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360142DB" w14:textId="77777777" w:rsidR="00675BFC" w:rsidRDefault="00675BFC" w:rsidP="00084529">
      <w:pPr>
        <w:pStyle w:val="Tekstpodstawowy"/>
        <w:spacing w:line="276" w:lineRule="auto"/>
        <w:ind w:left="284"/>
        <w:rPr>
          <w:b/>
          <w:sz w:val="22"/>
          <w:szCs w:val="22"/>
        </w:rPr>
      </w:pPr>
    </w:p>
    <w:p w14:paraId="12C43DD9" w14:textId="120AB767" w:rsidR="00675BFC" w:rsidRDefault="00084529" w:rsidP="00936891">
      <w:pPr>
        <w:pStyle w:val="Tekstpodstawowy"/>
        <w:spacing w:line="276" w:lineRule="auto"/>
        <w:ind w:left="284"/>
        <w:rPr>
          <w:b/>
          <w:sz w:val="22"/>
        </w:rPr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 w:rsidR="00936891">
        <w:rPr>
          <w:sz w:val="22"/>
          <w:szCs w:val="22"/>
        </w:rPr>
        <w:t>miesięcy</w:t>
      </w:r>
      <w:r w:rsidRPr="00084529">
        <w:rPr>
          <w:sz w:val="22"/>
          <w:szCs w:val="22"/>
        </w:rPr>
        <w:t xml:space="preserve"> (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</w:p>
    <w:p w14:paraId="2A922CCD" w14:textId="16D7AA94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2451586D" w14:textId="77777777" w:rsidR="00675BFC" w:rsidRDefault="00675BFC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CD6B65" w14:textId="482F4B74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675BFC">
        <w:rPr>
          <w:bCs/>
          <w:sz w:val="22"/>
        </w:rPr>
        <w:t>2</w:t>
      </w:r>
      <w:r>
        <w:rPr>
          <w:bCs/>
          <w:sz w:val="22"/>
        </w:rPr>
        <w:t xml:space="preserve"> </w:t>
      </w:r>
      <w:r w:rsidR="00675BFC">
        <w:rPr>
          <w:bCs/>
          <w:sz w:val="22"/>
        </w:rPr>
        <w:t>miesiące</w:t>
      </w:r>
      <w:r>
        <w:rPr>
          <w:bCs/>
          <w:sz w:val="22"/>
        </w:rPr>
        <w:t xml:space="preserve"> od daty </w:t>
      </w:r>
      <w:r w:rsidR="00675BFC">
        <w:rPr>
          <w:bCs/>
          <w:sz w:val="22"/>
        </w:rPr>
        <w:t>podpisania</w:t>
      </w:r>
      <w:r>
        <w:rPr>
          <w:bCs/>
          <w:sz w:val="22"/>
        </w:rPr>
        <w:t xml:space="preserve"> umowy.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1C5B8D49" w14:textId="77777777" w:rsidR="00434D9D" w:rsidRPr="0097776D" w:rsidRDefault="00434D9D" w:rsidP="00434D9D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F47E41C" w14:textId="77777777" w:rsidR="00434D9D" w:rsidRDefault="00434D9D" w:rsidP="00434D9D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4ABD67B7" w14:textId="77777777" w:rsidR="00434D9D" w:rsidRDefault="00434D9D" w:rsidP="00434D9D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167AC5" w14:textId="42E71BC7" w:rsidR="00936891" w:rsidRPr="00A26956" w:rsidRDefault="00936891" w:rsidP="00936891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936891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936891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936891">
        <w:rPr>
          <w:sz w:val="22"/>
        </w:rPr>
        <w:t>.</w:t>
      </w:r>
    </w:p>
    <w:p w14:paraId="53708CB1" w14:textId="77777777" w:rsidR="00936891" w:rsidRPr="007124CE" w:rsidRDefault="00936891" w:rsidP="00936891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FD233D3" w14:textId="77777777" w:rsidR="00936891" w:rsidRPr="007124CE" w:rsidRDefault="00936891" w:rsidP="00936891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5E1AF11B" w14:textId="77777777" w:rsidR="00936891" w:rsidRPr="007124CE" w:rsidRDefault="00936891" w:rsidP="00936891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7151F97" w14:textId="77777777" w:rsidR="000C1610" w:rsidRPr="000540D7" w:rsidRDefault="000C1610" w:rsidP="000C161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7D9C1CD" w14:textId="77777777" w:rsidR="00936891" w:rsidRDefault="00936891" w:rsidP="00936891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7EC8221" w14:textId="77777777" w:rsidR="00936891" w:rsidRPr="00173016" w:rsidRDefault="00936891" w:rsidP="00936891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7490FB7" w14:textId="77777777" w:rsidR="00936891" w:rsidRPr="00173016" w:rsidRDefault="00936891" w:rsidP="00936891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D9C5A66" w:rsidR="00D74BC1" w:rsidRDefault="00281DC6">
    <w:pPr>
      <w:pStyle w:val="Nagwek"/>
    </w:pPr>
    <w:r>
      <w:t>Znak sprawy: SZW/DZP/</w:t>
    </w:r>
    <w:r w:rsidR="00675BFC">
      <w:t>90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FCA34E2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  <w:num w:numId="39" w16cid:durableId="1319433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0C1610"/>
    <w:rsid w:val="0011274B"/>
    <w:rsid w:val="00116BA4"/>
    <w:rsid w:val="00132CB2"/>
    <w:rsid w:val="00180314"/>
    <w:rsid w:val="0018410E"/>
    <w:rsid w:val="002235C4"/>
    <w:rsid w:val="00240EFE"/>
    <w:rsid w:val="00281DC6"/>
    <w:rsid w:val="00284D2A"/>
    <w:rsid w:val="002C3230"/>
    <w:rsid w:val="0030391A"/>
    <w:rsid w:val="003A60C7"/>
    <w:rsid w:val="003A652F"/>
    <w:rsid w:val="00434D9D"/>
    <w:rsid w:val="00443C09"/>
    <w:rsid w:val="00460383"/>
    <w:rsid w:val="004A2566"/>
    <w:rsid w:val="00535E57"/>
    <w:rsid w:val="005A70C7"/>
    <w:rsid w:val="00613B65"/>
    <w:rsid w:val="0064110C"/>
    <w:rsid w:val="00675BFC"/>
    <w:rsid w:val="006A0EFD"/>
    <w:rsid w:val="00740C0B"/>
    <w:rsid w:val="007717C3"/>
    <w:rsid w:val="007B7258"/>
    <w:rsid w:val="00804388"/>
    <w:rsid w:val="00812E90"/>
    <w:rsid w:val="00916B87"/>
    <w:rsid w:val="00936891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11EB3"/>
    <w:rsid w:val="00D74BC1"/>
    <w:rsid w:val="00ED6E3C"/>
    <w:rsid w:val="00EE54E7"/>
    <w:rsid w:val="00F2537A"/>
    <w:rsid w:val="00F300EA"/>
    <w:rsid w:val="00FD3371"/>
    <w:rsid w:val="00FE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4</Pages>
  <Words>633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26</cp:revision>
  <cp:lastPrinted>2007-10-05T06:59:00Z</cp:lastPrinted>
  <dcterms:created xsi:type="dcterms:W3CDTF">2021-03-05T08:11:00Z</dcterms:created>
  <dcterms:modified xsi:type="dcterms:W3CDTF">2023-08-28T10:29:00Z</dcterms:modified>
</cp:coreProperties>
</file>