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BAAFC4" w14:textId="77777777" w:rsidR="00F90D79" w:rsidRDefault="00F90D79" w:rsidP="00F90D79">
      <w:pPr>
        <w:spacing w:line="360" w:lineRule="auto"/>
        <w:jc w:val="right"/>
        <w:rPr>
          <w:rFonts w:ascii="Arial" w:hAnsi="Arial"/>
          <w:b/>
          <w:sz w:val="22"/>
          <w:szCs w:val="22"/>
          <w:u w:val="single"/>
        </w:rPr>
      </w:pPr>
      <w:r>
        <w:rPr>
          <w:b/>
          <w:sz w:val="22"/>
          <w:szCs w:val="22"/>
        </w:rPr>
        <w:t>Załącznik nr 1</w:t>
      </w:r>
    </w:p>
    <w:p w14:paraId="25F5D962" w14:textId="77777777" w:rsidR="00F90D79" w:rsidRDefault="00F90D79" w:rsidP="00F90D7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3A13CA5" w14:textId="7A6440D4" w:rsidR="00F90D79" w:rsidRDefault="00F90D79" w:rsidP="00F90D7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FORMULARZ </w:t>
      </w:r>
      <w:r w:rsidR="009F4AAB">
        <w:rPr>
          <w:b/>
          <w:sz w:val="30"/>
          <w:szCs w:val="30"/>
        </w:rPr>
        <w:t>OFERTY</w:t>
      </w:r>
    </w:p>
    <w:p w14:paraId="3BA0810D" w14:textId="77777777" w:rsidR="00F90D79" w:rsidRDefault="00F90D79" w:rsidP="00F90D7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200108B" w14:textId="77777777" w:rsidR="00B61EF3" w:rsidRDefault="00B61EF3" w:rsidP="00B61EF3">
      <w:pPr>
        <w:tabs>
          <w:tab w:val="right" w:pos="9000"/>
        </w:tabs>
        <w:spacing w:line="360" w:lineRule="auto"/>
      </w:pPr>
      <w:r>
        <w:t>NAZWA WYKONAWCY:……………………………………………………………………..</w:t>
      </w:r>
    </w:p>
    <w:p w14:paraId="37879E8E" w14:textId="05D72C21" w:rsidR="00B61EF3" w:rsidRDefault="00B61EF3" w:rsidP="00B61EF3">
      <w:pPr>
        <w:tabs>
          <w:tab w:val="right" w:pos="9000"/>
        </w:tabs>
      </w:pPr>
      <w: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AC4AC7B" w14:textId="77777777" w:rsidR="00B61EF3" w:rsidRDefault="00B61EF3" w:rsidP="00B61EF3">
      <w:pPr>
        <w:tabs>
          <w:tab w:val="right" w:pos="9000"/>
        </w:tabs>
      </w:pPr>
    </w:p>
    <w:p w14:paraId="68DA834D" w14:textId="77777777" w:rsidR="00B61EF3" w:rsidRDefault="00B61EF3" w:rsidP="00B61EF3">
      <w:pPr>
        <w:tabs>
          <w:tab w:val="right" w:pos="9000"/>
        </w:tabs>
        <w:spacing w:line="360" w:lineRule="auto"/>
      </w:pPr>
      <w:r>
        <w:t>ADRES:…………………………………………………………………………………………</w:t>
      </w:r>
    </w:p>
    <w:p w14:paraId="21EC1962" w14:textId="77777777" w:rsidR="00B61EF3" w:rsidRDefault="00B61EF3" w:rsidP="00B61EF3">
      <w:pPr>
        <w:tabs>
          <w:tab w:val="right" w:pos="9000"/>
        </w:tabs>
        <w:spacing w:line="360" w:lineRule="auto"/>
      </w:pPr>
      <w:r>
        <w:t>WOJEWÓDZTWO …………………………….....</w:t>
      </w:r>
    </w:p>
    <w:p w14:paraId="79969A77" w14:textId="77777777" w:rsidR="00B61EF3" w:rsidRDefault="00B61EF3" w:rsidP="00B61EF3">
      <w:pPr>
        <w:tabs>
          <w:tab w:val="right" w:pos="9000"/>
        </w:tabs>
        <w:spacing w:line="360" w:lineRule="auto"/>
      </w:pPr>
      <w:r>
        <w:t>TEL.……………………………………………………………………………………………..</w:t>
      </w:r>
    </w:p>
    <w:p w14:paraId="21B0CD94" w14:textId="77777777" w:rsidR="00B61EF3" w:rsidRDefault="00B61EF3" w:rsidP="00B61EF3">
      <w:pPr>
        <w:tabs>
          <w:tab w:val="right" w:pos="9000"/>
        </w:tabs>
        <w:spacing w:line="360" w:lineRule="auto"/>
      </w:pPr>
      <w:r>
        <w:t>FAX …………………………………………………………………………………………….</w:t>
      </w:r>
    </w:p>
    <w:p w14:paraId="16CB7478" w14:textId="77777777" w:rsidR="00B61EF3" w:rsidRDefault="00B61EF3" w:rsidP="00B61EF3">
      <w:pPr>
        <w:tabs>
          <w:tab w:val="right" w:pos="9000"/>
        </w:tabs>
        <w:spacing w:line="360" w:lineRule="auto"/>
      </w:pPr>
      <w:r>
        <w:t>E-MAIL………………………………………………………………………………………….</w:t>
      </w:r>
    </w:p>
    <w:p w14:paraId="163FE0EF" w14:textId="77777777" w:rsidR="00B61EF3" w:rsidRDefault="00B61EF3" w:rsidP="00B61EF3">
      <w:pPr>
        <w:tabs>
          <w:tab w:val="right" w:pos="9000"/>
        </w:tabs>
        <w:spacing w:line="360" w:lineRule="auto"/>
      </w:pPr>
      <w:r>
        <w:t>NIP…………………………………. REGON:………………………………………………...</w:t>
      </w:r>
    </w:p>
    <w:p w14:paraId="37B31CD2" w14:textId="2BA4F34A" w:rsidR="00F90D79" w:rsidRPr="00AC7E90" w:rsidRDefault="00B61EF3" w:rsidP="00B61EF3">
      <w:pPr>
        <w:tabs>
          <w:tab w:val="right" w:pos="9000"/>
        </w:tabs>
        <w:spacing w:line="360" w:lineRule="auto"/>
      </w:pPr>
      <w:r>
        <w:t>BANK/ NR KONTA ……………………………………………………………………………</w:t>
      </w:r>
    </w:p>
    <w:p w14:paraId="6D657955" w14:textId="77777777" w:rsidR="00F90D79" w:rsidRPr="00AC7E90" w:rsidRDefault="00F90D79" w:rsidP="00F90D79">
      <w:pPr>
        <w:spacing w:line="360" w:lineRule="auto"/>
      </w:pPr>
      <w:r w:rsidRPr="00AC7E90">
        <w:t>Do: Nazwa i siedziba Zamawiającego:</w:t>
      </w:r>
    </w:p>
    <w:p w14:paraId="68EC91EF" w14:textId="77777777" w:rsidR="00F90D79" w:rsidRPr="00AC7E90" w:rsidRDefault="00F90D79" w:rsidP="00F90D79">
      <w:pPr>
        <w:ind w:right="-110"/>
        <w:rPr>
          <w:b/>
        </w:rPr>
      </w:pPr>
      <w:r w:rsidRPr="00AC7E90">
        <w:rPr>
          <w:b/>
        </w:rPr>
        <w:t>Akademia Górniczo - Hutnicza</w:t>
      </w:r>
    </w:p>
    <w:p w14:paraId="56A778EE" w14:textId="77777777" w:rsidR="00F90D79" w:rsidRPr="00AC7E90" w:rsidRDefault="00F90D79" w:rsidP="00F90D79">
      <w:pPr>
        <w:ind w:right="-110"/>
        <w:rPr>
          <w:b/>
        </w:rPr>
      </w:pPr>
      <w:r w:rsidRPr="00AC7E90">
        <w:rPr>
          <w:b/>
        </w:rPr>
        <w:t>im. Stanisława Staszica w Krakowie</w:t>
      </w:r>
    </w:p>
    <w:p w14:paraId="71D72D02" w14:textId="77777777" w:rsidR="00F90D79" w:rsidRPr="00AC7E90" w:rsidRDefault="00F90D79" w:rsidP="00F90D79">
      <w:pPr>
        <w:ind w:right="-110"/>
        <w:rPr>
          <w:b/>
        </w:rPr>
      </w:pPr>
      <w:r w:rsidRPr="00AC7E90">
        <w:rPr>
          <w:b/>
        </w:rPr>
        <w:t xml:space="preserve">Dział Zamówień Publicznych  </w:t>
      </w:r>
    </w:p>
    <w:p w14:paraId="66E68ACE" w14:textId="77777777" w:rsidR="00F90D79" w:rsidRPr="00AC7E90" w:rsidRDefault="00F90D79" w:rsidP="00F90D79">
      <w:pPr>
        <w:ind w:right="-110"/>
        <w:rPr>
          <w:b/>
        </w:rPr>
      </w:pPr>
      <w:r w:rsidRPr="00AC7E90">
        <w:rPr>
          <w:b/>
        </w:rPr>
        <w:t xml:space="preserve">Al. Mickiewicza 30 </w:t>
      </w:r>
    </w:p>
    <w:p w14:paraId="3567DC06" w14:textId="77777777" w:rsidR="00F90D79" w:rsidRPr="00AC7E90" w:rsidRDefault="00F90D79" w:rsidP="00F90D79">
      <w:pPr>
        <w:rPr>
          <w:b/>
        </w:rPr>
      </w:pPr>
      <w:r w:rsidRPr="00AC7E90">
        <w:rPr>
          <w:b/>
        </w:rPr>
        <w:t xml:space="preserve">30-059 Kraków,  </w:t>
      </w:r>
    </w:p>
    <w:p w14:paraId="6C70AE30" w14:textId="35C45C6B" w:rsidR="00F90D79" w:rsidRDefault="00F90D79" w:rsidP="00B26368">
      <w:pPr>
        <w:widowControl w:val="0"/>
        <w:ind w:right="1"/>
        <w:jc w:val="both"/>
      </w:pPr>
      <w:r w:rsidRPr="00AC7E90">
        <w:t xml:space="preserve">Przystępując do postępowania o udzielenie zamówienia publicznego, którego przedmiotem </w:t>
      </w:r>
      <w:r w:rsidR="00597474">
        <w:t xml:space="preserve">jest </w:t>
      </w:r>
      <w:r w:rsidR="00B26368" w:rsidRPr="00B26368">
        <w:rPr>
          <w:b/>
        </w:rPr>
        <w:t>Usługa Wsparcia dla platformy MCHE - KC-zp.272-379/23</w:t>
      </w:r>
      <w:r w:rsidRPr="00AC7E90">
        <w:rPr>
          <w:b/>
        </w:rPr>
        <w:t xml:space="preserve">, </w:t>
      </w:r>
      <w:r w:rsidRPr="00AC7E90">
        <w:t xml:space="preserve">oferuję realizację przedmiotu zamówienia, </w:t>
      </w:r>
      <w:r>
        <w:t>zgodnie z zasadami określonymi w zaproszeniu.</w:t>
      </w:r>
    </w:p>
    <w:p w14:paraId="39D769BD" w14:textId="77777777" w:rsidR="00F90D79" w:rsidRPr="00AC7E90" w:rsidRDefault="00F90D79" w:rsidP="00F90D79">
      <w:pPr>
        <w:widowControl w:val="0"/>
        <w:ind w:right="1"/>
        <w:jc w:val="both"/>
        <w:rPr>
          <w:b/>
        </w:rPr>
      </w:pPr>
    </w:p>
    <w:p w14:paraId="27259160" w14:textId="71DACB4F" w:rsidR="00F90D79" w:rsidRPr="008340B1" w:rsidRDefault="00F90D79" w:rsidP="00F90D79">
      <w:pPr>
        <w:widowControl w:val="0"/>
        <w:spacing w:line="264" w:lineRule="auto"/>
        <w:ind w:right="1"/>
        <w:rPr>
          <w:b/>
        </w:rPr>
      </w:pPr>
      <w:r w:rsidRPr="008340B1">
        <w:rPr>
          <w:b/>
        </w:rPr>
        <w:t xml:space="preserve">Cena brutto usługi za </w:t>
      </w:r>
      <w:r w:rsidR="004B3D2C" w:rsidRPr="008340B1">
        <w:rPr>
          <w:b/>
        </w:rPr>
        <w:t>36</w:t>
      </w:r>
      <w:r w:rsidRPr="008340B1">
        <w:rPr>
          <w:b/>
        </w:rPr>
        <w:t xml:space="preserve"> miesi</w:t>
      </w:r>
      <w:r w:rsidR="004B3D2C" w:rsidRPr="008340B1">
        <w:rPr>
          <w:b/>
        </w:rPr>
        <w:t>ęcy</w:t>
      </w:r>
      <w:r w:rsidR="00087025" w:rsidRPr="008340B1">
        <w:rPr>
          <w:b/>
        </w:rPr>
        <w:t xml:space="preserve">, </w:t>
      </w:r>
      <w:proofErr w:type="spellStart"/>
      <w:r w:rsidR="00087025" w:rsidRPr="008340B1">
        <w:rPr>
          <w:b/>
        </w:rPr>
        <w:t>tj</w:t>
      </w:r>
      <w:proofErr w:type="spellEnd"/>
      <w:r w:rsidR="00087025" w:rsidRPr="008340B1">
        <w:rPr>
          <w:b/>
        </w:rPr>
        <w:t xml:space="preserve"> 800 roboczogodzin</w:t>
      </w:r>
      <w:r w:rsidRPr="008340B1">
        <w:rPr>
          <w:b/>
        </w:rPr>
        <w:t>:</w:t>
      </w:r>
      <w:r w:rsidR="00087025" w:rsidRPr="008340B1">
        <w:rPr>
          <w:b/>
        </w:rPr>
        <w:t xml:space="preserve"> </w:t>
      </w:r>
      <w:r w:rsidRPr="008340B1">
        <w:rPr>
          <w:b/>
        </w:rPr>
        <w:t>.....................................PLN</w:t>
      </w:r>
    </w:p>
    <w:p w14:paraId="6746C61F" w14:textId="77777777" w:rsidR="00F90D79" w:rsidRPr="008340B1" w:rsidRDefault="00F90D79" w:rsidP="00F90D79">
      <w:pPr>
        <w:widowControl w:val="0"/>
        <w:spacing w:line="264" w:lineRule="auto"/>
        <w:ind w:right="1"/>
        <w:jc w:val="both"/>
      </w:pPr>
      <w:r w:rsidRPr="008340B1">
        <w:t>Słownie brutto :.......................................................................................................................</w:t>
      </w:r>
    </w:p>
    <w:p w14:paraId="212B8096" w14:textId="77777777" w:rsidR="00F90D79" w:rsidRPr="008340B1" w:rsidRDefault="00F90D79" w:rsidP="00F90D79">
      <w:pPr>
        <w:pStyle w:val="Tekstpodstawowy"/>
        <w:spacing w:before="120"/>
      </w:pPr>
      <w:r w:rsidRPr="008340B1">
        <w:t>Powyższa cena zawiera podatek VAT w wysokości .......... % tj.…………………….PLN</w:t>
      </w:r>
    </w:p>
    <w:p w14:paraId="5862F3DC" w14:textId="0D519631" w:rsidR="00F90D79" w:rsidRPr="008340B1" w:rsidRDefault="00D0570A" w:rsidP="00F90D79">
      <w:pPr>
        <w:widowControl w:val="0"/>
        <w:spacing w:before="120" w:line="360" w:lineRule="auto"/>
        <w:ind w:right="1"/>
        <w:jc w:val="both"/>
        <w:rPr>
          <w:b/>
        </w:rPr>
      </w:pPr>
      <w:r w:rsidRPr="008340B1">
        <w:rPr>
          <w:b/>
        </w:rPr>
        <w:t xml:space="preserve">Cena </w:t>
      </w:r>
      <w:r w:rsidR="00087025" w:rsidRPr="008340B1">
        <w:rPr>
          <w:b/>
        </w:rPr>
        <w:t>brutto</w:t>
      </w:r>
      <w:r w:rsidRPr="008340B1">
        <w:rPr>
          <w:b/>
        </w:rPr>
        <w:t xml:space="preserve"> za 1 roboczogodzinę</w:t>
      </w:r>
      <w:r w:rsidR="00F90D79" w:rsidRPr="008340B1">
        <w:rPr>
          <w:b/>
        </w:rPr>
        <w:t xml:space="preserve"> …………</w:t>
      </w:r>
      <w:bookmarkStart w:id="0" w:name="_GoBack"/>
      <w:bookmarkEnd w:id="0"/>
      <w:r w:rsidR="00F90D79" w:rsidRPr="008340B1">
        <w:rPr>
          <w:b/>
        </w:rPr>
        <w:t>.. PLN</w:t>
      </w:r>
    </w:p>
    <w:p w14:paraId="194AF7F2" w14:textId="6098E395" w:rsidR="00F90D79" w:rsidRDefault="00F90D79" w:rsidP="00087025">
      <w:pPr>
        <w:widowControl w:val="0"/>
        <w:jc w:val="both"/>
      </w:pPr>
      <w:r w:rsidRPr="00AC7E90">
        <w:rPr>
          <w:b/>
        </w:rPr>
        <w:t xml:space="preserve">Termin realizacji umowy: </w:t>
      </w:r>
      <w:r w:rsidR="004B3D2C" w:rsidRPr="004B3D2C">
        <w:t xml:space="preserve">od dnia zawarcia umowy przez okres 36 miesięcy </w:t>
      </w:r>
      <w:r w:rsidR="00087025" w:rsidRPr="00087025">
        <w:t>lub do wyczerpania kwoty Umowy, jeśli nastąpi to przed upływem terminu na jaki Umowa zostanie zawarta.</w:t>
      </w:r>
    </w:p>
    <w:p w14:paraId="645FA27E" w14:textId="77777777" w:rsidR="00087025" w:rsidRPr="00AC7E90" w:rsidRDefault="00087025" w:rsidP="00087025">
      <w:pPr>
        <w:widowControl w:val="0"/>
        <w:jc w:val="both"/>
        <w:rPr>
          <w:b/>
        </w:rPr>
      </w:pPr>
    </w:p>
    <w:p w14:paraId="0C0D68AD" w14:textId="650F2A91" w:rsidR="00E7069C" w:rsidRDefault="00E7069C" w:rsidP="00E7069C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1E0E91A" w14:textId="7C5B378C" w:rsidR="002342F6" w:rsidRDefault="002342F6" w:rsidP="00E7069C">
      <w:pPr>
        <w:tabs>
          <w:tab w:val="left" w:pos="426"/>
        </w:tabs>
        <w:jc w:val="both"/>
        <w:rPr>
          <w:sz w:val="20"/>
          <w:szCs w:val="20"/>
        </w:rPr>
      </w:pPr>
    </w:p>
    <w:p w14:paraId="267924FD" w14:textId="77777777" w:rsidR="00095424" w:rsidRDefault="00095424" w:rsidP="00095424">
      <w:pPr>
        <w:tabs>
          <w:tab w:val="left" w:pos="0"/>
        </w:tabs>
        <w:spacing w:line="276" w:lineRule="auto"/>
        <w:jc w:val="both"/>
        <w:rPr>
          <w:b/>
          <w:sz w:val="22"/>
          <w:szCs w:val="22"/>
          <w:highlight w:val="yellow"/>
          <w:u w:val="single"/>
        </w:rPr>
      </w:pPr>
    </w:p>
    <w:p w14:paraId="022481A1" w14:textId="77777777" w:rsidR="00095424" w:rsidRDefault="00095424" w:rsidP="00095424">
      <w:pPr>
        <w:tabs>
          <w:tab w:val="left" w:pos="0"/>
        </w:tabs>
        <w:spacing w:line="276" w:lineRule="auto"/>
        <w:jc w:val="both"/>
        <w:rPr>
          <w:b/>
          <w:sz w:val="22"/>
          <w:szCs w:val="22"/>
          <w:highlight w:val="yellow"/>
          <w:u w:val="single"/>
        </w:rPr>
      </w:pPr>
    </w:p>
    <w:p w14:paraId="50ED1858" w14:textId="77777777" w:rsidR="00095424" w:rsidRDefault="00095424" w:rsidP="00095424">
      <w:pPr>
        <w:tabs>
          <w:tab w:val="left" w:pos="0"/>
        </w:tabs>
        <w:spacing w:line="276" w:lineRule="auto"/>
        <w:jc w:val="both"/>
        <w:rPr>
          <w:b/>
          <w:sz w:val="22"/>
          <w:szCs w:val="22"/>
          <w:highlight w:val="yellow"/>
          <w:u w:val="single"/>
        </w:rPr>
      </w:pPr>
    </w:p>
    <w:p w14:paraId="4C55C533" w14:textId="77777777" w:rsidR="00095424" w:rsidRDefault="00095424" w:rsidP="00095424">
      <w:pPr>
        <w:tabs>
          <w:tab w:val="left" w:pos="0"/>
        </w:tabs>
        <w:spacing w:line="276" w:lineRule="auto"/>
        <w:jc w:val="both"/>
        <w:rPr>
          <w:b/>
          <w:sz w:val="22"/>
          <w:szCs w:val="22"/>
          <w:highlight w:val="yellow"/>
          <w:u w:val="single"/>
        </w:rPr>
      </w:pPr>
    </w:p>
    <w:p w14:paraId="3B3CC179" w14:textId="77777777" w:rsidR="00095424" w:rsidRDefault="00095424" w:rsidP="00095424">
      <w:pPr>
        <w:tabs>
          <w:tab w:val="left" w:pos="0"/>
        </w:tabs>
        <w:spacing w:line="276" w:lineRule="auto"/>
        <w:jc w:val="both"/>
        <w:rPr>
          <w:b/>
          <w:sz w:val="22"/>
          <w:szCs w:val="22"/>
          <w:highlight w:val="yellow"/>
          <w:u w:val="single"/>
        </w:rPr>
      </w:pPr>
    </w:p>
    <w:p w14:paraId="6A7D602D" w14:textId="77777777" w:rsidR="00095424" w:rsidRDefault="00095424" w:rsidP="00095424">
      <w:pPr>
        <w:tabs>
          <w:tab w:val="left" w:pos="0"/>
        </w:tabs>
        <w:spacing w:line="276" w:lineRule="auto"/>
        <w:jc w:val="both"/>
        <w:rPr>
          <w:b/>
          <w:sz w:val="22"/>
          <w:szCs w:val="22"/>
          <w:highlight w:val="yellow"/>
          <w:u w:val="single"/>
        </w:rPr>
      </w:pPr>
    </w:p>
    <w:p w14:paraId="29C170B1" w14:textId="77777777" w:rsidR="00095424" w:rsidRDefault="00095424" w:rsidP="00095424">
      <w:pPr>
        <w:tabs>
          <w:tab w:val="left" w:pos="0"/>
        </w:tabs>
        <w:spacing w:line="276" w:lineRule="auto"/>
        <w:jc w:val="both"/>
        <w:rPr>
          <w:b/>
          <w:sz w:val="22"/>
          <w:szCs w:val="22"/>
          <w:highlight w:val="yellow"/>
          <w:u w:val="single"/>
        </w:rPr>
      </w:pPr>
    </w:p>
    <w:p w14:paraId="15F6EA87" w14:textId="66DF90C3" w:rsidR="00095424" w:rsidRDefault="00095424" w:rsidP="00095424">
      <w:pPr>
        <w:tabs>
          <w:tab w:val="left" w:pos="0"/>
        </w:tabs>
        <w:spacing w:line="276" w:lineRule="auto"/>
        <w:jc w:val="both"/>
        <w:rPr>
          <w:b/>
          <w:highlight w:val="yellow"/>
          <w:u w:val="single"/>
        </w:rPr>
      </w:pPr>
      <w:r>
        <w:rPr>
          <w:b/>
          <w:sz w:val="22"/>
          <w:szCs w:val="22"/>
          <w:highlight w:val="yellow"/>
          <w:u w:val="single"/>
        </w:rPr>
        <w:t xml:space="preserve">Kryterium oceny ofert - </w:t>
      </w:r>
      <w:r>
        <w:rPr>
          <w:highlight w:val="yellow"/>
          <w:u w:val="single"/>
        </w:rPr>
        <w:t xml:space="preserve"> </w:t>
      </w:r>
      <w:r>
        <w:rPr>
          <w:b/>
          <w:highlight w:val="yellow"/>
          <w:u w:val="single"/>
        </w:rPr>
        <w:t>doświadczenie osoby wyznaczonej do realizacji zamówienia</w:t>
      </w:r>
    </w:p>
    <w:p w14:paraId="3C8FFB3C" w14:textId="77777777" w:rsidR="00095424" w:rsidRDefault="00095424" w:rsidP="00095424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6945"/>
      </w:tblGrid>
      <w:tr w:rsidR="00095424" w14:paraId="4A24A331" w14:textId="77777777" w:rsidTr="00600952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5FD7E" w14:textId="77777777" w:rsidR="00095424" w:rsidRDefault="00095424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ABCAA" w14:textId="6616D320" w:rsidR="00095424" w:rsidRDefault="00187BF8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Doświadczenie osoby wyznaczonej do realizacji zamówienia</w:t>
            </w:r>
            <w:r w:rsidR="00DE2437">
              <w:rPr>
                <w:b/>
                <w:sz w:val="22"/>
                <w:szCs w:val="22"/>
              </w:rPr>
              <w:t xml:space="preserve"> zgodnie z pkt 22.2 SWZ</w:t>
            </w:r>
          </w:p>
        </w:tc>
      </w:tr>
      <w:tr w:rsidR="00095424" w14:paraId="4A680442" w14:textId="77777777" w:rsidTr="00600952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57C0B" w14:textId="77777777" w:rsidR="00095424" w:rsidRDefault="0009542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53C4ABC1" w14:textId="6D6D70FE" w:rsidR="00095424" w:rsidRDefault="0009542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……………………</w:t>
            </w:r>
          </w:p>
          <w:p w14:paraId="18C045CE" w14:textId="4BCDFB42" w:rsidR="00095424" w:rsidRDefault="00095424" w:rsidP="00187BF8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BF80E" w14:textId="588561D6" w:rsidR="00095424" w:rsidRDefault="00095424" w:rsidP="00095424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Cs/>
                <w:iCs/>
                <w:color w:val="000000"/>
                <w:lang w:eastAsia="zh-CN"/>
              </w:rPr>
              <w:t xml:space="preserve">posiada </w:t>
            </w:r>
            <w:r w:rsidRPr="00A06210">
              <w:rPr>
                <w:sz w:val="20"/>
                <w:szCs w:val="20"/>
              </w:rPr>
              <w:t>doświadczenie</w:t>
            </w:r>
            <w:r w:rsidR="00600952">
              <w:rPr>
                <w:sz w:val="20"/>
                <w:szCs w:val="20"/>
              </w:rPr>
              <w:t xml:space="preserve"> (minimum 3 letnie)</w:t>
            </w:r>
            <w:r w:rsidRPr="00A06210">
              <w:rPr>
                <w:sz w:val="20"/>
                <w:szCs w:val="20"/>
              </w:rPr>
              <w:t xml:space="preserve"> </w:t>
            </w:r>
            <w:r w:rsidRPr="00600952">
              <w:rPr>
                <w:sz w:val="20"/>
                <w:szCs w:val="20"/>
                <w:highlight w:val="yellow"/>
              </w:rPr>
              <w:t>………… letnie (wpisać ilość lat)</w:t>
            </w:r>
            <w:r>
              <w:rPr>
                <w:sz w:val="20"/>
                <w:szCs w:val="20"/>
              </w:rPr>
              <w:t xml:space="preserve"> </w:t>
            </w:r>
            <w:r w:rsidRPr="00A06210">
              <w:rPr>
                <w:sz w:val="20"/>
                <w:szCs w:val="20"/>
              </w:rPr>
              <w:t xml:space="preserve">w zarządzaniu rozwiązaniami sieciowymi oraz posiada certyfikat </w:t>
            </w:r>
            <w:r w:rsidRPr="00187BF8">
              <w:rPr>
                <w:b/>
                <w:sz w:val="20"/>
                <w:szCs w:val="20"/>
              </w:rPr>
              <w:t>CCNP DC</w:t>
            </w:r>
            <w:r w:rsidRPr="00A06210">
              <w:rPr>
                <w:sz w:val="20"/>
                <w:szCs w:val="20"/>
              </w:rPr>
              <w:t xml:space="preserve"> </w:t>
            </w:r>
          </w:p>
        </w:tc>
      </w:tr>
      <w:tr w:rsidR="00187BF8" w14:paraId="029032A4" w14:textId="77777777" w:rsidTr="00C7727E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A52A1" w14:textId="739DD36B" w:rsidR="00187BF8" w:rsidRDefault="00187BF8" w:rsidP="00187BF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……………………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50B5D" w14:textId="77777777" w:rsidR="00187BF8" w:rsidRPr="00187BF8" w:rsidRDefault="00187BF8" w:rsidP="00187BF8">
            <w:pPr>
              <w:jc w:val="both"/>
              <w:rPr>
                <w:b/>
                <w:sz w:val="20"/>
                <w:szCs w:val="20"/>
              </w:rPr>
            </w:pPr>
            <w:r w:rsidRPr="00621714">
              <w:rPr>
                <w:bCs/>
                <w:iCs/>
                <w:color w:val="000000"/>
                <w:lang w:eastAsia="zh-CN"/>
              </w:rPr>
              <w:t xml:space="preserve">posiada </w:t>
            </w:r>
            <w:r w:rsidRPr="00621714">
              <w:rPr>
                <w:sz w:val="20"/>
                <w:szCs w:val="20"/>
              </w:rPr>
              <w:t xml:space="preserve">doświadczenie (minimum 3 letnie) </w:t>
            </w:r>
            <w:r w:rsidRPr="00621714">
              <w:rPr>
                <w:sz w:val="20"/>
                <w:szCs w:val="20"/>
                <w:highlight w:val="yellow"/>
              </w:rPr>
              <w:t>………… letnie (wpisać ilość lat)</w:t>
            </w:r>
            <w:r w:rsidRPr="00621714">
              <w:rPr>
                <w:sz w:val="20"/>
                <w:szCs w:val="20"/>
              </w:rPr>
              <w:t xml:space="preserve"> w zarządzaniu rozwiązaniami sieciowymi oraz posiada certyfikat </w:t>
            </w:r>
            <w:r w:rsidRPr="00187BF8">
              <w:rPr>
                <w:b/>
                <w:sz w:val="20"/>
                <w:szCs w:val="20"/>
              </w:rPr>
              <w:t xml:space="preserve">CCNP DC </w:t>
            </w:r>
          </w:p>
          <w:p w14:paraId="5A40C9F2" w14:textId="194B7931" w:rsidR="00187BF8" w:rsidRDefault="00187BF8" w:rsidP="00187BF8">
            <w:pPr>
              <w:jc w:val="both"/>
              <w:rPr>
                <w:bCs/>
                <w:iCs/>
                <w:color w:val="000000"/>
                <w:lang w:eastAsia="zh-CN"/>
              </w:rPr>
            </w:pPr>
          </w:p>
        </w:tc>
      </w:tr>
      <w:tr w:rsidR="00600952" w14:paraId="5E49DBC0" w14:textId="77777777" w:rsidTr="00600952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8E67D" w14:textId="77777777" w:rsidR="00600952" w:rsidRDefault="00600952" w:rsidP="0060095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250F0B80" w14:textId="77777777" w:rsidR="00600952" w:rsidRDefault="00600952" w:rsidP="0060095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……………………</w:t>
            </w:r>
          </w:p>
          <w:p w14:paraId="0EAE1F25" w14:textId="77777777" w:rsidR="00600952" w:rsidRDefault="00600952" w:rsidP="00187BF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D9A6B" w14:textId="5AD598B0" w:rsidR="00600952" w:rsidRDefault="00600952" w:rsidP="00600952">
            <w:pPr>
              <w:jc w:val="both"/>
              <w:rPr>
                <w:bCs/>
                <w:iCs/>
                <w:color w:val="000000"/>
                <w:lang w:eastAsia="zh-CN"/>
              </w:rPr>
            </w:pPr>
            <w:r>
              <w:rPr>
                <w:bCs/>
                <w:iCs/>
                <w:color w:val="000000"/>
                <w:lang w:eastAsia="zh-CN"/>
              </w:rPr>
              <w:t xml:space="preserve">posiada </w:t>
            </w:r>
            <w:r w:rsidRPr="00A06210">
              <w:rPr>
                <w:sz w:val="20"/>
                <w:szCs w:val="20"/>
              </w:rPr>
              <w:t>doświadczenie</w:t>
            </w:r>
            <w:r>
              <w:rPr>
                <w:sz w:val="20"/>
                <w:szCs w:val="20"/>
              </w:rPr>
              <w:t xml:space="preserve"> (minimum 3 letnie)</w:t>
            </w:r>
            <w:r w:rsidRPr="00A06210">
              <w:rPr>
                <w:sz w:val="20"/>
                <w:szCs w:val="20"/>
              </w:rPr>
              <w:t xml:space="preserve"> </w:t>
            </w:r>
            <w:r w:rsidRPr="00600952">
              <w:rPr>
                <w:sz w:val="20"/>
                <w:szCs w:val="20"/>
                <w:highlight w:val="yellow"/>
              </w:rPr>
              <w:t>………… letnie (wpisać ilość lat)</w:t>
            </w:r>
            <w:r>
              <w:rPr>
                <w:sz w:val="20"/>
                <w:szCs w:val="20"/>
              </w:rPr>
              <w:t xml:space="preserve"> </w:t>
            </w:r>
            <w:r w:rsidRPr="00A06210">
              <w:rPr>
                <w:sz w:val="20"/>
                <w:szCs w:val="20"/>
              </w:rPr>
              <w:t xml:space="preserve">w zarządzaniu rozwiązaniami sieciowymi oraz posiada certyfikat </w:t>
            </w:r>
            <w:r w:rsidRPr="00187BF8">
              <w:rPr>
                <w:b/>
                <w:color w:val="C00000"/>
                <w:sz w:val="20"/>
                <w:szCs w:val="20"/>
              </w:rPr>
              <w:t>CCNP ENT</w:t>
            </w:r>
          </w:p>
        </w:tc>
      </w:tr>
      <w:tr w:rsidR="00187BF8" w14:paraId="3AE82F8D" w14:textId="77777777" w:rsidTr="00B20FA2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0892D" w14:textId="77777777" w:rsidR="00187BF8" w:rsidRDefault="00187BF8" w:rsidP="00187B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…………………..</w:t>
            </w:r>
          </w:p>
          <w:p w14:paraId="61FB9AA9" w14:textId="77777777" w:rsidR="00187BF8" w:rsidRDefault="00187BF8" w:rsidP="00187BF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B3BAD" w14:textId="77777777" w:rsidR="00187BF8" w:rsidRPr="00187BF8" w:rsidRDefault="00187BF8" w:rsidP="00187BF8">
            <w:pPr>
              <w:jc w:val="both"/>
              <w:rPr>
                <w:color w:val="C00000"/>
                <w:sz w:val="20"/>
                <w:szCs w:val="20"/>
              </w:rPr>
            </w:pPr>
            <w:r w:rsidRPr="002D4EE9">
              <w:rPr>
                <w:bCs/>
                <w:iCs/>
                <w:color w:val="000000"/>
                <w:lang w:eastAsia="zh-CN"/>
              </w:rPr>
              <w:t xml:space="preserve">posiada </w:t>
            </w:r>
            <w:r w:rsidRPr="002D4EE9">
              <w:rPr>
                <w:sz w:val="20"/>
                <w:szCs w:val="20"/>
              </w:rPr>
              <w:t xml:space="preserve">doświadczenie (minimum 3 letnie) </w:t>
            </w:r>
            <w:r w:rsidRPr="002D4EE9">
              <w:rPr>
                <w:sz w:val="20"/>
                <w:szCs w:val="20"/>
                <w:highlight w:val="yellow"/>
              </w:rPr>
              <w:t>………… letnie (wpisać ilość lat)</w:t>
            </w:r>
            <w:r w:rsidRPr="002D4EE9">
              <w:rPr>
                <w:sz w:val="20"/>
                <w:szCs w:val="20"/>
              </w:rPr>
              <w:t xml:space="preserve"> w zarządzaniu rozwiązaniami sieciowymi oraz posiada certyfikat </w:t>
            </w:r>
            <w:r w:rsidRPr="00187BF8">
              <w:rPr>
                <w:b/>
                <w:color w:val="C00000"/>
                <w:sz w:val="20"/>
                <w:szCs w:val="20"/>
              </w:rPr>
              <w:t>CCNP ENT</w:t>
            </w:r>
          </w:p>
          <w:p w14:paraId="0C693378" w14:textId="196E13D3" w:rsidR="00187BF8" w:rsidRDefault="00187BF8" w:rsidP="00187BF8">
            <w:pPr>
              <w:jc w:val="both"/>
              <w:rPr>
                <w:bCs/>
                <w:iCs/>
                <w:color w:val="000000"/>
                <w:lang w:eastAsia="zh-CN"/>
              </w:rPr>
            </w:pPr>
          </w:p>
        </w:tc>
      </w:tr>
      <w:tr w:rsidR="00187BF8" w14:paraId="6C01A4F6" w14:textId="77777777" w:rsidTr="00B20FA2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B50AC" w14:textId="77777777" w:rsidR="00187BF8" w:rsidRDefault="00187BF8" w:rsidP="00187B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…………………..</w:t>
            </w:r>
          </w:p>
          <w:p w14:paraId="2B307A27" w14:textId="77777777" w:rsidR="00187BF8" w:rsidRDefault="00187BF8" w:rsidP="00187BF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AD512" w14:textId="77777777" w:rsidR="00187BF8" w:rsidRPr="00187BF8" w:rsidRDefault="00187BF8" w:rsidP="00187BF8">
            <w:pPr>
              <w:jc w:val="both"/>
              <w:rPr>
                <w:b/>
                <w:color w:val="C00000"/>
                <w:sz w:val="20"/>
                <w:szCs w:val="20"/>
              </w:rPr>
            </w:pPr>
            <w:r w:rsidRPr="002D4EE9">
              <w:rPr>
                <w:bCs/>
                <w:iCs/>
                <w:color w:val="000000"/>
                <w:lang w:eastAsia="zh-CN"/>
              </w:rPr>
              <w:t xml:space="preserve">posiada </w:t>
            </w:r>
            <w:r w:rsidRPr="002D4EE9">
              <w:rPr>
                <w:sz w:val="20"/>
                <w:szCs w:val="20"/>
              </w:rPr>
              <w:t xml:space="preserve">doświadczenie (minimum 3 letnie) </w:t>
            </w:r>
            <w:r w:rsidRPr="002D4EE9">
              <w:rPr>
                <w:sz w:val="20"/>
                <w:szCs w:val="20"/>
                <w:highlight w:val="yellow"/>
              </w:rPr>
              <w:t>………… letnie (wpisać ilość lat)</w:t>
            </w:r>
            <w:r w:rsidRPr="002D4EE9">
              <w:rPr>
                <w:sz w:val="20"/>
                <w:szCs w:val="20"/>
              </w:rPr>
              <w:t xml:space="preserve"> w zarządzaniu rozwiązaniami sieciowymi oraz posiada certyfikat </w:t>
            </w:r>
            <w:r w:rsidRPr="00187BF8">
              <w:rPr>
                <w:b/>
                <w:color w:val="C00000"/>
                <w:sz w:val="20"/>
                <w:szCs w:val="20"/>
              </w:rPr>
              <w:t>CCNP ENT</w:t>
            </w:r>
          </w:p>
          <w:p w14:paraId="7DCAE6B5" w14:textId="772D3443" w:rsidR="00187BF8" w:rsidRDefault="00187BF8" w:rsidP="00187BF8">
            <w:pPr>
              <w:jc w:val="both"/>
              <w:rPr>
                <w:bCs/>
                <w:iCs/>
                <w:color w:val="000000"/>
                <w:lang w:eastAsia="zh-CN"/>
              </w:rPr>
            </w:pPr>
          </w:p>
        </w:tc>
      </w:tr>
      <w:tr w:rsidR="00187BF8" w14:paraId="02135298" w14:textId="77777777" w:rsidTr="00B20FA2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2C1B5" w14:textId="77777777" w:rsidR="00187BF8" w:rsidRDefault="00187BF8" w:rsidP="00187B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…………………..</w:t>
            </w:r>
          </w:p>
          <w:p w14:paraId="30DB1876" w14:textId="77777777" w:rsidR="00187BF8" w:rsidRDefault="00187BF8" w:rsidP="00187BF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9B40E" w14:textId="77777777" w:rsidR="00187BF8" w:rsidRPr="00187BF8" w:rsidRDefault="00187BF8" w:rsidP="00187BF8">
            <w:pPr>
              <w:jc w:val="both"/>
              <w:rPr>
                <w:b/>
                <w:color w:val="C00000"/>
                <w:sz w:val="20"/>
                <w:szCs w:val="20"/>
              </w:rPr>
            </w:pPr>
            <w:r w:rsidRPr="002D4EE9">
              <w:rPr>
                <w:bCs/>
                <w:iCs/>
                <w:color w:val="000000"/>
                <w:lang w:eastAsia="zh-CN"/>
              </w:rPr>
              <w:t xml:space="preserve">posiada </w:t>
            </w:r>
            <w:r w:rsidRPr="002D4EE9">
              <w:rPr>
                <w:sz w:val="20"/>
                <w:szCs w:val="20"/>
              </w:rPr>
              <w:t xml:space="preserve">doświadczenie (minimum 3 letnie) </w:t>
            </w:r>
            <w:r w:rsidRPr="002D4EE9">
              <w:rPr>
                <w:sz w:val="20"/>
                <w:szCs w:val="20"/>
                <w:highlight w:val="yellow"/>
              </w:rPr>
              <w:t>………… letnie (wpisać ilość lat)</w:t>
            </w:r>
            <w:r w:rsidRPr="002D4EE9">
              <w:rPr>
                <w:sz w:val="20"/>
                <w:szCs w:val="20"/>
              </w:rPr>
              <w:t xml:space="preserve"> w zarządzaniu rozwiązaniami sieciowymi oraz posiada certyfikat </w:t>
            </w:r>
            <w:r w:rsidRPr="00187BF8">
              <w:rPr>
                <w:b/>
                <w:color w:val="C00000"/>
                <w:sz w:val="20"/>
                <w:szCs w:val="20"/>
              </w:rPr>
              <w:t>CCNP ENT</w:t>
            </w:r>
          </w:p>
          <w:p w14:paraId="60464008" w14:textId="180CC837" w:rsidR="00187BF8" w:rsidRDefault="00187BF8" w:rsidP="00187BF8">
            <w:pPr>
              <w:jc w:val="both"/>
              <w:rPr>
                <w:bCs/>
                <w:iCs/>
                <w:color w:val="000000"/>
                <w:lang w:eastAsia="zh-CN"/>
              </w:rPr>
            </w:pPr>
          </w:p>
        </w:tc>
      </w:tr>
    </w:tbl>
    <w:p w14:paraId="28ABA444" w14:textId="3BC565CA" w:rsidR="00E7069C" w:rsidRDefault="00E7069C" w:rsidP="00E7069C">
      <w:pPr>
        <w:jc w:val="right"/>
        <w:rPr>
          <w:sz w:val="22"/>
          <w:szCs w:val="22"/>
        </w:rPr>
      </w:pPr>
    </w:p>
    <w:p w14:paraId="1EDED146" w14:textId="77777777" w:rsidR="002342F6" w:rsidRDefault="002342F6" w:rsidP="00E7069C">
      <w:pPr>
        <w:jc w:val="right"/>
        <w:rPr>
          <w:sz w:val="22"/>
          <w:szCs w:val="22"/>
        </w:rPr>
      </w:pPr>
    </w:p>
    <w:p w14:paraId="5BC9866A" w14:textId="77777777" w:rsidR="00E7069C" w:rsidRPr="00C81224" w:rsidRDefault="00E7069C" w:rsidP="00E7069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60DB4A41" w14:textId="77777777" w:rsidR="009C34F3" w:rsidRPr="00A46C11" w:rsidRDefault="009C34F3" w:rsidP="009C34F3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0"/>
          <w:szCs w:val="20"/>
        </w:rPr>
      </w:pPr>
      <w:r w:rsidRPr="00A46C11">
        <w:rPr>
          <w:color w:val="000000"/>
          <w:sz w:val="20"/>
          <w:szCs w:val="20"/>
          <w:lang w:eastAsia="ar-SA"/>
        </w:rPr>
        <w:t xml:space="preserve">Jesteśmy </w:t>
      </w:r>
      <w:r w:rsidRPr="00A46C11">
        <w:rPr>
          <w:sz w:val="20"/>
          <w:szCs w:val="20"/>
          <w:lang w:eastAsia="ar-SA"/>
        </w:rPr>
        <w:t>związani niniejszą ofertą przez okres wskazany w SWZ, licząc od dnia upływu terminu składania ofert, wskazanego w dokumentach zamówienia.</w:t>
      </w:r>
    </w:p>
    <w:p w14:paraId="57BC9C5E" w14:textId="77777777" w:rsidR="009C34F3" w:rsidRPr="00A46C11" w:rsidRDefault="009C34F3" w:rsidP="009C34F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0"/>
        </w:rPr>
      </w:pPr>
      <w:r w:rsidRPr="00A46C11">
        <w:rPr>
          <w:sz w:val="20"/>
          <w:szCs w:val="20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A46C11">
        <w:rPr>
          <w:sz w:val="20"/>
          <w:szCs w:val="20"/>
        </w:rPr>
        <w:t xml:space="preserve"> i nie wnosimy</w:t>
      </w:r>
      <w:r w:rsidRPr="00A46C11">
        <w:rPr>
          <w:color w:val="000000"/>
          <w:sz w:val="20"/>
          <w:szCs w:val="20"/>
        </w:rPr>
        <w:t xml:space="preserve"> do nich żadnych </w:t>
      </w:r>
      <w:r w:rsidRPr="00A46C11">
        <w:rPr>
          <w:sz w:val="20"/>
          <w:szCs w:val="20"/>
        </w:rPr>
        <w:t>zastrzeżeń.</w:t>
      </w:r>
    </w:p>
    <w:p w14:paraId="0D527638" w14:textId="77777777" w:rsidR="00E7069C" w:rsidRPr="00C81224" w:rsidRDefault="00E7069C" w:rsidP="00E7069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2F8E0B07" w14:textId="77777777" w:rsidR="00E7069C" w:rsidRPr="00C81224" w:rsidRDefault="00E7069C" w:rsidP="00E7069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749C65C" w14:textId="77777777" w:rsidR="00E7069C" w:rsidRPr="00C81224" w:rsidRDefault="00E7069C" w:rsidP="00E7069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FE2128E" w14:textId="1637273D" w:rsidR="0077090F" w:rsidRPr="0077090F" w:rsidRDefault="0077090F" w:rsidP="0077090F">
      <w:pPr>
        <w:pStyle w:val="Akapitzlist"/>
        <w:numPr>
          <w:ilvl w:val="0"/>
          <w:numId w:val="1"/>
        </w:numPr>
        <w:jc w:val="both"/>
        <w:rPr>
          <w:i/>
          <w:sz w:val="22"/>
          <w:szCs w:val="22"/>
        </w:rPr>
      </w:pPr>
      <w:r w:rsidRPr="0077090F">
        <w:rPr>
          <w:bCs/>
          <w:sz w:val="22"/>
          <w:szCs w:val="22"/>
        </w:rPr>
        <w:t>Oświadczam/y, że warunek określony w pkt. 8.2.</w:t>
      </w:r>
      <w:r>
        <w:rPr>
          <w:bCs/>
          <w:sz w:val="22"/>
          <w:szCs w:val="22"/>
        </w:rPr>
        <w:t>4</w:t>
      </w:r>
      <w:r w:rsidRPr="0077090F">
        <w:rPr>
          <w:bCs/>
          <w:sz w:val="22"/>
          <w:szCs w:val="22"/>
        </w:rPr>
        <w:t xml:space="preserve"> SWZ spełniamy osobiście/ powołujemy się na zasoby podmiotu trzeciego w następującym zakresie*</w:t>
      </w:r>
    </w:p>
    <w:p w14:paraId="1EEEC068" w14:textId="77777777" w:rsidR="0077090F" w:rsidRPr="0077090F" w:rsidRDefault="0077090F" w:rsidP="0077090F">
      <w:pPr>
        <w:pStyle w:val="Akapitzlist"/>
        <w:ind w:left="360"/>
        <w:jc w:val="both"/>
        <w:rPr>
          <w:i/>
          <w:sz w:val="20"/>
          <w:szCs w:val="20"/>
        </w:rPr>
      </w:pPr>
      <w:r w:rsidRPr="0077090F">
        <w:rPr>
          <w:i/>
          <w:sz w:val="20"/>
          <w:szCs w:val="20"/>
        </w:rPr>
        <w:t>……………………………………………………………………………………………</w:t>
      </w:r>
    </w:p>
    <w:p w14:paraId="48582222" w14:textId="77777777" w:rsidR="0077090F" w:rsidRPr="0077090F" w:rsidRDefault="0077090F" w:rsidP="0077090F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</w:rPr>
      </w:pPr>
      <w:r w:rsidRPr="0077090F">
        <w:rPr>
          <w:sz w:val="20"/>
          <w:szCs w:val="20"/>
        </w:rPr>
        <w:t xml:space="preserve">Oświadczenie, w przypadku </w:t>
      </w:r>
      <w:r w:rsidRPr="0077090F">
        <w:rPr>
          <w:sz w:val="20"/>
          <w:szCs w:val="20"/>
          <w:shd w:val="clear" w:color="auto" w:fill="FFFFFF"/>
        </w:rPr>
        <w:t>wykonawców wspólnie ubiegających się o udzielenie zamówienia (Konsorcjum, S.C.)</w:t>
      </w:r>
      <w:r w:rsidRPr="0077090F">
        <w:rPr>
          <w:b/>
          <w:sz w:val="20"/>
          <w:szCs w:val="20"/>
          <w:shd w:val="clear" w:color="auto" w:fill="FFFFFF"/>
        </w:rPr>
        <w:t xml:space="preserve"> </w:t>
      </w:r>
      <w:r w:rsidRPr="0077090F">
        <w:rPr>
          <w:sz w:val="20"/>
          <w:szCs w:val="20"/>
        </w:rPr>
        <w:t>zgodnie z pkt 10.2 SWZ</w:t>
      </w:r>
    </w:p>
    <w:tbl>
      <w:tblPr>
        <w:tblW w:w="9781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8"/>
      </w:tblGrid>
      <w:tr w:rsidR="0077090F" w:rsidRPr="0077090F" w14:paraId="2DC799F6" w14:textId="77777777" w:rsidTr="00BA70D6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8224FB6" w14:textId="77777777" w:rsidR="0077090F" w:rsidRPr="0077090F" w:rsidRDefault="0077090F" w:rsidP="00BA70D6">
            <w:pPr>
              <w:autoSpaceDE w:val="0"/>
              <w:jc w:val="center"/>
              <w:rPr>
                <w:sz w:val="20"/>
                <w:szCs w:val="20"/>
              </w:rPr>
            </w:pPr>
            <w:r w:rsidRPr="0077090F">
              <w:rPr>
                <w:sz w:val="20"/>
                <w:szCs w:val="20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758DF65" w14:textId="77777777" w:rsidR="0077090F" w:rsidRPr="0077090F" w:rsidRDefault="0077090F" w:rsidP="00BA70D6">
            <w:pPr>
              <w:autoSpaceDE w:val="0"/>
              <w:jc w:val="center"/>
              <w:rPr>
                <w:sz w:val="20"/>
                <w:szCs w:val="20"/>
              </w:rPr>
            </w:pPr>
            <w:r w:rsidRPr="0077090F">
              <w:rPr>
                <w:sz w:val="20"/>
                <w:szCs w:val="20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7EFD49" w14:textId="77777777" w:rsidR="0077090F" w:rsidRPr="0077090F" w:rsidRDefault="0077090F" w:rsidP="00BA70D6">
            <w:pPr>
              <w:autoSpaceDE w:val="0"/>
              <w:jc w:val="center"/>
              <w:rPr>
                <w:sz w:val="20"/>
                <w:szCs w:val="20"/>
              </w:rPr>
            </w:pPr>
            <w:r w:rsidRPr="0077090F">
              <w:rPr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77090F" w:rsidRPr="0077090F" w14:paraId="4C0A8EB8" w14:textId="77777777" w:rsidTr="00BA70D6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D6A2DEF" w14:textId="77777777" w:rsidR="0077090F" w:rsidRPr="0077090F" w:rsidRDefault="0077090F" w:rsidP="00BA70D6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77090F">
              <w:rPr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D71132C" w14:textId="77777777" w:rsidR="0077090F" w:rsidRPr="0077090F" w:rsidRDefault="0077090F" w:rsidP="00BA70D6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F967AA" w14:textId="77777777" w:rsidR="0077090F" w:rsidRPr="0077090F" w:rsidRDefault="0077090F" w:rsidP="00BA70D6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  <w:tr w:rsidR="0077090F" w:rsidRPr="0077090F" w14:paraId="73EFE3D1" w14:textId="77777777" w:rsidTr="00BA70D6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C11F7E5" w14:textId="77777777" w:rsidR="0077090F" w:rsidRPr="0077090F" w:rsidRDefault="0077090F" w:rsidP="00BA70D6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77090F">
              <w:rPr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85FD7DE" w14:textId="77777777" w:rsidR="0077090F" w:rsidRPr="0077090F" w:rsidRDefault="0077090F" w:rsidP="00BA70D6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E94B05" w14:textId="77777777" w:rsidR="0077090F" w:rsidRPr="0077090F" w:rsidRDefault="0077090F" w:rsidP="00BA70D6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</w:tbl>
    <w:p w14:paraId="644BA7D0" w14:textId="2FEE79DC" w:rsidR="00E7069C" w:rsidRPr="0077090F" w:rsidRDefault="00E7069C" w:rsidP="00E7069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77090F">
        <w:rPr>
          <w:sz w:val="20"/>
          <w:szCs w:val="20"/>
        </w:rPr>
        <w:lastRenderedPageBreak/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7069C" w:rsidRPr="0077090F" w14:paraId="14C54EE0" w14:textId="77777777" w:rsidTr="00C15E5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71C216" w14:textId="77777777" w:rsidR="00E7069C" w:rsidRPr="0077090F" w:rsidRDefault="00E7069C" w:rsidP="00C15E5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7090F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2F9292" w14:textId="77777777" w:rsidR="00E7069C" w:rsidRPr="0077090F" w:rsidRDefault="00E7069C" w:rsidP="00C15E5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7090F">
              <w:rPr>
                <w:sz w:val="20"/>
                <w:szCs w:val="20"/>
              </w:rPr>
              <w:t xml:space="preserve">Opis części zamówienia, którą wykonawca </w:t>
            </w:r>
          </w:p>
          <w:p w14:paraId="1416B6F2" w14:textId="77777777" w:rsidR="00E7069C" w:rsidRPr="0077090F" w:rsidRDefault="00E7069C" w:rsidP="00C15E5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7090F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751577" w14:textId="77777777" w:rsidR="00E7069C" w:rsidRPr="0077090F" w:rsidRDefault="00E7069C" w:rsidP="00C15E5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7090F">
              <w:rPr>
                <w:sz w:val="20"/>
                <w:szCs w:val="20"/>
              </w:rPr>
              <w:t>Nazwa podwykonawcy</w:t>
            </w:r>
            <w:r w:rsidRPr="0077090F">
              <w:rPr>
                <w:sz w:val="20"/>
                <w:szCs w:val="20"/>
              </w:rPr>
              <w:br/>
              <w:t>(o ile jest znana)</w:t>
            </w:r>
          </w:p>
        </w:tc>
      </w:tr>
      <w:tr w:rsidR="00E7069C" w:rsidRPr="0077090F" w14:paraId="49D7555C" w14:textId="77777777" w:rsidTr="00C15E5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F9647" w14:textId="77777777" w:rsidR="00E7069C" w:rsidRPr="0077090F" w:rsidRDefault="00E7069C" w:rsidP="00C15E5A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E516C3" w14:textId="77777777" w:rsidR="00E7069C" w:rsidRPr="0077090F" w:rsidRDefault="00E7069C" w:rsidP="00C15E5A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6D8C9" w14:textId="77777777" w:rsidR="00E7069C" w:rsidRPr="0077090F" w:rsidRDefault="00E7069C" w:rsidP="00C15E5A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E7069C" w:rsidRPr="0077090F" w14:paraId="408B35E3" w14:textId="77777777" w:rsidTr="00C15E5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2890E" w14:textId="77777777" w:rsidR="00E7069C" w:rsidRPr="0077090F" w:rsidRDefault="00E7069C" w:rsidP="00C15E5A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80C7BC" w14:textId="77777777" w:rsidR="00E7069C" w:rsidRPr="0077090F" w:rsidRDefault="00E7069C" w:rsidP="00C15E5A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B557C" w14:textId="77777777" w:rsidR="00E7069C" w:rsidRPr="0077090F" w:rsidRDefault="00E7069C" w:rsidP="00C15E5A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79F1603" w14:textId="77777777" w:rsidR="00E7069C" w:rsidRPr="00C81224" w:rsidRDefault="00E7069C" w:rsidP="00E7069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6D1C550B" w14:textId="77777777" w:rsidR="00E7069C" w:rsidRPr="00C81224" w:rsidRDefault="00E7069C" w:rsidP="00E7069C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72F76CAC" w14:textId="77777777" w:rsidR="00E7069C" w:rsidRPr="00C81224" w:rsidRDefault="00E7069C" w:rsidP="00E7069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1910EF0F" w14:textId="77777777" w:rsidR="00E7069C" w:rsidRPr="00C81224" w:rsidRDefault="00E7069C" w:rsidP="00E7069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9AFCD91" w14:textId="77777777" w:rsidR="00E7069C" w:rsidRPr="00C81224" w:rsidRDefault="00E7069C" w:rsidP="00E7069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286E1994" w14:textId="77777777" w:rsidR="00E7069C" w:rsidRPr="00C81224" w:rsidRDefault="00E7069C" w:rsidP="00E7069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2ACEA274" w14:textId="2BB9BBE8" w:rsidR="00FE545C" w:rsidRDefault="00E7069C" w:rsidP="00E7069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F6A8E53" w14:textId="05E2ADDE" w:rsidR="00E7069C" w:rsidRDefault="00E7069C" w:rsidP="00E7069C">
      <w:pPr>
        <w:jc w:val="both"/>
        <w:rPr>
          <w:sz w:val="20"/>
          <w:szCs w:val="20"/>
        </w:rPr>
      </w:pPr>
    </w:p>
    <w:p w14:paraId="6434DB76" w14:textId="5AD43873" w:rsidR="00E7069C" w:rsidRDefault="00E7069C" w:rsidP="003F5754">
      <w:pPr>
        <w:jc w:val="center"/>
        <w:rPr>
          <w:sz w:val="20"/>
          <w:szCs w:val="20"/>
        </w:rPr>
      </w:pPr>
    </w:p>
    <w:p w14:paraId="52E08E08" w14:textId="77777777" w:rsidR="00BF697D" w:rsidRDefault="00BF697D" w:rsidP="00BF697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>
        <w:rPr>
          <w:rFonts w:eastAsia="Calibri"/>
          <w:i/>
          <w:sz w:val="22"/>
          <w:szCs w:val="22"/>
          <w:highlight w:val="yellow"/>
          <w:lang w:eastAsia="zh-CN"/>
        </w:rPr>
        <w:t xml:space="preserve">Ofertę sporządzoną w języku polskim, składa się, pod rygorem nieważności, </w:t>
      </w:r>
      <w:r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w postaci elektronicznej i opatruje podpisem kwalifikowanym podpisem elektronicznym lub podpisem zaufanym lub podpisem osobistym</w:t>
      </w:r>
      <w:r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p w14:paraId="6AEE7E91" w14:textId="2C229EC5" w:rsidR="00E7069C" w:rsidRDefault="00E7069C" w:rsidP="00BF697D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5A7A7B1B" w14:textId="77777777" w:rsidR="00E7069C" w:rsidRPr="00FC7F27" w:rsidRDefault="00E7069C" w:rsidP="00E7069C">
      <w:pPr>
        <w:rPr>
          <w:sz w:val="20"/>
          <w:szCs w:val="20"/>
        </w:rPr>
      </w:pPr>
    </w:p>
    <w:p w14:paraId="27D1B385" w14:textId="77777777" w:rsidR="00E7069C" w:rsidRPr="00FC7F27" w:rsidRDefault="00E7069C" w:rsidP="00E7069C">
      <w:pPr>
        <w:rPr>
          <w:sz w:val="20"/>
          <w:szCs w:val="20"/>
        </w:rPr>
      </w:pPr>
    </w:p>
    <w:p w14:paraId="32E0C0B2" w14:textId="77777777" w:rsidR="00E7069C" w:rsidRPr="00FC7F27" w:rsidRDefault="00E7069C" w:rsidP="00E7069C">
      <w:pPr>
        <w:rPr>
          <w:sz w:val="20"/>
          <w:szCs w:val="20"/>
        </w:rPr>
      </w:pPr>
    </w:p>
    <w:p w14:paraId="734D3C29" w14:textId="77777777" w:rsidR="00E7069C" w:rsidRDefault="00E7069C" w:rsidP="00E7069C">
      <w:pPr>
        <w:rPr>
          <w:sz w:val="20"/>
          <w:szCs w:val="20"/>
        </w:rPr>
      </w:pPr>
    </w:p>
    <w:p w14:paraId="7509E661" w14:textId="77777777" w:rsidR="00E7069C" w:rsidRDefault="00E7069C" w:rsidP="00E7069C">
      <w:pPr>
        <w:rPr>
          <w:sz w:val="20"/>
          <w:szCs w:val="20"/>
        </w:rPr>
      </w:pPr>
      <w:r>
        <w:rPr>
          <w:sz w:val="20"/>
          <w:szCs w:val="20"/>
        </w:rPr>
        <w:t>**niepotrzebne skreślić</w:t>
      </w:r>
    </w:p>
    <w:p w14:paraId="17D81040" w14:textId="77777777" w:rsidR="00E7069C" w:rsidRPr="00FC7F27" w:rsidRDefault="00E7069C" w:rsidP="00E7069C">
      <w:pPr>
        <w:rPr>
          <w:sz w:val="20"/>
          <w:szCs w:val="20"/>
        </w:rPr>
      </w:pPr>
      <w:r>
        <w:rPr>
          <w:sz w:val="20"/>
          <w:szCs w:val="20"/>
        </w:rPr>
        <w:t>***jeżeli dotyczy</w:t>
      </w:r>
    </w:p>
    <w:p w14:paraId="1A8673EA" w14:textId="77777777" w:rsidR="00E7069C" w:rsidRPr="00E7069C" w:rsidRDefault="00E7069C" w:rsidP="00E7069C">
      <w:pPr>
        <w:jc w:val="both"/>
        <w:rPr>
          <w:sz w:val="20"/>
          <w:szCs w:val="20"/>
        </w:rPr>
      </w:pPr>
    </w:p>
    <w:sectPr w:rsidR="00E7069C" w:rsidRPr="00E7069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255C5C" w14:textId="77777777" w:rsidR="00D86BAE" w:rsidRDefault="00D86BAE">
      <w:r>
        <w:separator/>
      </w:r>
    </w:p>
  </w:endnote>
  <w:endnote w:type="continuationSeparator" w:id="0">
    <w:p w14:paraId="14D02AB1" w14:textId="77777777" w:rsidR="00D86BAE" w:rsidRDefault="00D86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5A195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C26640" w14:textId="77777777" w:rsidR="00D86BAE" w:rsidRDefault="00D86BAE">
      <w:r>
        <w:separator/>
      </w:r>
    </w:p>
  </w:footnote>
  <w:footnote w:type="continuationSeparator" w:id="0">
    <w:p w14:paraId="601EC75B" w14:textId="77777777" w:rsidR="00D86BAE" w:rsidRDefault="00D86B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F7C"/>
    <w:rsid w:val="00012286"/>
    <w:rsid w:val="00025046"/>
    <w:rsid w:val="00053E4F"/>
    <w:rsid w:val="000545BA"/>
    <w:rsid w:val="00071587"/>
    <w:rsid w:val="00071CCC"/>
    <w:rsid w:val="00087025"/>
    <w:rsid w:val="00095424"/>
    <w:rsid w:val="000B731D"/>
    <w:rsid w:val="000D6134"/>
    <w:rsid w:val="000E09C7"/>
    <w:rsid w:val="000F6589"/>
    <w:rsid w:val="00106636"/>
    <w:rsid w:val="00116EC6"/>
    <w:rsid w:val="001801DD"/>
    <w:rsid w:val="00187BF8"/>
    <w:rsid w:val="001D4612"/>
    <w:rsid w:val="00207E98"/>
    <w:rsid w:val="002267FA"/>
    <w:rsid w:val="002342F6"/>
    <w:rsid w:val="002723B0"/>
    <w:rsid w:val="00315A4A"/>
    <w:rsid w:val="00327117"/>
    <w:rsid w:val="003F5754"/>
    <w:rsid w:val="004B3D2C"/>
    <w:rsid w:val="004B7300"/>
    <w:rsid w:val="004C6753"/>
    <w:rsid w:val="004E2579"/>
    <w:rsid w:val="004F0F7C"/>
    <w:rsid w:val="00511E68"/>
    <w:rsid w:val="00595C87"/>
    <w:rsid w:val="00597474"/>
    <w:rsid w:val="005B0BE8"/>
    <w:rsid w:val="005B51DA"/>
    <w:rsid w:val="005D2C65"/>
    <w:rsid w:val="005E6D94"/>
    <w:rsid w:val="00600952"/>
    <w:rsid w:val="00630F6F"/>
    <w:rsid w:val="0063384F"/>
    <w:rsid w:val="00643C6F"/>
    <w:rsid w:val="00646202"/>
    <w:rsid w:val="0065290F"/>
    <w:rsid w:val="006815F6"/>
    <w:rsid w:val="00685444"/>
    <w:rsid w:val="00716395"/>
    <w:rsid w:val="00724260"/>
    <w:rsid w:val="0077090F"/>
    <w:rsid w:val="007748F0"/>
    <w:rsid w:val="007A4321"/>
    <w:rsid w:val="007E038D"/>
    <w:rsid w:val="008050BD"/>
    <w:rsid w:val="00833933"/>
    <w:rsid w:val="008340B1"/>
    <w:rsid w:val="00853083"/>
    <w:rsid w:val="008B2F0C"/>
    <w:rsid w:val="008B4928"/>
    <w:rsid w:val="008D2AB8"/>
    <w:rsid w:val="008F1C66"/>
    <w:rsid w:val="00921020"/>
    <w:rsid w:val="009218B6"/>
    <w:rsid w:val="00967D01"/>
    <w:rsid w:val="00970FE4"/>
    <w:rsid w:val="009B455D"/>
    <w:rsid w:val="009C34F3"/>
    <w:rsid w:val="009F4AAB"/>
    <w:rsid w:val="00A0022B"/>
    <w:rsid w:val="00A06210"/>
    <w:rsid w:val="00A346FE"/>
    <w:rsid w:val="00A46C11"/>
    <w:rsid w:val="00A47B4D"/>
    <w:rsid w:val="00A83018"/>
    <w:rsid w:val="00B204AC"/>
    <w:rsid w:val="00B26368"/>
    <w:rsid w:val="00B61EF3"/>
    <w:rsid w:val="00B753D1"/>
    <w:rsid w:val="00B774DC"/>
    <w:rsid w:val="00BF697D"/>
    <w:rsid w:val="00C306A1"/>
    <w:rsid w:val="00C969A6"/>
    <w:rsid w:val="00CA7D36"/>
    <w:rsid w:val="00D01C29"/>
    <w:rsid w:val="00D0570A"/>
    <w:rsid w:val="00D24208"/>
    <w:rsid w:val="00D60C38"/>
    <w:rsid w:val="00D66893"/>
    <w:rsid w:val="00D86BAE"/>
    <w:rsid w:val="00D90ACB"/>
    <w:rsid w:val="00DC1500"/>
    <w:rsid w:val="00DC2006"/>
    <w:rsid w:val="00DE2437"/>
    <w:rsid w:val="00E44371"/>
    <w:rsid w:val="00E7069C"/>
    <w:rsid w:val="00E949B0"/>
    <w:rsid w:val="00F00591"/>
    <w:rsid w:val="00F10791"/>
    <w:rsid w:val="00F51688"/>
    <w:rsid w:val="00F53146"/>
    <w:rsid w:val="00F7354B"/>
    <w:rsid w:val="00F90D79"/>
    <w:rsid w:val="00F91018"/>
    <w:rsid w:val="00FA0F30"/>
    <w:rsid w:val="00FA51A4"/>
    <w:rsid w:val="00FE04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B0694"/>
  <w15:chartTrackingRefBased/>
  <w15:docId w15:val="{89FAE6F5-F8B4-4828-AD4F-15972F372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90D7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01C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01C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01C2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01C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01C2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9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697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709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41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D857A-8C94-4D12-B953-11C2998B0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100</TotalTime>
  <Pages>3</Pages>
  <Words>664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Jolata Oleksy</cp:lastModifiedBy>
  <cp:revision>18</cp:revision>
  <cp:lastPrinted>2023-08-23T10:27:00Z</cp:lastPrinted>
  <dcterms:created xsi:type="dcterms:W3CDTF">2023-01-31T15:27:00Z</dcterms:created>
  <dcterms:modified xsi:type="dcterms:W3CDTF">2023-08-23T10:28:00Z</dcterms:modified>
</cp:coreProperties>
</file>